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7AFFF7" w14:textId="77777777" w:rsidR="00693780" w:rsidRPr="00C7674E" w:rsidRDefault="00893305" w:rsidP="00EB2A1A">
      <w:pPr>
        <w:spacing w:after="0" w:line="240" w:lineRule="auto"/>
        <w:ind w:firstLine="708"/>
        <w:jc w:val="right"/>
        <w:rPr>
          <w:rFonts w:ascii="Calibri" w:hAnsi="Calibri" w:cs="Calibri"/>
          <w:color w:val="000000" w:themeColor="text1"/>
        </w:rPr>
      </w:pPr>
      <w:r w:rsidRPr="00C7674E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3C3D192D" wp14:editId="4727DD27">
            <wp:simplePos x="0" y="0"/>
            <wp:positionH relativeFrom="margin">
              <wp:posOffset>151765</wp:posOffset>
            </wp:positionH>
            <wp:positionV relativeFrom="paragraph">
              <wp:posOffset>181</wp:posOffset>
            </wp:positionV>
            <wp:extent cx="2261235" cy="654685"/>
            <wp:effectExtent l="0" t="0" r="0" b="5715"/>
            <wp:wrapThrough wrapText="bothSides">
              <wp:wrapPolygon edited="0">
                <wp:start x="0" y="0"/>
                <wp:lineTo x="0" y="21370"/>
                <wp:lineTo x="21473" y="21370"/>
                <wp:lineTo x="21473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123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4B4" w:rsidRPr="00C7674E">
        <w:rPr>
          <w:rFonts w:ascii="Calibri" w:hAnsi="Calibri" w:cs="Calibri"/>
          <w:color w:val="000000" w:themeColor="text1"/>
        </w:rPr>
        <w:t>Z</w:t>
      </w:r>
      <w:r w:rsidR="004C2D7B" w:rsidRPr="00C7674E">
        <w:rPr>
          <w:rFonts w:ascii="Calibri" w:hAnsi="Calibri" w:cs="Calibri"/>
          <w:color w:val="000000" w:themeColor="text1"/>
        </w:rPr>
        <w:t>ondag</w:t>
      </w:r>
      <w:r w:rsidR="004046BF" w:rsidRPr="00C7674E">
        <w:rPr>
          <w:rFonts w:ascii="Calibri" w:hAnsi="Calibri" w:cs="Calibri"/>
          <w:color w:val="000000" w:themeColor="text1"/>
        </w:rPr>
        <w:t xml:space="preserve"> </w:t>
      </w:r>
      <w:bookmarkStart w:id="0" w:name="_Hlk75966599"/>
      <w:r w:rsidR="002D6B83" w:rsidRPr="00C7674E">
        <w:rPr>
          <w:rFonts w:ascii="Calibri" w:hAnsi="Calibri" w:cs="Calibri"/>
          <w:color w:val="000000" w:themeColor="text1"/>
        </w:rPr>
        <w:t>3 november</w:t>
      </w:r>
      <w:r w:rsidR="004B1B82" w:rsidRPr="00C7674E">
        <w:rPr>
          <w:rFonts w:ascii="Calibri" w:hAnsi="Calibri" w:cs="Calibri"/>
          <w:color w:val="000000" w:themeColor="text1"/>
        </w:rPr>
        <w:t xml:space="preserve"> 2024</w:t>
      </w:r>
    </w:p>
    <w:p w14:paraId="44BAAC8D" w14:textId="77777777" w:rsidR="00B004B4" w:rsidRPr="00C7674E" w:rsidRDefault="002D6B83" w:rsidP="00EB2A1A">
      <w:pPr>
        <w:spacing w:after="0" w:line="240" w:lineRule="auto"/>
        <w:jc w:val="right"/>
        <w:rPr>
          <w:rFonts w:ascii="Calibri" w:eastAsia="Times New Roman" w:hAnsi="Calibri" w:cs="Calibri"/>
          <w:color w:val="000000" w:themeColor="text1"/>
          <w:lang w:eastAsia="nl-NL"/>
        </w:rPr>
      </w:pPr>
      <w:r w:rsidRPr="00C7674E">
        <w:rPr>
          <w:rFonts w:ascii="Calibri" w:eastAsia="Times New Roman" w:hAnsi="Calibri" w:cs="Calibri"/>
          <w:color w:val="000000" w:themeColor="text1"/>
          <w:lang w:eastAsia="nl-NL"/>
        </w:rPr>
        <w:t xml:space="preserve">Gedachtenis </w:t>
      </w:r>
      <w:r w:rsidR="00FF47F2">
        <w:rPr>
          <w:rFonts w:ascii="Calibri" w:eastAsia="Times New Roman" w:hAnsi="Calibri" w:cs="Calibri"/>
          <w:color w:val="000000" w:themeColor="text1"/>
          <w:lang w:eastAsia="nl-NL"/>
        </w:rPr>
        <w:t xml:space="preserve">van de </w:t>
      </w:r>
      <w:r w:rsidRPr="00C7674E">
        <w:rPr>
          <w:rFonts w:ascii="Calibri" w:eastAsia="Times New Roman" w:hAnsi="Calibri" w:cs="Calibri"/>
          <w:color w:val="000000" w:themeColor="text1"/>
          <w:lang w:eastAsia="nl-NL"/>
        </w:rPr>
        <w:t>overledenen</w:t>
      </w:r>
    </w:p>
    <w:p w14:paraId="487A86F2" w14:textId="77777777" w:rsidR="00693780" w:rsidRPr="00C7674E" w:rsidRDefault="00693780" w:rsidP="00A44BD7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1F97D712" w14:textId="77777777" w:rsidR="0028779A" w:rsidRPr="00EB2A1A" w:rsidRDefault="0028779A" w:rsidP="00A44BD7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1F228942" w14:textId="77777777" w:rsidR="0028779A" w:rsidRPr="00EB2A1A" w:rsidRDefault="0028779A" w:rsidP="00A44BD7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0AF879E7" w14:textId="77777777" w:rsidR="00693780" w:rsidRPr="00EB2A1A" w:rsidRDefault="00763F14" w:rsidP="00A44BD7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EB2A1A">
        <w:rPr>
          <w:rFonts w:ascii="Calibri" w:eastAsia="Calibri" w:hAnsi="Calibri" w:cs="Calibri"/>
          <w:bCs/>
          <w:sz w:val="22"/>
          <w:lang w:val="nl-NL"/>
        </w:rPr>
        <w:tab/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</w:r>
      <w:r w:rsidR="00BD164B" w:rsidRPr="00EB2A1A">
        <w:rPr>
          <w:rFonts w:ascii="Calibri" w:eastAsia="Calibri" w:hAnsi="Calibri" w:cs="Calibri"/>
          <w:bCs/>
          <w:sz w:val="22"/>
          <w:lang w:val="nl-NL"/>
        </w:rPr>
        <w:t xml:space="preserve"> </w:t>
      </w:r>
    </w:p>
    <w:p w14:paraId="79694CFC" w14:textId="77777777" w:rsidR="008339A9" w:rsidRPr="0028779A" w:rsidRDefault="0028779A" w:rsidP="0028779A">
      <w:pPr>
        <w:jc w:val="center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6710690A" wp14:editId="6AA44A20">
            <wp:extent cx="4733925" cy="33579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or-6743190_1280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714" cy="338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56FB" w14:textId="77777777" w:rsidR="004672D9" w:rsidRPr="00EB2A1A" w:rsidRDefault="00763F14" w:rsidP="008339A9">
      <w:pPr>
        <w:pStyle w:val="Geenafstand"/>
        <w:jc w:val="center"/>
        <w:rPr>
          <w:rFonts w:ascii="Calibri" w:eastAsia="Calibri" w:hAnsi="Calibri" w:cs="Calibri"/>
          <w:b/>
          <w:bCs/>
          <w:sz w:val="22"/>
          <w:lang w:val="nl-NL"/>
        </w:rPr>
      </w:pPr>
      <w:r w:rsidRPr="00EB2A1A">
        <w:rPr>
          <w:rFonts w:ascii="Calibri" w:eastAsia="Calibri" w:hAnsi="Calibri" w:cs="Calibri"/>
          <w:b/>
          <w:bCs/>
          <w:sz w:val="22"/>
          <w:lang w:val="nl-NL"/>
        </w:rPr>
        <w:t>Thema</w:t>
      </w:r>
      <w:r w:rsidR="00B21BA2" w:rsidRPr="00EB2A1A">
        <w:rPr>
          <w:rFonts w:ascii="Calibri" w:eastAsia="Calibri" w:hAnsi="Calibri" w:cs="Calibri"/>
          <w:b/>
          <w:bCs/>
          <w:sz w:val="22"/>
          <w:lang w:val="nl-NL"/>
        </w:rPr>
        <w:t>:</w:t>
      </w:r>
      <w:r w:rsidR="009B04BD" w:rsidRPr="00EB2A1A">
        <w:rPr>
          <w:rFonts w:ascii="Calibri" w:eastAsia="Calibri" w:hAnsi="Calibri" w:cs="Calibri"/>
          <w:b/>
          <w:bCs/>
          <w:sz w:val="22"/>
          <w:lang w:val="nl-NL"/>
        </w:rPr>
        <w:tab/>
      </w:r>
      <w:r w:rsidR="002D6B83" w:rsidRPr="00EB2A1A">
        <w:rPr>
          <w:rFonts w:ascii="Calibri" w:eastAsia="Calibri" w:hAnsi="Calibri" w:cs="Calibri"/>
          <w:b/>
          <w:bCs/>
          <w:sz w:val="22"/>
          <w:lang w:val="nl-NL"/>
        </w:rPr>
        <w:t>Niemand leeft voor zichzelf</w:t>
      </w:r>
    </w:p>
    <w:p w14:paraId="4904C9B4" w14:textId="77777777" w:rsidR="00693780" w:rsidRPr="00EB2A1A" w:rsidRDefault="00693780" w:rsidP="008339A9">
      <w:pPr>
        <w:pStyle w:val="Geenafstand"/>
        <w:jc w:val="center"/>
        <w:rPr>
          <w:rFonts w:ascii="Calibri" w:eastAsia="Calibri" w:hAnsi="Calibri" w:cs="Calibri"/>
          <w:bCs/>
          <w:sz w:val="22"/>
          <w:lang w:val="nl-NL"/>
        </w:rPr>
      </w:pPr>
    </w:p>
    <w:p w14:paraId="57BAD528" w14:textId="77777777" w:rsidR="00B42851" w:rsidRPr="00EB2A1A" w:rsidRDefault="00B42851" w:rsidP="00B42851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EB2A1A">
        <w:rPr>
          <w:rFonts w:ascii="Calibri" w:eastAsia="Calibri" w:hAnsi="Calibri" w:cs="Calibri"/>
          <w:bCs/>
          <w:sz w:val="22"/>
          <w:lang w:val="nl-NL"/>
        </w:rPr>
        <w:t>Organist:</w:t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</w:r>
      <w:r w:rsidR="002D6B83" w:rsidRPr="00EB2A1A">
        <w:rPr>
          <w:rFonts w:ascii="Calibri" w:eastAsia="Calibri" w:hAnsi="Calibri" w:cs="Calibri"/>
          <w:bCs/>
          <w:sz w:val="22"/>
          <w:lang w:val="nl-NL"/>
        </w:rPr>
        <w:t>Herman Schimmel</w:t>
      </w:r>
    </w:p>
    <w:p w14:paraId="35904669" w14:textId="77777777" w:rsidR="005E1996" w:rsidRPr="00EB2A1A" w:rsidRDefault="005E1996" w:rsidP="00B42851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EB2A1A">
        <w:rPr>
          <w:rFonts w:ascii="Calibri" w:eastAsia="Calibri" w:hAnsi="Calibri" w:cs="Calibri"/>
          <w:bCs/>
          <w:sz w:val="22"/>
          <w:lang w:val="nl-NL"/>
        </w:rPr>
        <w:t>Zang</w:t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  <w:t>cantorij o.l.v. Herman Schimmel</w:t>
      </w:r>
    </w:p>
    <w:p w14:paraId="7AE9ECAD" w14:textId="77777777" w:rsidR="005E1996" w:rsidRPr="00EB2A1A" w:rsidRDefault="005E1996" w:rsidP="00B42851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EB2A1A">
        <w:rPr>
          <w:rFonts w:ascii="Calibri" w:eastAsia="Calibri" w:hAnsi="Calibri" w:cs="Calibri"/>
          <w:bCs/>
          <w:sz w:val="22"/>
          <w:lang w:val="nl-NL"/>
        </w:rPr>
        <w:t>Lector:</w:t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</w:r>
      <w:r w:rsidR="00BF45C1" w:rsidRPr="00EB2A1A">
        <w:rPr>
          <w:rFonts w:ascii="Calibri" w:eastAsia="Calibri" w:hAnsi="Calibri" w:cs="Calibri"/>
          <w:bCs/>
          <w:sz w:val="22"/>
          <w:lang w:val="nl-NL"/>
        </w:rPr>
        <w:t>Adriaan Huson</w:t>
      </w:r>
    </w:p>
    <w:p w14:paraId="7B29B470" w14:textId="77777777" w:rsidR="00D17E37" w:rsidRPr="00EB2A1A" w:rsidRDefault="00D17E37" w:rsidP="00B42851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EB2A1A">
        <w:rPr>
          <w:rFonts w:ascii="Calibri" w:eastAsia="Calibri" w:hAnsi="Calibri" w:cs="Calibri"/>
          <w:bCs/>
          <w:sz w:val="22"/>
          <w:lang w:val="nl-NL"/>
        </w:rPr>
        <w:t>Diaken</w:t>
      </w:r>
      <w:r w:rsidR="00E22694" w:rsidRPr="00EB2A1A">
        <w:rPr>
          <w:rFonts w:ascii="Calibri" w:eastAsia="Calibri" w:hAnsi="Calibri" w:cs="Calibri"/>
          <w:bCs/>
          <w:sz w:val="22"/>
          <w:lang w:val="nl-NL"/>
        </w:rPr>
        <w:t>en</w:t>
      </w:r>
      <w:r w:rsidRPr="00EB2A1A">
        <w:rPr>
          <w:rFonts w:ascii="Calibri" w:eastAsia="Calibri" w:hAnsi="Calibri" w:cs="Calibri"/>
          <w:bCs/>
          <w:sz w:val="22"/>
          <w:lang w:val="nl-NL"/>
        </w:rPr>
        <w:t>:</w:t>
      </w:r>
      <w:r w:rsidR="00E22694" w:rsidRPr="00EB2A1A">
        <w:rPr>
          <w:rFonts w:ascii="Calibri" w:eastAsia="Calibri" w:hAnsi="Calibri" w:cs="Calibri"/>
          <w:bCs/>
          <w:sz w:val="22"/>
          <w:lang w:val="nl-NL"/>
        </w:rPr>
        <w:tab/>
        <w:t>Willianne Langeweg en Anneke Riezebos</w:t>
      </w:r>
    </w:p>
    <w:p w14:paraId="09FC15D1" w14:textId="77777777" w:rsidR="00B42851" w:rsidRPr="00EB2A1A" w:rsidRDefault="00B42851" w:rsidP="00B42851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  <w:r w:rsidRPr="00EB2A1A">
        <w:rPr>
          <w:rFonts w:ascii="Calibri" w:eastAsia="Calibri" w:hAnsi="Calibri" w:cs="Calibri"/>
          <w:bCs/>
          <w:sz w:val="22"/>
          <w:lang w:val="nl-NL"/>
        </w:rPr>
        <w:t>Voorganger</w:t>
      </w:r>
      <w:r w:rsidRPr="00EB2A1A">
        <w:rPr>
          <w:rFonts w:ascii="Calibri" w:eastAsia="Calibri" w:hAnsi="Calibri" w:cs="Calibri"/>
          <w:bCs/>
          <w:sz w:val="22"/>
          <w:lang w:val="nl-NL"/>
        </w:rPr>
        <w:tab/>
        <w:t>ds. Jan Bos</w:t>
      </w:r>
    </w:p>
    <w:p w14:paraId="26DDA069" w14:textId="77777777" w:rsidR="00AA00DA" w:rsidRPr="00EB2A1A" w:rsidRDefault="00AA00DA" w:rsidP="00A44BD7">
      <w:pPr>
        <w:pStyle w:val="Geenafstand"/>
        <w:rPr>
          <w:rFonts w:ascii="Calibri" w:eastAsia="Calibri" w:hAnsi="Calibri" w:cs="Calibri"/>
          <w:bCs/>
          <w:sz w:val="22"/>
          <w:lang w:val="nl-NL"/>
        </w:rPr>
      </w:pPr>
    </w:p>
    <w:p w14:paraId="1F5F9970" w14:textId="77777777" w:rsidR="00A02EC0" w:rsidRPr="00EB2A1A" w:rsidRDefault="00A02EC0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18E277E" w14:textId="77777777" w:rsidR="00BF56A9" w:rsidRPr="00EB2A1A" w:rsidRDefault="003D5848" w:rsidP="00A44BD7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nl-NL"/>
        </w:rPr>
      </w:pPr>
      <w:r w:rsidRPr="00EB2A1A">
        <w:rPr>
          <w:rFonts w:ascii="Calibri" w:eastAsia="Calibri" w:hAnsi="Calibri" w:cs="Calibri"/>
          <w:b/>
          <w:bCs/>
          <w:sz w:val="22"/>
          <w:u w:val="single"/>
          <w:lang w:val="nl-NL"/>
        </w:rPr>
        <w:t>DE VOORBEREIDING</w:t>
      </w:r>
    </w:p>
    <w:p w14:paraId="358DE364" w14:textId="77777777" w:rsidR="000871A3" w:rsidRPr="00EB2A1A" w:rsidRDefault="000871A3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F594C45" w14:textId="77777777" w:rsidR="00CF2B9C" w:rsidRPr="00C7674E" w:rsidRDefault="00DD51B0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C7674E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3FCFBDD8" w14:textId="77777777" w:rsidR="00AA604F" w:rsidRPr="00C7674E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FB2EBF3" w14:textId="77777777" w:rsidR="00AA604F" w:rsidRPr="00C7674E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 xml:space="preserve">Welkom </w:t>
      </w:r>
      <w:r w:rsidR="00BF56A9" w:rsidRPr="00C7674E">
        <w:rPr>
          <w:rFonts w:ascii="Calibri" w:eastAsia="Calibri" w:hAnsi="Calibri" w:cs="Calibri"/>
          <w:b/>
          <w:bCs/>
          <w:sz w:val="22"/>
          <w:lang w:val="nl-NL"/>
        </w:rPr>
        <w:t>en begroeting</w:t>
      </w:r>
    </w:p>
    <w:p w14:paraId="2E129302" w14:textId="77777777" w:rsidR="00AA604F" w:rsidRPr="00C7674E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199E8361" w14:textId="77777777" w:rsidR="00AA604F" w:rsidRPr="00C7674E" w:rsidRDefault="00AA604F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We bidden samen</w:t>
      </w:r>
      <w:r w:rsidR="00B63082" w:rsidRPr="00C7674E">
        <w:rPr>
          <w:rFonts w:ascii="Calibri" w:eastAsia="Calibri" w:hAnsi="Calibri" w:cs="Calibri"/>
          <w:b/>
          <w:bCs/>
          <w:sz w:val="22"/>
          <w:lang w:val="nl-NL"/>
        </w:rPr>
        <w:t>:</w:t>
      </w:r>
    </w:p>
    <w:p w14:paraId="7122D6EF" w14:textId="77777777" w:rsidR="00B63082" w:rsidRPr="00C7674E" w:rsidRDefault="00B63082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609C7F97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Eeuwige God, </w:t>
      </w:r>
    </w:p>
    <w:p w14:paraId="6ED7ABEE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oorsprong van Licht, leven en liefde   </w:t>
      </w:r>
    </w:p>
    <w:p w14:paraId="62EBAEC3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hier zijn we, </w:t>
      </w:r>
    </w:p>
    <w:p w14:paraId="069C5EDD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 xml:space="preserve">met alles wat we hebben </w:t>
      </w:r>
    </w:p>
    <w:p w14:paraId="37EFE69A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</w:rPr>
      </w:pPr>
      <w:r w:rsidRPr="00C7674E">
        <w:rPr>
          <w:rFonts w:ascii="Calibri" w:hAnsi="Calibri" w:cs="Calibri"/>
        </w:rPr>
        <w:t>en met alles wat we missen</w:t>
      </w:r>
    </w:p>
    <w:p w14:paraId="096E8322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</w:p>
    <w:p w14:paraId="6FA95304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 xml:space="preserve">Zie ons aan, wek ons op, </w:t>
      </w:r>
    </w:p>
    <w:p w14:paraId="4DE2ABFA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doe ons weer leven naar U toe</w:t>
      </w:r>
    </w:p>
    <w:p w14:paraId="0BEC627A" w14:textId="77777777" w:rsidR="00601DDB" w:rsidRPr="00C7674E" w:rsidRDefault="00601DDB" w:rsidP="00A44BD7">
      <w:pPr>
        <w:spacing w:after="0" w:line="240" w:lineRule="auto"/>
        <w:ind w:left="709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Amen</w:t>
      </w:r>
    </w:p>
    <w:p w14:paraId="068A8ED5" w14:textId="77777777" w:rsidR="00B63082" w:rsidRPr="00C7674E" w:rsidRDefault="00D52333" w:rsidP="00A44BD7">
      <w:pPr>
        <w:spacing w:after="0" w:line="240" w:lineRule="auto"/>
        <w:jc w:val="right"/>
        <w:rPr>
          <w:rFonts w:ascii="Calibri" w:eastAsia="Times New Roman" w:hAnsi="Calibri" w:cs="Calibri"/>
          <w:lang w:eastAsia="nl-NL"/>
        </w:rPr>
      </w:pPr>
      <w:r w:rsidRPr="00C7674E">
        <w:rPr>
          <w:rFonts w:ascii="Calibri" w:eastAsia="Times New Roman" w:hAnsi="Calibri" w:cs="Calibri"/>
          <w:bCs/>
          <w:i/>
          <w:iCs/>
          <w:lang w:eastAsia="nl-NL"/>
        </w:rPr>
        <w:t xml:space="preserve"> </w:t>
      </w:r>
      <w:r w:rsidR="00BF56A9" w:rsidRPr="00C7674E">
        <w:rPr>
          <w:rFonts w:ascii="Calibri" w:eastAsia="Times New Roman" w:hAnsi="Calibri" w:cs="Calibri"/>
          <w:bCs/>
          <w:i/>
          <w:iCs/>
          <w:lang w:eastAsia="nl-NL"/>
        </w:rPr>
        <w:t>(</w:t>
      </w:r>
      <w:r w:rsidR="00CB6AA8" w:rsidRPr="00C7674E">
        <w:rPr>
          <w:rFonts w:ascii="Calibri" w:eastAsia="Times New Roman" w:hAnsi="Calibri" w:cs="Calibri"/>
          <w:bCs/>
          <w:i/>
          <w:iCs/>
          <w:lang w:eastAsia="nl-NL"/>
        </w:rPr>
        <w:t>gemeente gaat staan)</w:t>
      </w:r>
    </w:p>
    <w:p w14:paraId="0C9630D0" w14:textId="77777777" w:rsidR="00CB6AA8" w:rsidRPr="00C7674E" w:rsidRDefault="00BC1379" w:rsidP="00A44BD7">
      <w:pPr>
        <w:pStyle w:val="Geenafstand"/>
        <w:ind w:left="708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</w:p>
    <w:p w14:paraId="78DB4E36" w14:textId="77777777" w:rsidR="00B63082" w:rsidRPr="00C7674E" w:rsidRDefault="00B63082" w:rsidP="00A44BD7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 w:rsidRPr="00C7674E">
        <w:rPr>
          <w:rFonts w:ascii="Calibri" w:eastAsia="Times New Roman" w:hAnsi="Calibri" w:cs="Calibri"/>
          <w:b/>
          <w:lang w:eastAsia="nl-NL"/>
        </w:rPr>
        <w:t>Zingen:</w:t>
      </w:r>
      <w:r w:rsidRPr="00C7674E">
        <w:rPr>
          <w:rFonts w:ascii="Calibri" w:eastAsia="Times New Roman" w:hAnsi="Calibri" w:cs="Calibri"/>
          <w:b/>
          <w:lang w:eastAsia="nl-NL"/>
        </w:rPr>
        <w:tab/>
      </w:r>
      <w:r w:rsidR="00E35842" w:rsidRPr="00C7674E">
        <w:rPr>
          <w:rFonts w:ascii="Calibri" w:eastAsia="Times New Roman" w:hAnsi="Calibri" w:cs="Calibri"/>
          <w:b/>
          <w:lang w:eastAsia="nl-NL"/>
        </w:rPr>
        <w:tab/>
      </w:r>
      <w:r w:rsidR="00632BC5" w:rsidRPr="00C7674E">
        <w:rPr>
          <w:rFonts w:ascii="Calibri" w:eastAsia="Times New Roman" w:hAnsi="Calibri" w:cs="Calibri"/>
          <w:b/>
          <w:lang w:eastAsia="nl-NL"/>
        </w:rPr>
        <w:t xml:space="preserve">lied </w:t>
      </w:r>
      <w:r w:rsidR="00AA6B07">
        <w:rPr>
          <w:rFonts w:ascii="Calibri" w:eastAsia="Times New Roman" w:hAnsi="Calibri" w:cs="Calibri"/>
          <w:b/>
          <w:lang w:eastAsia="nl-NL"/>
        </w:rPr>
        <w:t>221: 1,2 Zo vriendelijk en veilig als het licht</w:t>
      </w:r>
    </w:p>
    <w:p w14:paraId="105465BB" w14:textId="7BE23AD4" w:rsidR="00FA3F2A" w:rsidRPr="00C7674E" w:rsidRDefault="00F5569F" w:rsidP="00A44BD7">
      <w:pPr>
        <w:spacing w:after="0" w:line="240" w:lineRule="auto"/>
        <w:rPr>
          <w:rFonts w:ascii="Calibri" w:eastAsia="Times New Roman" w:hAnsi="Calibri" w:cs="Calibri"/>
          <w:b/>
          <w:lang w:eastAsia="nl-NL"/>
        </w:rPr>
      </w:pPr>
      <w:r>
        <w:rPr>
          <w:noProof/>
        </w:rPr>
        <w:lastRenderedPageBreak/>
        <w:drawing>
          <wp:inline distT="0" distB="0" distL="0" distR="0" wp14:anchorId="30F7DDBD" wp14:editId="1BF5FE42">
            <wp:extent cx="4505325" cy="4080146"/>
            <wp:effectExtent l="0" t="0" r="0" b="0"/>
            <wp:docPr id="4736749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15" cy="40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DB55" w14:textId="79A6C6B4" w:rsidR="00F5569F" w:rsidRDefault="00F5569F" w:rsidP="00A44BD7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775FBD88" w14:textId="41C4E6B0" w:rsidR="00F5569F" w:rsidRPr="00EB2A1A" w:rsidRDefault="00F5569F" w:rsidP="00F5569F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  <w:r w:rsidRPr="00F5569F">
        <w:rPr>
          <w:rFonts w:ascii="Calibri" w:eastAsia="Times New Roman" w:hAnsi="Calibri" w:cs="Calibri"/>
          <w:b/>
          <w:bCs/>
          <w:lang w:eastAsia="nl-NL"/>
        </w:rPr>
        <w:t>221:2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Pr="00EB2A1A">
        <w:rPr>
          <w:rFonts w:ascii="Calibri" w:eastAsia="Times New Roman" w:hAnsi="Calibri" w:cs="Calibri"/>
          <w:color w:val="000000"/>
          <w:lang w:eastAsia="nl-NL"/>
        </w:rPr>
        <w:t>Want waar ben ik, als Gij niet wijd en zijd</w:t>
      </w:r>
    </w:p>
    <w:p w14:paraId="2EF7012B" w14:textId="77777777" w:rsidR="00F5569F" w:rsidRPr="00EB2A1A" w:rsidRDefault="00F5569F" w:rsidP="00F5569F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nl-NL"/>
        </w:rPr>
      </w:pPr>
      <w:r w:rsidRPr="00EB2A1A">
        <w:rPr>
          <w:rFonts w:ascii="Calibri" w:eastAsia="Times New Roman" w:hAnsi="Calibri" w:cs="Calibri"/>
          <w:color w:val="000000"/>
          <w:lang w:eastAsia="nl-NL"/>
        </w:rPr>
        <w:t>waakt over mij en over al mijn gangen.</w:t>
      </w:r>
    </w:p>
    <w:p w14:paraId="54F4A4B6" w14:textId="77777777" w:rsidR="00F5569F" w:rsidRPr="00EB2A1A" w:rsidRDefault="00F5569F" w:rsidP="00F5569F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nl-NL"/>
        </w:rPr>
      </w:pPr>
      <w:r w:rsidRPr="00EB2A1A">
        <w:rPr>
          <w:rFonts w:ascii="Calibri" w:eastAsia="Times New Roman" w:hAnsi="Calibri" w:cs="Calibri"/>
          <w:color w:val="000000"/>
          <w:lang w:eastAsia="nl-NL"/>
        </w:rPr>
        <w:t>Wie zou ik worden, waart Gij niet bereid</w:t>
      </w:r>
    </w:p>
    <w:p w14:paraId="485FCF01" w14:textId="77777777" w:rsidR="00F5569F" w:rsidRPr="00EB2A1A" w:rsidRDefault="00F5569F" w:rsidP="00F5569F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nl-NL"/>
        </w:rPr>
      </w:pPr>
      <w:r w:rsidRPr="00EB2A1A">
        <w:rPr>
          <w:rFonts w:ascii="Calibri" w:eastAsia="Times New Roman" w:hAnsi="Calibri" w:cs="Calibri"/>
          <w:color w:val="000000"/>
          <w:lang w:eastAsia="nl-NL"/>
        </w:rPr>
        <w:t>om, als ik val, mij telkens op te vangen.</w:t>
      </w:r>
    </w:p>
    <w:p w14:paraId="1E9540FE" w14:textId="77777777" w:rsidR="00F5569F" w:rsidRPr="00EB2A1A" w:rsidRDefault="00F5569F" w:rsidP="00F5569F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nl-NL"/>
        </w:rPr>
      </w:pPr>
      <w:r w:rsidRPr="00EB2A1A">
        <w:rPr>
          <w:rFonts w:ascii="Calibri" w:eastAsia="Times New Roman" w:hAnsi="Calibri" w:cs="Calibri"/>
          <w:color w:val="000000"/>
          <w:lang w:eastAsia="nl-NL"/>
        </w:rPr>
        <w:t>Ik leef niet echt, als Gij niet met mij zijt.</w:t>
      </w:r>
    </w:p>
    <w:p w14:paraId="7D3D8D3E" w14:textId="5EEB0BC4" w:rsidR="00F5569F" w:rsidRPr="00EB2A1A" w:rsidRDefault="00F5569F" w:rsidP="00F5569F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nl-NL"/>
        </w:rPr>
      </w:pPr>
      <w:r w:rsidRPr="00EB2A1A">
        <w:rPr>
          <w:rFonts w:ascii="Calibri" w:eastAsia="Times New Roman" w:hAnsi="Calibri" w:cs="Calibri"/>
          <w:color w:val="000000"/>
          <w:lang w:eastAsia="nl-NL"/>
        </w:rPr>
        <w:t>Ik moet in lief en leed naar U verlangen.</w:t>
      </w:r>
    </w:p>
    <w:p w14:paraId="6F13807C" w14:textId="77777777" w:rsidR="00F5569F" w:rsidRDefault="00F5569F" w:rsidP="00A44BD7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10CF7102" w14:textId="5A14E7F5" w:rsidR="000645BD" w:rsidRPr="00C7674E" w:rsidRDefault="000645BD" w:rsidP="00A44BD7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  <w:r w:rsidRPr="00C7674E">
        <w:rPr>
          <w:rFonts w:ascii="Calibri" w:eastAsia="Times New Roman" w:hAnsi="Calibri" w:cs="Calibri"/>
          <w:b/>
          <w:bCs/>
          <w:lang w:eastAsia="nl-NL"/>
        </w:rPr>
        <w:t>Begroeting</w:t>
      </w:r>
    </w:p>
    <w:p w14:paraId="012F0471" w14:textId="77777777" w:rsidR="009B40C8" w:rsidRPr="00C7674E" w:rsidRDefault="009B40C8" w:rsidP="00A44B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color w:val="000000"/>
        </w:rPr>
      </w:pPr>
      <w:r w:rsidRPr="00C7674E">
        <w:rPr>
          <w:rFonts w:ascii="Calibri" w:hAnsi="Calibri" w:cs="Calibri"/>
        </w:rPr>
        <w:t xml:space="preserve">          </w:t>
      </w:r>
      <w:r w:rsidRPr="00C7674E">
        <w:rPr>
          <w:rFonts w:ascii="Calibri" w:hAnsi="Calibri" w:cs="Calibri"/>
        </w:rPr>
        <w:tab/>
        <w:t xml:space="preserve">v:   </w:t>
      </w:r>
      <w:r w:rsidRPr="00C7674E">
        <w:rPr>
          <w:rFonts w:ascii="Calibri" w:hAnsi="Calibri" w:cs="Calibri"/>
        </w:rPr>
        <w:tab/>
      </w:r>
      <w:r w:rsidRPr="00C7674E">
        <w:rPr>
          <w:rFonts w:ascii="Calibri" w:hAnsi="Calibri" w:cs="Calibri"/>
          <w:color w:val="000000"/>
        </w:rPr>
        <w:t>Wij dragen ons samenzijn op aan God</w:t>
      </w:r>
    </w:p>
    <w:p w14:paraId="03CA04B3" w14:textId="77777777" w:rsidR="009B40C8" w:rsidRPr="00C7674E" w:rsidRDefault="009B40C8" w:rsidP="00A44B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right="-23"/>
        <w:rPr>
          <w:rFonts w:ascii="Calibri" w:hAnsi="Calibri" w:cs="Calibri"/>
          <w:b/>
          <w:color w:val="000000"/>
        </w:rPr>
      </w:pPr>
      <w:r w:rsidRPr="00C7674E">
        <w:rPr>
          <w:rFonts w:ascii="Calibri" w:hAnsi="Calibri" w:cs="Calibri"/>
        </w:rPr>
        <w:t xml:space="preserve">          </w:t>
      </w:r>
      <w:r w:rsidRPr="00C7674E">
        <w:rPr>
          <w:rFonts w:ascii="Calibri" w:hAnsi="Calibri" w:cs="Calibri"/>
          <w:b/>
        </w:rPr>
        <w:tab/>
        <w:t xml:space="preserve">a: </w:t>
      </w:r>
      <w:r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  <w:color w:val="000000"/>
        </w:rPr>
        <w:t>DE ONUITPUTTELIJKE BRON VAN LEVEN, LICHT EN LIEFDE.</w:t>
      </w:r>
    </w:p>
    <w:p w14:paraId="7822E97E" w14:textId="77777777" w:rsidR="009B40C8" w:rsidRPr="00C7674E" w:rsidRDefault="009B40C8" w:rsidP="00A44BD7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hAnsi="Calibri" w:cs="Calibri"/>
          <w:b/>
        </w:rPr>
      </w:pPr>
      <w:r w:rsidRPr="00C7674E">
        <w:rPr>
          <w:rFonts w:ascii="Calibri" w:hAnsi="Calibri" w:cs="Calibri"/>
          <w:smallCaps/>
        </w:rPr>
        <w:tab/>
      </w:r>
      <w:r w:rsidRPr="00C7674E">
        <w:rPr>
          <w:rFonts w:ascii="Calibri" w:hAnsi="Calibri" w:cs="Calibri"/>
        </w:rPr>
        <w:t>v:</w:t>
      </w:r>
      <w:r w:rsidRPr="00C7674E">
        <w:rPr>
          <w:rFonts w:ascii="Calibri" w:hAnsi="Calibri" w:cs="Calibri"/>
        </w:rPr>
        <w:tab/>
      </w:r>
      <w:r w:rsidRPr="00C7674E">
        <w:rPr>
          <w:rFonts w:ascii="Calibri" w:hAnsi="Calibri" w:cs="Calibri"/>
        </w:rPr>
        <w:tab/>
        <w:t>De Eeuwige die naar ons omziet</w:t>
      </w:r>
      <w:r w:rsidRPr="00C7674E">
        <w:rPr>
          <w:rFonts w:ascii="Calibri" w:hAnsi="Calibri" w:cs="Calibri"/>
        </w:rPr>
        <w:br/>
      </w:r>
      <w:r w:rsidRPr="00C7674E">
        <w:rPr>
          <w:rFonts w:ascii="Calibri" w:hAnsi="Calibri" w:cs="Calibri"/>
          <w:b/>
        </w:rPr>
        <w:t xml:space="preserve">a: </w:t>
      </w:r>
      <w:r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</w:rPr>
        <w:tab/>
        <w:t>IN ZIJN LIEFDE MOGEN WIJ LEVEN</w:t>
      </w:r>
      <w:r w:rsidRPr="00C7674E">
        <w:rPr>
          <w:rFonts w:ascii="Calibri" w:hAnsi="Calibri" w:cs="Calibri"/>
          <w:b/>
        </w:rPr>
        <w:br/>
      </w:r>
      <w:r w:rsidRPr="00C7674E">
        <w:rPr>
          <w:rFonts w:ascii="Calibri" w:hAnsi="Calibri" w:cs="Calibri"/>
        </w:rPr>
        <w:lastRenderedPageBreak/>
        <w:t xml:space="preserve">v: </w:t>
      </w:r>
      <w:r w:rsidRPr="00C7674E">
        <w:rPr>
          <w:rFonts w:ascii="Calibri" w:hAnsi="Calibri" w:cs="Calibri"/>
        </w:rPr>
        <w:tab/>
      </w:r>
      <w:r w:rsidRPr="00C7674E">
        <w:rPr>
          <w:rFonts w:ascii="Calibri" w:hAnsi="Calibri" w:cs="Calibri"/>
        </w:rPr>
        <w:tab/>
        <w:t xml:space="preserve">Wij groeten elkaar </w:t>
      </w:r>
      <w:r w:rsidRPr="00C7674E">
        <w:rPr>
          <w:rFonts w:ascii="Calibri" w:hAnsi="Calibri" w:cs="Calibri"/>
        </w:rPr>
        <w:br/>
      </w:r>
      <w:r w:rsidRPr="00C7674E">
        <w:rPr>
          <w:rFonts w:ascii="Calibri" w:hAnsi="Calibri" w:cs="Calibri"/>
          <w:b/>
        </w:rPr>
        <w:t xml:space="preserve">a: </w:t>
      </w:r>
      <w:r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</w:rPr>
        <w:tab/>
        <w:t>IN DE NAAM VAN DE VADER, DE ZOON</w:t>
      </w:r>
    </w:p>
    <w:p w14:paraId="6E648163" w14:textId="77777777" w:rsidR="009B40C8" w:rsidRPr="00C7674E" w:rsidRDefault="009B40C8" w:rsidP="00A44BD7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spacing w:after="0" w:line="240" w:lineRule="auto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</w:rPr>
        <w:tab/>
        <w:t>EN DE HEILIGE GEEST. AMEN.</w:t>
      </w:r>
    </w:p>
    <w:p w14:paraId="20C4A23C" w14:textId="77777777" w:rsidR="00601DDB" w:rsidRPr="00C7674E" w:rsidRDefault="00601DDB" w:rsidP="00A44BD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2"/>
          <w:lang w:val="nl-NL"/>
        </w:rPr>
      </w:pPr>
    </w:p>
    <w:p w14:paraId="3290A799" w14:textId="77777777" w:rsidR="00AE1CF9" w:rsidRPr="004A2F24" w:rsidRDefault="00601DDB" w:rsidP="004A2F24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2"/>
          <w:lang w:val="nl-NL"/>
        </w:rPr>
      </w:pPr>
      <w:r w:rsidRPr="00C7674E">
        <w:rPr>
          <w:rFonts w:ascii="Calibri" w:hAnsi="Calibri" w:cs="Calibri"/>
          <w:bCs/>
          <w:i/>
          <w:iCs/>
          <w:sz w:val="22"/>
          <w:lang w:val="nl-NL"/>
        </w:rPr>
        <w:t xml:space="preserve"> </w:t>
      </w:r>
      <w:r w:rsidR="00933337" w:rsidRPr="00C7674E">
        <w:rPr>
          <w:rFonts w:ascii="Calibri" w:hAnsi="Calibri" w:cs="Calibri"/>
          <w:bCs/>
          <w:i/>
          <w:iCs/>
          <w:sz w:val="22"/>
          <w:lang w:val="nl-NL"/>
        </w:rPr>
        <w:t>(gemeente gaat zitten)</w:t>
      </w:r>
    </w:p>
    <w:p w14:paraId="727A5D37" w14:textId="77777777" w:rsidR="00AE1CF9" w:rsidRPr="00C7674E" w:rsidRDefault="00D7469F" w:rsidP="00EC77AB">
      <w:pPr>
        <w:rPr>
          <w:rFonts w:ascii="Calibri" w:hAnsi="Calibri" w:cs="Calibri"/>
        </w:rPr>
      </w:pPr>
      <w:r w:rsidRPr="00C7674E">
        <w:rPr>
          <w:rFonts w:ascii="Calibri" w:hAnsi="Calibri" w:cs="Calibri"/>
          <w:b/>
        </w:rPr>
        <w:t>Gebed om ontferming</w:t>
      </w:r>
      <w:r w:rsidRPr="00C7674E">
        <w:rPr>
          <w:rFonts w:ascii="Calibri" w:hAnsi="Calibri" w:cs="Calibri"/>
          <w:b/>
        </w:rPr>
        <w:tab/>
      </w:r>
    </w:p>
    <w:p w14:paraId="5B56EF81" w14:textId="77777777" w:rsidR="002D6493" w:rsidRPr="00EB2A1A" w:rsidRDefault="0053323B" w:rsidP="00A44BD7">
      <w:pPr>
        <w:pStyle w:val="Geenafstand"/>
        <w:rPr>
          <w:rFonts w:ascii="Calibri" w:hAnsi="Calibri" w:cs="Calibri"/>
          <w:sz w:val="22"/>
          <w:lang w:val="nl-NL"/>
        </w:rPr>
      </w:pPr>
      <w:r w:rsidRPr="00EB2A1A">
        <w:rPr>
          <w:rFonts w:ascii="Calibri" w:hAnsi="Calibri" w:cs="Calibri"/>
          <w:b/>
          <w:sz w:val="22"/>
          <w:lang w:val="nl-NL"/>
        </w:rPr>
        <w:t xml:space="preserve">De cantorij zingt een Kyrie en Gloria </w:t>
      </w:r>
      <w:r w:rsidRPr="00EB2A1A">
        <w:rPr>
          <w:rFonts w:ascii="Calibri" w:hAnsi="Calibri" w:cs="Calibri"/>
          <w:sz w:val="22"/>
          <w:lang w:val="nl-NL"/>
        </w:rPr>
        <w:t>(Feike van Tuinen)</w:t>
      </w:r>
    </w:p>
    <w:p w14:paraId="312F10B0" w14:textId="77777777" w:rsidR="00882F1B" w:rsidRDefault="00882F1B" w:rsidP="00A44BD7">
      <w:pPr>
        <w:spacing w:after="0" w:line="240" w:lineRule="auto"/>
        <w:rPr>
          <w:rFonts w:ascii="Calibri" w:hAnsi="Calibri" w:cs="Calibri"/>
          <w:b/>
        </w:rPr>
      </w:pPr>
    </w:p>
    <w:p w14:paraId="75A00E32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val="fr-FR" w:eastAsia="nl-NL"/>
        </w:rPr>
      </w:pPr>
      <w:r w:rsidRPr="00EB2A1A">
        <w:rPr>
          <w:rFonts w:ascii="Calibri" w:eastAsia="Times New Roman" w:hAnsi="Calibri" w:cs="Calibri"/>
          <w:color w:val="000000"/>
          <w:lang w:val="fr-FR" w:eastAsia="nl-NL"/>
        </w:rPr>
        <w:t>Kyrie Eleison</w:t>
      </w:r>
    </w:p>
    <w:p w14:paraId="184D8156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val="fr-FR" w:eastAsia="nl-NL"/>
        </w:rPr>
      </w:pPr>
      <w:proofErr w:type="spellStart"/>
      <w:r w:rsidRPr="00EB2A1A">
        <w:rPr>
          <w:rFonts w:ascii="Calibri" w:eastAsia="Times New Roman" w:hAnsi="Calibri" w:cs="Calibri"/>
          <w:color w:val="000000"/>
          <w:lang w:val="fr-FR" w:eastAsia="nl-NL"/>
        </w:rPr>
        <w:t>Christe</w:t>
      </w:r>
      <w:proofErr w:type="spellEnd"/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 eleison</w:t>
      </w:r>
    </w:p>
    <w:p w14:paraId="70678CBE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val="fr-FR" w:eastAsia="nl-NL"/>
        </w:rPr>
      </w:pPr>
      <w:r w:rsidRPr="00EB2A1A">
        <w:rPr>
          <w:rFonts w:ascii="Calibri" w:eastAsia="Times New Roman" w:hAnsi="Calibri" w:cs="Calibri"/>
          <w:color w:val="000000"/>
          <w:lang w:val="fr-FR" w:eastAsia="nl-NL"/>
        </w:rPr>
        <w:t>Kyrie Eleison</w:t>
      </w:r>
    </w:p>
    <w:p w14:paraId="4F8F4052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val="fr-FR" w:eastAsia="nl-NL"/>
        </w:rPr>
      </w:pPr>
    </w:p>
    <w:p w14:paraId="45A367D3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val="fr-FR" w:eastAsia="nl-NL"/>
        </w:rPr>
      </w:pPr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Gloria in </w:t>
      </w:r>
      <w:proofErr w:type="spellStart"/>
      <w:r w:rsidRPr="00EB2A1A">
        <w:rPr>
          <w:rFonts w:ascii="Calibri" w:eastAsia="Times New Roman" w:hAnsi="Calibri" w:cs="Calibri"/>
          <w:color w:val="000000"/>
          <w:lang w:val="fr-FR" w:eastAsia="nl-NL"/>
        </w:rPr>
        <w:t>excelsis</w:t>
      </w:r>
      <w:proofErr w:type="spellEnd"/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 Deo</w:t>
      </w:r>
    </w:p>
    <w:p w14:paraId="28D2E1EB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val="fr-FR" w:eastAsia="nl-NL"/>
        </w:rPr>
      </w:pPr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et in terra pax </w:t>
      </w:r>
      <w:proofErr w:type="spellStart"/>
      <w:r w:rsidRPr="00EB2A1A">
        <w:rPr>
          <w:rFonts w:ascii="Calibri" w:eastAsia="Times New Roman" w:hAnsi="Calibri" w:cs="Calibri"/>
          <w:color w:val="000000"/>
          <w:lang w:val="fr-FR" w:eastAsia="nl-NL"/>
        </w:rPr>
        <w:t>hominibus</w:t>
      </w:r>
      <w:proofErr w:type="spellEnd"/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 </w:t>
      </w:r>
      <w:proofErr w:type="spellStart"/>
      <w:r w:rsidRPr="00EB2A1A">
        <w:rPr>
          <w:rFonts w:ascii="Calibri" w:eastAsia="Times New Roman" w:hAnsi="Calibri" w:cs="Calibri"/>
          <w:color w:val="000000"/>
          <w:lang w:val="fr-FR" w:eastAsia="nl-NL"/>
        </w:rPr>
        <w:t>bonae</w:t>
      </w:r>
      <w:proofErr w:type="spellEnd"/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 </w:t>
      </w:r>
      <w:proofErr w:type="spellStart"/>
      <w:r w:rsidRPr="00EB2A1A">
        <w:rPr>
          <w:rFonts w:ascii="Calibri" w:eastAsia="Times New Roman" w:hAnsi="Calibri" w:cs="Calibri"/>
          <w:color w:val="000000"/>
          <w:lang w:val="fr-FR" w:eastAsia="nl-NL"/>
        </w:rPr>
        <w:t>voluntatis</w:t>
      </w:r>
      <w:proofErr w:type="spellEnd"/>
      <w:r w:rsidRPr="00EB2A1A">
        <w:rPr>
          <w:rFonts w:ascii="Calibri" w:eastAsia="Times New Roman" w:hAnsi="Calibri" w:cs="Calibri"/>
          <w:color w:val="000000"/>
          <w:lang w:val="fr-FR" w:eastAsia="nl-NL"/>
        </w:rPr>
        <w:t xml:space="preserve">, </w:t>
      </w:r>
    </w:p>
    <w:p w14:paraId="3D31CD29" w14:textId="77777777" w:rsidR="004A2F24" w:rsidRPr="00EB2A1A" w:rsidRDefault="004A2F24" w:rsidP="004A2F24">
      <w:pPr>
        <w:spacing w:after="0" w:line="240" w:lineRule="auto"/>
        <w:ind w:left="708"/>
        <w:rPr>
          <w:rFonts w:ascii="Calibri" w:eastAsia="Times New Roman" w:hAnsi="Calibri" w:cs="Calibri"/>
          <w:color w:val="000000"/>
          <w:lang w:eastAsia="nl-NL"/>
        </w:rPr>
      </w:pPr>
      <w:r w:rsidRPr="00EB2A1A">
        <w:rPr>
          <w:rFonts w:ascii="Calibri" w:eastAsia="Times New Roman" w:hAnsi="Calibri" w:cs="Calibri"/>
          <w:color w:val="000000"/>
          <w:lang w:eastAsia="nl-NL"/>
        </w:rPr>
        <w:t xml:space="preserve">Gloria in </w:t>
      </w:r>
      <w:proofErr w:type="spellStart"/>
      <w:r w:rsidRPr="00EB2A1A">
        <w:rPr>
          <w:rFonts w:ascii="Calibri" w:eastAsia="Times New Roman" w:hAnsi="Calibri" w:cs="Calibri"/>
          <w:color w:val="000000"/>
          <w:lang w:eastAsia="nl-NL"/>
        </w:rPr>
        <w:t>excelsis</w:t>
      </w:r>
      <w:proofErr w:type="spellEnd"/>
      <w:r w:rsidRPr="00EB2A1A">
        <w:rPr>
          <w:rFonts w:ascii="Calibri" w:eastAsia="Times New Roman" w:hAnsi="Calibri" w:cs="Calibri"/>
          <w:color w:val="000000"/>
          <w:lang w:eastAsia="nl-NL"/>
        </w:rPr>
        <w:t xml:space="preserve"> Deo.</w:t>
      </w:r>
    </w:p>
    <w:p w14:paraId="3A98811A" w14:textId="77777777" w:rsidR="004A2F24" w:rsidRPr="00EB2A1A" w:rsidRDefault="004A2F24" w:rsidP="00A44BD7">
      <w:pPr>
        <w:spacing w:after="0" w:line="240" w:lineRule="auto"/>
        <w:rPr>
          <w:rFonts w:ascii="Calibri" w:hAnsi="Calibri" w:cs="Calibri"/>
          <w:b/>
        </w:rPr>
      </w:pPr>
    </w:p>
    <w:p w14:paraId="079D88CF" w14:textId="77777777" w:rsidR="0076530E" w:rsidRPr="00EB2A1A" w:rsidRDefault="003D5848" w:rsidP="00A44BD7">
      <w:pPr>
        <w:pStyle w:val="Geenafstand"/>
        <w:rPr>
          <w:rFonts w:ascii="Calibri" w:hAnsi="Calibri" w:cs="Calibri"/>
          <w:b/>
          <w:bCs/>
          <w:sz w:val="22"/>
          <w:u w:val="single"/>
          <w:lang w:val="nl-NL"/>
        </w:rPr>
      </w:pPr>
      <w:r w:rsidRPr="00EB2A1A">
        <w:rPr>
          <w:rFonts w:ascii="Calibri" w:hAnsi="Calibri" w:cs="Calibri"/>
          <w:b/>
          <w:bCs/>
          <w:sz w:val="22"/>
          <w:u w:val="single"/>
          <w:lang w:val="nl-NL"/>
        </w:rPr>
        <w:t>DE DIENST VAN DE SCHRIFT</w:t>
      </w:r>
    </w:p>
    <w:p w14:paraId="41960FD1" w14:textId="77777777" w:rsidR="00095EEA" w:rsidRPr="00C7674E" w:rsidRDefault="00095EEA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34E99B9E" w14:textId="77777777" w:rsidR="007D7500" w:rsidRPr="00C7674E" w:rsidRDefault="007A1151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Inleiding op de lezing</w:t>
      </w:r>
      <w:r w:rsidR="008A6A37" w:rsidRPr="00C7674E">
        <w:rPr>
          <w:rFonts w:ascii="Calibri" w:hAnsi="Calibri" w:cs="Calibri"/>
          <w:b/>
          <w:bCs/>
          <w:sz w:val="22"/>
          <w:lang w:val="nl-NL"/>
        </w:rPr>
        <w:t>en</w:t>
      </w:r>
    </w:p>
    <w:p w14:paraId="0103DC50" w14:textId="77777777" w:rsidR="00EB63FD" w:rsidRPr="00C7674E" w:rsidRDefault="00EB63FD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0C27895C" w14:textId="77777777" w:rsidR="00B8798D" w:rsidRPr="00C7674E" w:rsidRDefault="00B8798D" w:rsidP="00B8798D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Gebed om de Geest</w:t>
      </w:r>
    </w:p>
    <w:p w14:paraId="63CD4CE9" w14:textId="77777777" w:rsidR="003A1E47" w:rsidRPr="00C7674E" w:rsidRDefault="003A1E47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560C7EB7" w14:textId="77777777" w:rsidR="00B8798D" w:rsidRPr="00C7674E" w:rsidRDefault="00B8798D" w:rsidP="00B8798D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Aansteken van de tafelkaarsen</w:t>
      </w:r>
    </w:p>
    <w:p w14:paraId="38662293" w14:textId="77777777" w:rsidR="00547BE8" w:rsidRPr="00C7674E" w:rsidRDefault="00547BE8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4149310D" w14:textId="77777777" w:rsidR="00342943" w:rsidRDefault="00547BE8" w:rsidP="00342943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Lezen: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4D5B2D"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C8761F" w:rsidRPr="00C7674E">
        <w:rPr>
          <w:rFonts w:ascii="Calibri" w:hAnsi="Calibri" w:cs="Calibri"/>
          <w:b/>
          <w:bCs/>
          <w:sz w:val="22"/>
          <w:lang w:val="nl-NL"/>
        </w:rPr>
        <w:t>Marcus 12: 28-31</w:t>
      </w:r>
    </w:p>
    <w:p w14:paraId="2FEB9CC9" w14:textId="77777777" w:rsidR="00342943" w:rsidRPr="00342943" w:rsidRDefault="00342943" w:rsidP="00342943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4E73383C" w14:textId="77777777" w:rsidR="004D5B2D" w:rsidRPr="00EB2A1A" w:rsidRDefault="004D5B2D" w:rsidP="00A44BD7">
      <w:pPr>
        <w:pStyle w:val="Geenafstand"/>
        <w:rPr>
          <w:rFonts w:ascii="Calibri" w:hAnsi="Calibri" w:cs="Calibri"/>
          <w:b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Zingen: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2D6493" w:rsidRPr="00EB2A1A">
        <w:rPr>
          <w:rFonts w:ascii="Calibri" w:hAnsi="Calibri" w:cs="Calibri"/>
          <w:b/>
          <w:sz w:val="22"/>
          <w:lang w:val="nl-NL"/>
        </w:rPr>
        <w:tab/>
      </w:r>
      <w:r w:rsidR="00870897" w:rsidRPr="00EB2A1A">
        <w:rPr>
          <w:rFonts w:ascii="Calibri" w:hAnsi="Calibri" w:cs="Calibri"/>
          <w:b/>
          <w:sz w:val="22"/>
          <w:lang w:val="nl-NL"/>
        </w:rPr>
        <w:t>lied 320: 1,2,3 Wie oren om te horen heeft</w:t>
      </w:r>
    </w:p>
    <w:p w14:paraId="35413422" w14:textId="3BA7BDA4" w:rsidR="004D5B2D" w:rsidRPr="00C7674E" w:rsidRDefault="00F5569F" w:rsidP="00A44BD7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5CEDBF72" wp14:editId="4B649598">
            <wp:extent cx="4276725" cy="3413275"/>
            <wp:effectExtent l="0" t="0" r="0" b="0"/>
            <wp:docPr id="20454605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505" cy="342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5"/>
        <w:gridCol w:w="3795"/>
      </w:tblGrid>
      <w:tr w:rsidR="00F5569F" w14:paraId="2CE2ED96" w14:textId="77777777" w:rsidTr="00F5569F">
        <w:tc>
          <w:tcPr>
            <w:tcW w:w="5166" w:type="dxa"/>
          </w:tcPr>
          <w:p w14:paraId="136CABBD" w14:textId="10BD0A92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320:2</w:t>
            </w:r>
          </w:p>
          <w:p w14:paraId="4B052523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Bemin uw Heer te allen tijd.</w:t>
            </w:r>
          </w:p>
          <w:p w14:paraId="1F6E8164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Dien hem͜ met alles wat gij zijt.</w:t>
            </w:r>
          </w:p>
          <w:p w14:paraId="6D668C5A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Aanbid Hem in uw daden.</w:t>
            </w:r>
          </w:p>
          <w:p w14:paraId="12234D49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Dit is het eerste͜ en grote gebod,</w:t>
            </w:r>
          </w:p>
          <w:p w14:paraId="0F1A11E2" w14:textId="6F58B545" w:rsidR="00F5569F" w:rsidRDefault="00F5569F" w:rsidP="00F5569F">
            <w:pPr>
              <w:ind w:left="709" w:hanging="403"/>
              <w:rPr>
                <w:rFonts w:ascii="Calibri" w:hAnsi="Calibri" w:cs="Calibri"/>
                <w:b/>
                <w:bCs/>
              </w:rPr>
            </w:pPr>
            <w:r w:rsidRPr="00F5569F">
              <w:rPr>
                <w:rFonts w:ascii="Calibri" w:hAnsi="Calibri" w:cs="Calibri"/>
              </w:rPr>
              <w:t>de wil van God, uw Vader.</w:t>
            </w:r>
          </w:p>
        </w:tc>
        <w:tc>
          <w:tcPr>
            <w:tcW w:w="5166" w:type="dxa"/>
          </w:tcPr>
          <w:p w14:paraId="73202E02" w14:textId="4C375DAC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320:3</w:t>
            </w:r>
          </w:p>
          <w:p w14:paraId="349204F4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 xml:space="preserve">– Bied uw naaste͜ de </w:t>
            </w:r>
            <w:proofErr w:type="spellStart"/>
            <w:r w:rsidRPr="00F5569F">
              <w:rPr>
                <w:rFonts w:ascii="Calibri" w:hAnsi="Calibri" w:cs="Calibri"/>
              </w:rPr>
              <w:t>helpe͜nde</w:t>
            </w:r>
            <w:proofErr w:type="spellEnd"/>
            <w:r w:rsidRPr="00F5569F">
              <w:rPr>
                <w:rFonts w:ascii="Calibri" w:hAnsi="Calibri" w:cs="Calibri"/>
              </w:rPr>
              <w:t xml:space="preserve"> hand.</w:t>
            </w:r>
          </w:p>
          <w:p w14:paraId="60D4D2CA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Spijzig de͜ armen in uw land,</w:t>
            </w:r>
          </w:p>
          <w:p w14:paraId="5FA77A87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een woning wilt hen geven.</w:t>
            </w:r>
          </w:p>
          <w:p w14:paraId="37148381" w14:textId="77777777" w:rsidR="00F5569F" w:rsidRPr="00F5569F" w:rsidRDefault="00F5569F" w:rsidP="00F5569F">
            <w:pPr>
              <w:ind w:left="709" w:hanging="403"/>
              <w:rPr>
                <w:rFonts w:ascii="Calibri" w:hAnsi="Calibri" w:cs="Calibri"/>
              </w:rPr>
            </w:pPr>
            <w:r w:rsidRPr="00F5569F">
              <w:rPr>
                <w:rFonts w:ascii="Calibri" w:hAnsi="Calibri" w:cs="Calibri"/>
              </w:rPr>
              <w:t>Het tweede͜ gebod is͜ het eerste gelijk;</w:t>
            </w:r>
          </w:p>
          <w:p w14:paraId="762CB9DB" w14:textId="2905CC5F" w:rsidR="00F5569F" w:rsidRDefault="00F5569F" w:rsidP="00F5569F">
            <w:pPr>
              <w:ind w:left="709" w:hanging="403"/>
              <w:rPr>
                <w:rFonts w:ascii="Calibri" w:hAnsi="Calibri" w:cs="Calibri"/>
                <w:b/>
                <w:bCs/>
              </w:rPr>
            </w:pPr>
            <w:r w:rsidRPr="00F5569F">
              <w:rPr>
                <w:rFonts w:ascii="Calibri" w:hAnsi="Calibri" w:cs="Calibri"/>
              </w:rPr>
              <w:t>doe dit, en gij zult leven.</w:t>
            </w:r>
          </w:p>
        </w:tc>
      </w:tr>
    </w:tbl>
    <w:p w14:paraId="0B38B27D" w14:textId="77777777" w:rsidR="00F5569F" w:rsidRDefault="00F5569F" w:rsidP="00EC77AB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1AB2F8EE" w14:textId="77777777" w:rsidR="00F5569F" w:rsidRDefault="00F5569F" w:rsidP="00EC77AB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2179CA21" w14:textId="1924252D" w:rsidR="00EC77AB" w:rsidRPr="00C7674E" w:rsidRDefault="003B594E" w:rsidP="00EC77AB">
      <w:pPr>
        <w:pStyle w:val="Geenafstand"/>
        <w:rPr>
          <w:rFonts w:ascii="Calibri" w:hAnsi="Calibri" w:cs="Calibri"/>
          <w:sz w:val="22"/>
          <w:lang w:val="nl-NL"/>
        </w:rPr>
      </w:pPr>
      <w:r w:rsidRPr="00C7674E">
        <w:rPr>
          <w:rFonts w:ascii="Calibri" w:hAnsi="Calibri" w:cs="Calibri"/>
          <w:b/>
          <w:bCs/>
          <w:sz w:val="22"/>
          <w:lang w:val="nl-NL"/>
        </w:rPr>
        <w:t>Lezen:</w:t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Pr="00C7674E">
        <w:rPr>
          <w:rFonts w:ascii="Calibri" w:hAnsi="Calibri" w:cs="Calibri"/>
          <w:b/>
          <w:bCs/>
          <w:sz w:val="22"/>
          <w:lang w:val="nl-NL"/>
        </w:rPr>
        <w:tab/>
      </w:r>
      <w:r w:rsidR="0064304A" w:rsidRPr="00C7674E">
        <w:rPr>
          <w:rFonts w:ascii="Calibri" w:hAnsi="Calibri" w:cs="Calibri"/>
          <w:b/>
          <w:bCs/>
          <w:sz w:val="22"/>
          <w:lang w:val="nl-NL"/>
        </w:rPr>
        <w:t>Romeinen 14: 1-12</w:t>
      </w:r>
    </w:p>
    <w:p w14:paraId="584C1C4B" w14:textId="77777777" w:rsidR="00EC77AB" w:rsidRDefault="00EC77AB" w:rsidP="00A44BD7">
      <w:pPr>
        <w:spacing w:after="0" w:line="240" w:lineRule="auto"/>
        <w:rPr>
          <w:rFonts w:ascii="Calibri" w:hAnsi="Calibri" w:cs="Calibri"/>
        </w:rPr>
      </w:pPr>
    </w:p>
    <w:p w14:paraId="704941E9" w14:textId="77777777" w:rsidR="001D04F3" w:rsidRPr="00C7674E" w:rsidRDefault="00906922" w:rsidP="00A44BD7">
      <w:pPr>
        <w:spacing w:after="0" w:line="240" w:lineRule="auto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Zingen:</w:t>
      </w:r>
      <w:r w:rsidR="00342575" w:rsidRPr="00C7674E">
        <w:rPr>
          <w:rFonts w:ascii="Calibri" w:hAnsi="Calibri" w:cs="Calibri"/>
          <w:b/>
        </w:rPr>
        <w:tab/>
      </w:r>
      <w:r w:rsidR="001D04F3" w:rsidRPr="00C7674E">
        <w:rPr>
          <w:rFonts w:ascii="Calibri" w:hAnsi="Calibri" w:cs="Calibri"/>
          <w:b/>
        </w:rPr>
        <w:tab/>
      </w:r>
      <w:r w:rsidR="00F8468D" w:rsidRPr="00C7674E">
        <w:rPr>
          <w:rFonts w:ascii="Calibri" w:hAnsi="Calibri" w:cs="Calibri"/>
          <w:b/>
        </w:rPr>
        <w:t xml:space="preserve">lied </w:t>
      </w:r>
      <w:r w:rsidR="0064304A" w:rsidRPr="00C7674E">
        <w:rPr>
          <w:rFonts w:ascii="Calibri" w:hAnsi="Calibri" w:cs="Calibri"/>
          <w:b/>
        </w:rPr>
        <w:t>961</w:t>
      </w:r>
      <w:r w:rsidR="00C8761F" w:rsidRPr="00C7674E">
        <w:rPr>
          <w:rFonts w:ascii="Calibri" w:hAnsi="Calibri" w:cs="Calibri"/>
          <w:b/>
        </w:rPr>
        <w:t xml:space="preserve"> Niemand leeft voor zichzelf</w:t>
      </w:r>
    </w:p>
    <w:bookmarkEnd w:id="0"/>
    <w:p w14:paraId="4572715E" w14:textId="5817E912" w:rsidR="00954149" w:rsidRPr="00C7674E" w:rsidRDefault="00B40C97" w:rsidP="00A44BD7">
      <w:pPr>
        <w:spacing w:after="0"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 wp14:anchorId="6934A6AD" wp14:editId="53A9808F">
            <wp:extent cx="4562475" cy="3059884"/>
            <wp:effectExtent l="0" t="0" r="0" b="7620"/>
            <wp:docPr id="66690647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69" cy="307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40860" w14:textId="77777777" w:rsidR="00F34264" w:rsidRPr="00C7674E" w:rsidRDefault="005A62B2" w:rsidP="00A44BD7">
      <w:pPr>
        <w:spacing w:after="0" w:line="240" w:lineRule="auto"/>
        <w:rPr>
          <w:rFonts w:ascii="Calibri" w:hAnsi="Calibri" w:cs="Calibri"/>
          <w:b/>
          <w:bCs/>
        </w:rPr>
      </w:pPr>
      <w:r w:rsidRPr="00C7674E">
        <w:rPr>
          <w:rFonts w:ascii="Calibri" w:hAnsi="Calibri" w:cs="Calibri"/>
          <w:b/>
          <w:bCs/>
        </w:rPr>
        <w:t>Overweging</w:t>
      </w:r>
    </w:p>
    <w:p w14:paraId="487233ED" w14:textId="77777777" w:rsidR="008A6BC7" w:rsidRPr="00C7674E" w:rsidRDefault="008A6BC7" w:rsidP="00267256">
      <w:pPr>
        <w:spacing w:after="0" w:line="240" w:lineRule="auto"/>
        <w:rPr>
          <w:rFonts w:ascii="Calibri" w:hAnsi="Calibri" w:cs="Calibri"/>
          <w:bCs/>
          <w:i/>
        </w:rPr>
      </w:pPr>
    </w:p>
    <w:p w14:paraId="603ED7E6" w14:textId="77777777" w:rsidR="005852C5" w:rsidRPr="00C7674E" w:rsidRDefault="005852C5" w:rsidP="00A44BD7">
      <w:pPr>
        <w:spacing w:after="0" w:line="240" w:lineRule="auto"/>
        <w:rPr>
          <w:rFonts w:ascii="Calibri" w:hAnsi="Calibri" w:cs="Calibri"/>
          <w:b/>
          <w:bCs/>
        </w:rPr>
      </w:pPr>
      <w:r w:rsidRPr="00C7674E">
        <w:rPr>
          <w:rFonts w:ascii="Calibri" w:hAnsi="Calibri" w:cs="Calibri"/>
          <w:b/>
          <w:bCs/>
        </w:rPr>
        <w:t>Stilte</w:t>
      </w:r>
    </w:p>
    <w:p w14:paraId="65ED735C" w14:textId="77777777" w:rsidR="005852C5" w:rsidRPr="00C7674E" w:rsidRDefault="005852C5" w:rsidP="00A44BD7">
      <w:pPr>
        <w:spacing w:after="0" w:line="240" w:lineRule="auto"/>
        <w:rPr>
          <w:rFonts w:ascii="Calibri" w:hAnsi="Calibri" w:cs="Calibri"/>
          <w:bCs/>
        </w:rPr>
      </w:pPr>
    </w:p>
    <w:p w14:paraId="616F8456" w14:textId="77777777" w:rsidR="00C7674E" w:rsidRPr="00C7674E" w:rsidRDefault="00EC77AB" w:rsidP="00C81706">
      <w:pPr>
        <w:spacing w:after="0"/>
        <w:rPr>
          <w:rFonts w:ascii="Calibri" w:eastAsia="Times New Roman" w:hAnsi="Calibri" w:cs="Calibri"/>
          <w:color w:val="000000"/>
          <w:lang w:eastAsia="nl-NL"/>
        </w:rPr>
      </w:pPr>
      <w:r w:rsidRPr="00C7674E">
        <w:rPr>
          <w:rFonts w:ascii="Calibri" w:hAnsi="Calibri" w:cs="Calibri"/>
          <w:b/>
          <w:bCs/>
        </w:rPr>
        <w:t>Zingen:</w:t>
      </w:r>
      <w:r w:rsidR="00833031" w:rsidRPr="00C7674E">
        <w:rPr>
          <w:rFonts w:ascii="Calibri" w:hAnsi="Calibri" w:cs="Calibri"/>
          <w:b/>
          <w:bCs/>
        </w:rPr>
        <w:tab/>
      </w:r>
      <w:r w:rsidR="00833031" w:rsidRPr="00C7674E">
        <w:rPr>
          <w:rFonts w:ascii="Calibri" w:hAnsi="Calibri" w:cs="Calibri"/>
          <w:b/>
          <w:bCs/>
        </w:rPr>
        <w:tab/>
        <w:t xml:space="preserve">lied 725 Gij boden rond Gods troon </w:t>
      </w:r>
      <w:r w:rsidR="00833031" w:rsidRPr="00C7674E">
        <w:rPr>
          <w:rFonts w:ascii="Calibri" w:eastAsia="Times New Roman" w:hAnsi="Calibri" w:cs="Calibri"/>
          <w:color w:val="000000"/>
          <w:lang w:eastAsia="nl-NL"/>
        </w:rPr>
        <w:t> </w:t>
      </w:r>
    </w:p>
    <w:p w14:paraId="0E34B102" w14:textId="77777777" w:rsidR="00383A12" w:rsidRDefault="00833031" w:rsidP="00C81706">
      <w:pPr>
        <w:spacing w:after="0"/>
        <w:ind w:left="708" w:firstLine="708"/>
        <w:rPr>
          <w:rFonts w:ascii="Calibri" w:eastAsia="Times New Roman" w:hAnsi="Calibri" w:cs="Calibri"/>
          <w:color w:val="000000"/>
          <w:lang w:eastAsia="nl-NL"/>
        </w:rPr>
      </w:pPr>
      <w:r w:rsidRPr="00C7674E">
        <w:rPr>
          <w:rFonts w:ascii="Calibri" w:eastAsia="Times New Roman" w:hAnsi="Calibri" w:cs="Calibri"/>
          <w:color w:val="000000"/>
          <w:lang w:eastAsia="nl-NL"/>
        </w:rPr>
        <w:t>(gemeente 1, cantorij 2, gemeente vers 4 (bovenstem cantorij) </w:t>
      </w:r>
    </w:p>
    <w:p w14:paraId="4F5C0766" w14:textId="5C029762" w:rsidR="00B40C97" w:rsidRPr="00C7674E" w:rsidRDefault="00B40C97" w:rsidP="00B40C97">
      <w:pPr>
        <w:spacing w:after="0"/>
        <w:ind w:left="708" w:firstLine="1"/>
        <w:rPr>
          <w:rFonts w:ascii="Calibri" w:eastAsia="Times New Roman" w:hAnsi="Calibri" w:cs="Calibri"/>
          <w:lang w:eastAsia="nl-NL"/>
        </w:rPr>
      </w:pPr>
      <w:r>
        <w:rPr>
          <w:noProof/>
        </w:rPr>
        <w:lastRenderedPageBreak/>
        <w:drawing>
          <wp:inline distT="0" distB="0" distL="0" distR="0" wp14:anchorId="3EDF34CC" wp14:editId="7624B86B">
            <wp:extent cx="4433068" cy="4658360"/>
            <wp:effectExtent l="0" t="0" r="5715" b="8890"/>
            <wp:docPr id="138247185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8"/>
                    <a:stretch/>
                  </pic:blipFill>
                  <pic:spPr bwMode="auto">
                    <a:xfrm>
                      <a:off x="0" y="0"/>
                      <a:ext cx="4441692" cy="466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3707"/>
      </w:tblGrid>
      <w:tr w:rsidR="00B40C97" w14:paraId="63513490" w14:textId="77777777" w:rsidTr="00B40C97">
        <w:tc>
          <w:tcPr>
            <w:tcW w:w="5166" w:type="dxa"/>
          </w:tcPr>
          <w:p w14:paraId="135A0CBB" w14:textId="687FE6B0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725:2</w:t>
            </w:r>
            <w:r>
              <w:rPr>
                <w:rFonts w:ascii="Calibri" w:hAnsi="Calibri" w:cs="Calibri"/>
              </w:rPr>
              <w:t xml:space="preserve"> </w:t>
            </w:r>
            <w:r w:rsidR="00E76CB4">
              <w:rPr>
                <w:rFonts w:ascii="Calibri" w:hAnsi="Calibri" w:cs="Calibri"/>
              </w:rPr>
              <w:t xml:space="preserve">  </w:t>
            </w:r>
            <w:r w:rsidRPr="00B40C97">
              <w:rPr>
                <w:rFonts w:ascii="Calibri" w:hAnsi="Calibri" w:cs="Calibri"/>
                <w:i/>
                <w:iCs/>
              </w:rPr>
              <w:t>Cantorij</w:t>
            </w:r>
          </w:p>
          <w:p w14:paraId="00A70F1F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O heiligen vanouds,</w:t>
            </w:r>
          </w:p>
          <w:p w14:paraId="23FBB9AF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die ons zijn voorgegaan</w:t>
            </w:r>
          </w:p>
          <w:p w14:paraId="0B0F2281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en alle strijd voorbij</w:t>
            </w:r>
          </w:p>
          <w:p w14:paraId="5EAB691E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nu rond uw koning staan,</w:t>
            </w:r>
          </w:p>
          <w:p w14:paraId="70EC9992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uw grote koor</w:t>
            </w:r>
          </w:p>
          <w:p w14:paraId="3FCC6D53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in ’t zoete licht</w:t>
            </w:r>
          </w:p>
          <w:p w14:paraId="208AE996" w14:textId="77777777" w:rsidR="00B40C97" w:rsidRPr="00B40C97" w:rsidRDefault="00B40C97" w:rsidP="00B40C97">
            <w:pPr>
              <w:ind w:left="873" w:hanging="284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van zijn gezicht</w:t>
            </w:r>
          </w:p>
          <w:p w14:paraId="23B657C8" w14:textId="0C2FF091" w:rsidR="00B40C97" w:rsidRDefault="00B40C97" w:rsidP="00B40C97">
            <w:pPr>
              <w:ind w:left="873" w:hanging="284"/>
              <w:rPr>
                <w:rFonts w:ascii="Calibri" w:hAnsi="Calibri" w:cs="Calibri"/>
                <w:bCs/>
                <w:i/>
              </w:rPr>
            </w:pPr>
            <w:r w:rsidRPr="00B40C97">
              <w:rPr>
                <w:rFonts w:ascii="Calibri" w:hAnsi="Calibri" w:cs="Calibri"/>
              </w:rPr>
              <w:t>zingt ons nu voor!</w:t>
            </w:r>
          </w:p>
        </w:tc>
        <w:tc>
          <w:tcPr>
            <w:tcW w:w="5166" w:type="dxa"/>
          </w:tcPr>
          <w:p w14:paraId="0AA15213" w14:textId="78E9FDF9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725:4</w:t>
            </w:r>
            <w:r>
              <w:rPr>
                <w:rFonts w:ascii="Calibri" w:hAnsi="Calibri" w:cs="Calibri"/>
              </w:rPr>
              <w:t xml:space="preserve"> </w:t>
            </w:r>
            <w:r w:rsidR="00E76CB4">
              <w:rPr>
                <w:rFonts w:ascii="Calibri" w:hAnsi="Calibri" w:cs="Calibri"/>
              </w:rPr>
              <w:t xml:space="preserve">  </w:t>
            </w:r>
            <w:r w:rsidRPr="00B40C97">
              <w:rPr>
                <w:rFonts w:ascii="Calibri" w:hAnsi="Calibri" w:cs="Calibri"/>
                <w:i/>
                <w:iCs/>
              </w:rPr>
              <w:t>Allen</w:t>
            </w:r>
          </w:p>
          <w:p w14:paraId="69D6485D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Ook ik zing voluit mee</w:t>
            </w:r>
          </w:p>
          <w:p w14:paraId="5CA31118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de glorie van de naam;</w:t>
            </w:r>
          </w:p>
          <w:p w14:paraId="76D3A27A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met hart en ziel ben ik</w:t>
            </w:r>
          </w:p>
          <w:p w14:paraId="300D1D94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zijn liefde toegedaan!</w:t>
            </w:r>
          </w:p>
          <w:p w14:paraId="023488F7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Dat tot het eind</w:t>
            </w:r>
          </w:p>
          <w:p w14:paraId="3477292C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mijn leven lang</w:t>
            </w:r>
          </w:p>
          <w:p w14:paraId="5A7354BA" w14:textId="77777777" w:rsidR="00B40C97" w:rsidRPr="00B40C97" w:rsidRDefault="00B40C97" w:rsidP="00B40C97">
            <w:pPr>
              <w:ind w:left="709" w:hanging="403"/>
              <w:rPr>
                <w:rFonts w:ascii="Calibri" w:hAnsi="Calibri" w:cs="Calibri"/>
              </w:rPr>
            </w:pPr>
            <w:r w:rsidRPr="00B40C97">
              <w:rPr>
                <w:rFonts w:ascii="Calibri" w:hAnsi="Calibri" w:cs="Calibri"/>
              </w:rPr>
              <w:t>vol van gezang</w:t>
            </w:r>
          </w:p>
          <w:p w14:paraId="255259F1" w14:textId="158648F4" w:rsidR="00B40C97" w:rsidRDefault="00B40C97" w:rsidP="00B40C97">
            <w:pPr>
              <w:ind w:left="709" w:hanging="403"/>
              <w:rPr>
                <w:rFonts w:ascii="Calibri" w:hAnsi="Calibri" w:cs="Calibri"/>
                <w:bCs/>
                <w:i/>
              </w:rPr>
            </w:pPr>
            <w:r w:rsidRPr="00B40C97">
              <w:rPr>
                <w:rFonts w:ascii="Calibri" w:hAnsi="Calibri" w:cs="Calibri"/>
              </w:rPr>
              <w:t>om Hem mag zijn!</w:t>
            </w:r>
          </w:p>
        </w:tc>
      </w:tr>
    </w:tbl>
    <w:p w14:paraId="7D54AD78" w14:textId="77777777" w:rsidR="00F4123D" w:rsidRPr="00C7674E" w:rsidRDefault="00F4123D" w:rsidP="00F4123D">
      <w:pPr>
        <w:rPr>
          <w:rFonts w:ascii="Calibri" w:hAnsi="Calibri" w:cs="Calibri"/>
        </w:rPr>
      </w:pPr>
      <w:r w:rsidRPr="00C7674E">
        <w:rPr>
          <w:rFonts w:ascii="Calibri" w:hAnsi="Calibri" w:cs="Calibri"/>
          <w:b/>
          <w:i/>
        </w:rPr>
        <w:lastRenderedPageBreak/>
        <w:t>GEDACHTENIS VAN DE NAMEN</w:t>
      </w:r>
    </w:p>
    <w:p w14:paraId="348FC8CF" w14:textId="77777777" w:rsidR="00F4123D" w:rsidRPr="00C7674E" w:rsidRDefault="00F4123D" w:rsidP="00F4123D">
      <w:pPr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Inleidin</w:t>
      </w:r>
      <w:r w:rsidR="007B17D6" w:rsidRPr="00C7674E">
        <w:rPr>
          <w:rFonts w:ascii="Calibri" w:hAnsi="Calibri" w:cs="Calibri"/>
          <w:b/>
        </w:rPr>
        <w:t>g</w:t>
      </w:r>
    </w:p>
    <w:p w14:paraId="0B177C8D" w14:textId="77777777" w:rsidR="00F4123D" w:rsidRDefault="00F4123D" w:rsidP="00F4123D">
      <w:pPr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Zingen:</w:t>
      </w:r>
      <w:r w:rsidRPr="00C7674E">
        <w:rPr>
          <w:rFonts w:ascii="Calibri" w:hAnsi="Calibri" w:cs="Calibri"/>
          <w:b/>
        </w:rPr>
        <w:tab/>
      </w:r>
      <w:r w:rsidR="007B17D6" w:rsidRPr="00C7674E">
        <w:rPr>
          <w:rFonts w:ascii="Calibri" w:hAnsi="Calibri" w:cs="Calibri"/>
          <w:b/>
        </w:rPr>
        <w:tab/>
      </w:r>
      <w:r w:rsidRPr="00C7674E">
        <w:rPr>
          <w:rFonts w:ascii="Calibri" w:hAnsi="Calibri" w:cs="Calibri"/>
          <w:b/>
        </w:rPr>
        <w:t xml:space="preserve">lied </w:t>
      </w:r>
      <w:r w:rsidR="00312AFA">
        <w:rPr>
          <w:rFonts w:ascii="Calibri" w:hAnsi="Calibri" w:cs="Calibri"/>
          <w:b/>
        </w:rPr>
        <w:t>730</w:t>
      </w:r>
      <w:r w:rsidR="00670259">
        <w:rPr>
          <w:rFonts w:ascii="Calibri" w:hAnsi="Calibri" w:cs="Calibri"/>
          <w:b/>
        </w:rPr>
        <w:t>: 1,2 Heer, herinner U de namen</w:t>
      </w:r>
    </w:p>
    <w:p w14:paraId="1F11EE6A" w14:textId="3B771C6F" w:rsidR="00DA29B6" w:rsidRDefault="00B40C97" w:rsidP="00F4123D">
      <w:pPr>
        <w:rPr>
          <w:rFonts w:ascii="Calibri" w:eastAsia="Times New Roman" w:hAnsi="Calibri" w:cs="Calibri"/>
          <w:lang w:eastAsia="nl-NL"/>
        </w:rPr>
      </w:pPr>
      <w:r>
        <w:rPr>
          <w:noProof/>
        </w:rPr>
        <w:drawing>
          <wp:inline distT="0" distB="0" distL="0" distR="0" wp14:anchorId="12CABDB9" wp14:editId="72389782">
            <wp:extent cx="4228855" cy="4449445"/>
            <wp:effectExtent l="0" t="0" r="635" b="8255"/>
            <wp:docPr id="101184051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5"/>
                    <a:stretch/>
                  </pic:blipFill>
                  <pic:spPr bwMode="auto">
                    <a:xfrm>
                      <a:off x="0" y="0"/>
                      <a:ext cx="4238680" cy="445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DB01F" w14:textId="0C8B8AE6" w:rsidR="000E6ED6" w:rsidRPr="000E6ED6" w:rsidRDefault="000E6ED6" w:rsidP="000E6ED6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b/>
          <w:bCs/>
          <w:lang w:eastAsia="nl-NL"/>
        </w:rPr>
        <w:t>730:2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Pr="000E6ED6">
        <w:rPr>
          <w:rFonts w:ascii="Calibri" w:eastAsia="Times New Roman" w:hAnsi="Calibri" w:cs="Calibri"/>
          <w:lang w:eastAsia="nl-NL"/>
        </w:rPr>
        <w:t>Heer, herinner u hun luisterend</w:t>
      </w:r>
    </w:p>
    <w:p w14:paraId="15CA5148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t>wakker liggen in de nacht</w:t>
      </w:r>
    </w:p>
    <w:p w14:paraId="0D9CFD98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t>en hun roepen in het duister,</w:t>
      </w:r>
    </w:p>
    <w:p w14:paraId="5AB959CD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t>de armzaligheid van hun kracht,</w:t>
      </w:r>
    </w:p>
    <w:p w14:paraId="13B70669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t>en wil zeer aandachtig lezen</w:t>
      </w:r>
    </w:p>
    <w:p w14:paraId="6F7DA410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lastRenderedPageBreak/>
        <w:t>in de rimpels van hun huid</w:t>
      </w:r>
    </w:p>
    <w:p w14:paraId="420BE350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t>de verscheurdheid van hun wezen,</w:t>
      </w:r>
    </w:p>
    <w:p w14:paraId="1B92CF7A" w14:textId="5D1C444F" w:rsidR="00B40C97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0E6ED6">
        <w:rPr>
          <w:rFonts w:ascii="Calibri" w:eastAsia="Times New Roman" w:hAnsi="Calibri" w:cs="Calibri"/>
          <w:lang w:eastAsia="nl-NL"/>
        </w:rPr>
        <w:t>en wis hunne zonden uit.</w:t>
      </w:r>
    </w:p>
    <w:p w14:paraId="48129811" w14:textId="77777777" w:rsidR="000E6ED6" w:rsidRPr="000E6ED6" w:rsidRDefault="000E6ED6" w:rsidP="000E6ED6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</w:p>
    <w:p w14:paraId="0DF40D09" w14:textId="4DDFC9F9" w:rsidR="00DA29B6" w:rsidRPr="00C7674E" w:rsidRDefault="00B9765C" w:rsidP="00B9765C">
      <w:pPr>
        <w:jc w:val="center"/>
        <w:rPr>
          <w:rFonts w:ascii="Calibri" w:eastAsia="Times New Roman" w:hAnsi="Calibri" w:cs="Calibri"/>
          <w:lang w:eastAsia="nl-NL"/>
        </w:rPr>
      </w:pPr>
      <w:r w:rsidRPr="00717D9E">
        <w:rPr>
          <w:noProof/>
          <w:szCs w:val="24"/>
        </w:rPr>
        <w:drawing>
          <wp:inline distT="0" distB="0" distL="0" distR="0" wp14:anchorId="1D542C9A" wp14:editId="413FCCF0">
            <wp:extent cx="3556635" cy="2667635"/>
            <wp:effectExtent l="0" t="0" r="0" b="0"/>
            <wp:docPr id="2" name="Afbeelding 2" descr="page1image17798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77987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B6" w:rsidRPr="00807EB9">
        <w:rPr>
          <w:szCs w:val="24"/>
        </w:rPr>
        <w:fldChar w:fldCharType="begin"/>
      </w:r>
      <w:r w:rsidR="00EB2A1A">
        <w:rPr>
          <w:szCs w:val="24"/>
        </w:rPr>
        <w:instrText xml:space="preserve"> INCLUDEPICTURE "C:\\var\\folders\\rk\\8r8lxml14k9gp6d_mn2z7g540000gp\\T\\com.microsoft.Word\\WebArchiveCopyPasteTempFiles\\page1image1779872" \* MERGEFORMAT </w:instrText>
      </w:r>
      <w:r w:rsidR="00DA29B6" w:rsidRPr="00807EB9">
        <w:rPr>
          <w:szCs w:val="24"/>
        </w:rPr>
        <w:fldChar w:fldCharType="separate"/>
      </w:r>
      <w:r w:rsidR="00DA29B6" w:rsidRPr="00807EB9">
        <w:rPr>
          <w:szCs w:val="24"/>
        </w:rPr>
        <w:fldChar w:fldCharType="end"/>
      </w:r>
    </w:p>
    <w:p w14:paraId="13E82753" w14:textId="77777777" w:rsidR="00DA3D2A" w:rsidRDefault="00DA3D2A" w:rsidP="00C7674E">
      <w:pPr>
        <w:rPr>
          <w:rFonts w:ascii="Calibri" w:hAnsi="Calibri" w:cs="Calibri"/>
          <w:b/>
        </w:rPr>
      </w:pPr>
    </w:p>
    <w:p w14:paraId="66A4D268" w14:textId="3D76DC24" w:rsidR="00C7674E" w:rsidRPr="00161264" w:rsidRDefault="00F4123D" w:rsidP="00C7674E">
      <w:pPr>
        <w:rPr>
          <w:rFonts w:ascii="Calibri" w:hAnsi="Calibri" w:cs="Calibri"/>
          <w:b/>
        </w:rPr>
      </w:pPr>
      <w:r w:rsidRPr="00161264">
        <w:rPr>
          <w:rFonts w:ascii="Calibri" w:hAnsi="Calibri" w:cs="Calibri"/>
          <w:b/>
        </w:rPr>
        <w:t>Wij gedenken</w:t>
      </w:r>
      <w:r w:rsidR="00C85D24" w:rsidRPr="00161264">
        <w:rPr>
          <w:rFonts w:ascii="Calibri" w:hAnsi="Calibri" w:cs="Calibri"/>
          <w:b/>
        </w:rPr>
        <w:t xml:space="preserve"> onze overleden gemeenteleden</w:t>
      </w:r>
      <w:r w:rsidR="00161264" w:rsidRPr="00161264">
        <w:rPr>
          <w:rFonts w:ascii="Calibri" w:hAnsi="Calibri" w:cs="Calibri"/>
          <w:b/>
        </w:rPr>
        <w:t>.</w:t>
      </w:r>
    </w:p>
    <w:p w14:paraId="5C28CC33" w14:textId="27CCE5D0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 xml:space="preserve">4 november 2023 </w:t>
      </w:r>
      <w:r w:rsidRPr="00161264">
        <w:rPr>
          <w:rFonts w:ascii="Calibri" w:hAnsi="Calibri" w:cs="Calibri"/>
        </w:rPr>
        <w:tab/>
        <w:t>Louise Johanna Meijer-</w:t>
      </w:r>
      <w:proofErr w:type="spellStart"/>
      <w:r w:rsidRPr="00161264">
        <w:rPr>
          <w:rFonts w:ascii="Calibri" w:hAnsi="Calibri" w:cs="Calibri"/>
        </w:rPr>
        <w:t>Heemstra</w:t>
      </w:r>
      <w:proofErr w:type="spellEnd"/>
      <w:r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92 jaar</w:t>
      </w:r>
    </w:p>
    <w:p w14:paraId="2FB04299" w14:textId="5EA9EE8D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25 december 2023</w:t>
      </w:r>
      <w:r w:rsidRPr="00161264">
        <w:rPr>
          <w:rFonts w:ascii="Calibri" w:hAnsi="Calibri" w:cs="Calibri"/>
        </w:rPr>
        <w:tab/>
        <w:t xml:space="preserve">Marinus Jacobus </w:t>
      </w:r>
      <w:proofErr w:type="spellStart"/>
      <w:r w:rsidRPr="00161264">
        <w:rPr>
          <w:rFonts w:ascii="Calibri" w:hAnsi="Calibri" w:cs="Calibri"/>
        </w:rPr>
        <w:t>Stellaard</w:t>
      </w:r>
      <w:proofErr w:type="spellEnd"/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83 jaar</w:t>
      </w:r>
    </w:p>
    <w:p w14:paraId="17737605" w14:textId="5E2CA911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11 februari 2024</w:t>
      </w:r>
      <w:r w:rsidRPr="00161264">
        <w:rPr>
          <w:rFonts w:ascii="Calibri" w:hAnsi="Calibri" w:cs="Calibri"/>
        </w:rPr>
        <w:tab/>
        <w:t>Elly Joling-Teunissen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66 jaar</w:t>
      </w:r>
    </w:p>
    <w:p w14:paraId="22537F15" w14:textId="3ADB5BE6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19 februari 2024</w:t>
      </w:r>
      <w:r w:rsidRPr="00161264">
        <w:rPr>
          <w:rFonts w:ascii="Calibri" w:hAnsi="Calibri" w:cs="Calibri"/>
        </w:rPr>
        <w:tab/>
      </w:r>
      <w:proofErr w:type="spellStart"/>
      <w:r w:rsidRPr="00161264">
        <w:rPr>
          <w:rFonts w:ascii="Calibri" w:hAnsi="Calibri" w:cs="Calibri"/>
        </w:rPr>
        <w:t>Everina</w:t>
      </w:r>
      <w:proofErr w:type="spellEnd"/>
      <w:r w:rsidRPr="00161264">
        <w:rPr>
          <w:rFonts w:ascii="Calibri" w:hAnsi="Calibri" w:cs="Calibri"/>
        </w:rPr>
        <w:t xml:space="preserve"> Johanna Rietveld - Borst</w:t>
      </w:r>
      <w:r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81 jaar</w:t>
      </w:r>
    </w:p>
    <w:p w14:paraId="0FB8C8FC" w14:textId="77777777" w:rsidR="00B9765C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29 februari 2024</w:t>
      </w:r>
      <w:r w:rsidRPr="00161264">
        <w:rPr>
          <w:rFonts w:ascii="Calibri" w:hAnsi="Calibri" w:cs="Calibri"/>
        </w:rPr>
        <w:tab/>
      </w:r>
      <w:proofErr w:type="spellStart"/>
      <w:r w:rsidRPr="00161264">
        <w:rPr>
          <w:rFonts w:ascii="Calibri" w:hAnsi="Calibri" w:cs="Calibri"/>
        </w:rPr>
        <w:t>Roselina</w:t>
      </w:r>
      <w:proofErr w:type="spellEnd"/>
      <w:r w:rsidRPr="00161264">
        <w:rPr>
          <w:rFonts w:ascii="Calibri" w:hAnsi="Calibri" w:cs="Calibri"/>
        </w:rPr>
        <w:t xml:space="preserve"> Jacoba Theodora Maria </w:t>
      </w:r>
    </w:p>
    <w:p w14:paraId="238B4749" w14:textId="522C7F32" w:rsidR="00833031" w:rsidRPr="00161264" w:rsidRDefault="00833031" w:rsidP="00B9765C">
      <w:pPr>
        <w:spacing w:after="0"/>
        <w:ind w:left="1416" w:firstLine="708"/>
        <w:rPr>
          <w:rFonts w:ascii="Calibri" w:hAnsi="Calibri" w:cs="Calibri"/>
        </w:rPr>
      </w:pPr>
      <w:r w:rsidRPr="00161264">
        <w:rPr>
          <w:rFonts w:ascii="Calibri" w:hAnsi="Calibri" w:cs="Calibri"/>
        </w:rPr>
        <w:t xml:space="preserve">van </w:t>
      </w:r>
      <w:proofErr w:type="spellStart"/>
      <w:r w:rsidRPr="00161264">
        <w:rPr>
          <w:rFonts w:ascii="Calibri" w:hAnsi="Calibri" w:cs="Calibri"/>
        </w:rPr>
        <w:t>Esseveld</w:t>
      </w:r>
      <w:proofErr w:type="spellEnd"/>
      <w:r w:rsidRPr="00161264">
        <w:rPr>
          <w:rFonts w:ascii="Calibri" w:hAnsi="Calibri" w:cs="Calibri"/>
        </w:rPr>
        <w:t xml:space="preserve"> </w:t>
      </w:r>
      <w:r w:rsidR="00C85D24" w:rsidRPr="00161264">
        <w:rPr>
          <w:rFonts w:ascii="Calibri" w:hAnsi="Calibri" w:cs="Calibri"/>
        </w:rPr>
        <w:t>–</w:t>
      </w:r>
      <w:r w:rsidRPr="00161264">
        <w:rPr>
          <w:rFonts w:ascii="Calibri" w:hAnsi="Calibri" w:cs="Calibri"/>
        </w:rPr>
        <w:t xml:space="preserve"> </w:t>
      </w:r>
      <w:proofErr w:type="spellStart"/>
      <w:r w:rsidRPr="00161264">
        <w:rPr>
          <w:rFonts w:ascii="Calibri" w:hAnsi="Calibri" w:cs="Calibri"/>
        </w:rPr>
        <w:t>Aleven</w:t>
      </w:r>
      <w:proofErr w:type="spellEnd"/>
      <w:r w:rsidR="00C85D24" w:rsidRPr="00161264">
        <w:rPr>
          <w:rFonts w:ascii="Calibri" w:hAnsi="Calibri" w:cs="Calibri"/>
        </w:rPr>
        <w:tab/>
      </w:r>
      <w:r w:rsidR="006F0295">
        <w:rPr>
          <w:rFonts w:ascii="Calibri" w:hAnsi="Calibri" w:cs="Calibri"/>
        </w:rPr>
        <w:tab/>
      </w:r>
      <w:r w:rsidR="00B9765C">
        <w:rPr>
          <w:rFonts w:ascii="Calibri" w:hAnsi="Calibri" w:cs="Calibri"/>
        </w:rPr>
        <w:tab/>
      </w:r>
      <w:r w:rsidR="00B9765C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76 jaar</w:t>
      </w:r>
    </w:p>
    <w:p w14:paraId="1B03B4E8" w14:textId="1A4E25BC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6 april 2024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  <w:t xml:space="preserve">Bartje </w:t>
      </w:r>
      <w:proofErr w:type="spellStart"/>
      <w:r w:rsidRPr="00161264">
        <w:rPr>
          <w:rFonts w:ascii="Calibri" w:hAnsi="Calibri" w:cs="Calibri"/>
        </w:rPr>
        <w:t>Abbo</w:t>
      </w:r>
      <w:proofErr w:type="spellEnd"/>
      <w:r w:rsidRPr="00161264">
        <w:rPr>
          <w:rFonts w:ascii="Calibri" w:hAnsi="Calibri" w:cs="Calibri"/>
        </w:rPr>
        <w:t>-Tilstra</w:t>
      </w:r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93 jaar</w:t>
      </w:r>
    </w:p>
    <w:p w14:paraId="783FEF9C" w14:textId="566ACC61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12 april 2024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  <w:t>Rudolf Gerrits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86 jaar</w:t>
      </w:r>
    </w:p>
    <w:p w14:paraId="4BD7EF4B" w14:textId="6DF9939B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28 april</w:t>
      </w:r>
      <w:r w:rsidRPr="00161264">
        <w:rPr>
          <w:rFonts w:ascii="Calibri" w:hAnsi="Calibri" w:cs="Calibri"/>
        </w:rPr>
        <w:tab/>
      </w:r>
      <w:r w:rsidR="00C7674E" w:rsidRPr="00161264">
        <w:rPr>
          <w:rFonts w:ascii="Calibri" w:hAnsi="Calibri" w:cs="Calibri"/>
        </w:rPr>
        <w:t>2024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  <w:t>Wolter Rensink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91 jaar</w:t>
      </w:r>
    </w:p>
    <w:p w14:paraId="51E720C1" w14:textId="1A64A9C3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4 juni 2024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  <w:t>Truus de Jong- Schoonderbeek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C85D24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92 jaar</w:t>
      </w:r>
    </w:p>
    <w:p w14:paraId="7F82DE7D" w14:textId="52630B05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5 juli 2024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  <w:t>Martinus Zijlema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88 jaar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</w:p>
    <w:p w14:paraId="07504A2A" w14:textId="79FC7C30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lastRenderedPageBreak/>
        <w:t>15 augustus 2024</w:t>
      </w:r>
      <w:r w:rsidRPr="00161264">
        <w:rPr>
          <w:rFonts w:ascii="Calibri" w:hAnsi="Calibri" w:cs="Calibri"/>
        </w:rPr>
        <w:tab/>
        <w:t>Grietje van der Vorm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87 jaar</w:t>
      </w:r>
    </w:p>
    <w:p w14:paraId="7EAE6F9C" w14:textId="2359B09A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13 september 2024</w:t>
      </w:r>
      <w:r w:rsidRPr="00161264">
        <w:rPr>
          <w:rFonts w:ascii="Calibri" w:hAnsi="Calibri" w:cs="Calibri"/>
        </w:rPr>
        <w:tab/>
        <w:t xml:space="preserve">Margaretha Rensink – van </w:t>
      </w:r>
      <w:proofErr w:type="spellStart"/>
      <w:r w:rsidRPr="00161264">
        <w:rPr>
          <w:rFonts w:ascii="Calibri" w:hAnsi="Calibri" w:cs="Calibri"/>
        </w:rPr>
        <w:t>Weerlee</w:t>
      </w:r>
      <w:proofErr w:type="spellEnd"/>
      <w:r w:rsidRPr="00161264">
        <w:rPr>
          <w:rFonts w:ascii="Calibri" w:hAnsi="Calibri" w:cs="Calibri"/>
        </w:rPr>
        <w:t xml:space="preserve">  </w:t>
      </w:r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89 jaar</w:t>
      </w:r>
    </w:p>
    <w:p w14:paraId="6DEC45C7" w14:textId="10071024" w:rsidR="00833031" w:rsidRPr="00161264" w:rsidRDefault="00833031" w:rsidP="00B9765C">
      <w:pPr>
        <w:spacing w:after="0"/>
        <w:rPr>
          <w:rFonts w:ascii="Calibri" w:hAnsi="Calibri" w:cs="Calibri"/>
        </w:rPr>
      </w:pPr>
      <w:r w:rsidRPr="00161264">
        <w:rPr>
          <w:rFonts w:ascii="Calibri" w:hAnsi="Calibri" w:cs="Calibri"/>
        </w:rPr>
        <w:t>20 september 2024</w:t>
      </w:r>
      <w:r w:rsidRPr="00161264">
        <w:rPr>
          <w:rFonts w:ascii="Calibri" w:hAnsi="Calibri" w:cs="Calibri"/>
        </w:rPr>
        <w:tab/>
        <w:t xml:space="preserve">Hendrik Willem Meijer </w:t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ab/>
      </w:r>
      <w:r w:rsidR="007A2585" w:rsidRPr="00161264">
        <w:rPr>
          <w:rFonts w:ascii="Calibri" w:hAnsi="Calibri" w:cs="Calibri"/>
        </w:rPr>
        <w:tab/>
      </w:r>
      <w:r w:rsidRPr="00161264">
        <w:rPr>
          <w:rFonts w:ascii="Calibri" w:hAnsi="Calibri" w:cs="Calibri"/>
        </w:rPr>
        <w:t>92 jaar</w:t>
      </w:r>
    </w:p>
    <w:p w14:paraId="1C3DCE25" w14:textId="77777777" w:rsidR="00833031" w:rsidRPr="00161264" w:rsidRDefault="00833031" w:rsidP="00833031">
      <w:pPr>
        <w:spacing w:after="0"/>
        <w:rPr>
          <w:rFonts w:ascii="Calibri" w:hAnsi="Calibri" w:cs="Calibri"/>
        </w:rPr>
      </w:pPr>
    </w:p>
    <w:p w14:paraId="0A1A15D2" w14:textId="77777777" w:rsidR="00C85D24" w:rsidRDefault="00C7674E" w:rsidP="00C85D24">
      <w:pPr>
        <w:spacing w:after="0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Z</w:t>
      </w:r>
      <w:r w:rsidR="00F4123D" w:rsidRPr="00C7674E">
        <w:rPr>
          <w:rFonts w:ascii="Calibri" w:hAnsi="Calibri" w:cs="Calibri"/>
          <w:b/>
        </w:rPr>
        <w:t>ingen:</w:t>
      </w:r>
      <w:r w:rsidRPr="00C7674E">
        <w:rPr>
          <w:rFonts w:ascii="Calibri" w:hAnsi="Calibri" w:cs="Calibri"/>
          <w:b/>
        </w:rPr>
        <w:t xml:space="preserve"> </w:t>
      </w:r>
      <w:r w:rsidRPr="00C7674E">
        <w:rPr>
          <w:rFonts w:ascii="Calibri" w:hAnsi="Calibri" w:cs="Calibri"/>
          <w:b/>
        </w:rPr>
        <w:tab/>
        <w:t xml:space="preserve">lied 951 Lieflijk licht </w:t>
      </w:r>
    </w:p>
    <w:p w14:paraId="25C3CB7E" w14:textId="77777777" w:rsidR="00C7674E" w:rsidRPr="00C85D24" w:rsidRDefault="00C7674E" w:rsidP="00C85D24">
      <w:pPr>
        <w:spacing w:after="0"/>
        <w:ind w:left="708" w:firstLine="708"/>
        <w:rPr>
          <w:rFonts w:ascii="Calibri" w:eastAsia="Times New Roman" w:hAnsi="Calibri" w:cs="Calibri"/>
          <w:lang w:eastAsia="nl-NL"/>
        </w:rPr>
      </w:pPr>
      <w:r w:rsidRPr="00C85D24">
        <w:rPr>
          <w:rFonts w:ascii="Calibri" w:eastAsia="Times New Roman" w:hAnsi="Calibri" w:cs="Calibri"/>
          <w:color w:val="000000"/>
          <w:lang w:eastAsia="nl-NL"/>
        </w:rPr>
        <w:t>(gemeente 1, cantorij 2, gemeente 3)</w:t>
      </w:r>
    </w:p>
    <w:p w14:paraId="5764470A" w14:textId="77777777" w:rsidR="00B9765C" w:rsidRDefault="00DA3D2A" w:rsidP="00B9765C">
      <w:pPr>
        <w:rPr>
          <w:rFonts w:ascii="Calibri" w:eastAsia="Times New Roman" w:hAnsi="Calibri" w:cs="Calibri"/>
          <w:b/>
          <w:bCs/>
          <w:lang w:eastAsia="nl-NL"/>
        </w:rPr>
      </w:pPr>
      <w:r>
        <w:rPr>
          <w:noProof/>
        </w:rPr>
        <w:drawing>
          <wp:inline distT="0" distB="0" distL="0" distR="0" wp14:anchorId="0CC1DE94" wp14:editId="01FD6C83">
            <wp:extent cx="4190365" cy="2295525"/>
            <wp:effectExtent l="0" t="0" r="635" b="9525"/>
            <wp:docPr id="33515587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5" b="8734"/>
                    <a:stretch/>
                  </pic:blipFill>
                  <pic:spPr bwMode="auto">
                    <a:xfrm>
                      <a:off x="0" y="0"/>
                      <a:ext cx="4224829" cy="231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24229" w14:textId="02FDA309" w:rsidR="00DA3D2A" w:rsidRPr="00DA3D2A" w:rsidRDefault="00DA3D2A" w:rsidP="00B9765C">
      <w:pPr>
        <w:spacing w:after="0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b/>
          <w:bCs/>
          <w:lang w:eastAsia="nl-NL"/>
        </w:rPr>
        <w:t>951:2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Pr="00E76CB4">
        <w:rPr>
          <w:rFonts w:ascii="Calibri" w:eastAsia="Times New Roman" w:hAnsi="Calibri" w:cs="Calibri"/>
          <w:i/>
          <w:iCs/>
          <w:lang w:eastAsia="nl-NL"/>
        </w:rPr>
        <w:t>Cantorij</w:t>
      </w:r>
    </w:p>
    <w:p w14:paraId="5E40FEF3" w14:textId="77777777" w:rsidR="00DA3D2A" w:rsidRPr="00DA3D2A" w:rsidRDefault="00DA3D2A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Liefelijk licht, dat dag en nacht regeert,</w:t>
      </w:r>
    </w:p>
    <w:p w14:paraId="7E81AB3B" w14:textId="77777777" w:rsidR="00DA3D2A" w:rsidRPr="00DA3D2A" w:rsidRDefault="00DA3D2A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dat onze diepste duisternis trotseert,</w:t>
      </w:r>
    </w:p>
    <w:p w14:paraId="4F92F968" w14:textId="77777777" w:rsidR="00DA3D2A" w:rsidRPr="00DA3D2A" w:rsidRDefault="00DA3D2A" w:rsidP="00DF549E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waak over mij, wanneer de dood mij wenkt.</w:t>
      </w:r>
    </w:p>
    <w:p w14:paraId="5476F81A" w14:textId="77777777" w:rsidR="00DA3D2A" w:rsidRPr="00DA3D2A" w:rsidRDefault="00DA3D2A" w:rsidP="00DF549E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Spreek mij van God, dat Hij ook mij gedenkt.</w:t>
      </w:r>
    </w:p>
    <w:p w14:paraId="1B1BFC4A" w14:textId="77777777" w:rsidR="00DA3D2A" w:rsidRPr="00DA3D2A" w:rsidRDefault="00DA3D2A" w:rsidP="00DA3D2A">
      <w:pPr>
        <w:spacing w:after="0" w:line="240" w:lineRule="auto"/>
        <w:rPr>
          <w:rFonts w:ascii="Calibri" w:eastAsia="Times New Roman" w:hAnsi="Calibri" w:cs="Calibri"/>
          <w:b/>
          <w:bCs/>
          <w:lang w:eastAsia="nl-NL"/>
        </w:rPr>
      </w:pPr>
    </w:p>
    <w:p w14:paraId="721E8950" w14:textId="2B45C7D8" w:rsidR="00DA3D2A" w:rsidRPr="00DA3D2A" w:rsidRDefault="00DA3D2A" w:rsidP="00DA3D2A">
      <w:pPr>
        <w:spacing w:after="0" w:line="240" w:lineRule="auto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b/>
          <w:bCs/>
          <w:lang w:eastAsia="nl-NL"/>
        </w:rPr>
        <w:t>951:3</w:t>
      </w:r>
      <w:r>
        <w:rPr>
          <w:rFonts w:ascii="Calibri" w:eastAsia="Times New Roman" w:hAnsi="Calibri" w:cs="Calibri"/>
          <w:b/>
          <w:bCs/>
          <w:lang w:eastAsia="nl-NL"/>
        </w:rPr>
        <w:t xml:space="preserve"> 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="009639AD" w:rsidRPr="00E76CB4">
        <w:rPr>
          <w:rFonts w:ascii="Calibri" w:eastAsia="Times New Roman" w:hAnsi="Calibri" w:cs="Calibri"/>
          <w:i/>
          <w:iCs/>
          <w:lang w:eastAsia="nl-NL"/>
        </w:rPr>
        <w:t>G</w:t>
      </w:r>
      <w:r w:rsidRPr="00E76CB4">
        <w:rPr>
          <w:rFonts w:ascii="Calibri" w:eastAsia="Times New Roman" w:hAnsi="Calibri" w:cs="Calibri"/>
          <w:i/>
          <w:iCs/>
          <w:lang w:eastAsia="nl-NL"/>
        </w:rPr>
        <w:t>emeente</w:t>
      </w:r>
    </w:p>
    <w:p w14:paraId="1886BDC6" w14:textId="77777777" w:rsidR="00DA3D2A" w:rsidRPr="00DA3D2A" w:rsidRDefault="00DA3D2A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Liefelijk licht, brand als een stille wacht,</w:t>
      </w:r>
    </w:p>
    <w:p w14:paraId="042B0437" w14:textId="77777777" w:rsidR="00DA3D2A" w:rsidRPr="00DA3D2A" w:rsidRDefault="00DA3D2A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want in uw stralen vind ik nog mijn kracht.</w:t>
      </w:r>
    </w:p>
    <w:p w14:paraId="014D56B3" w14:textId="77777777" w:rsidR="00DA3D2A" w:rsidRPr="00DA3D2A" w:rsidRDefault="00DA3D2A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Doof dan niet uit, maar wees mijn laatste licht,</w:t>
      </w:r>
    </w:p>
    <w:p w14:paraId="4DEEE3A2" w14:textId="0F03C4A8" w:rsidR="00DA3D2A" w:rsidRDefault="00DA3D2A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  <w:r w:rsidRPr="00DA3D2A">
        <w:rPr>
          <w:rFonts w:ascii="Calibri" w:eastAsia="Times New Roman" w:hAnsi="Calibri" w:cs="Calibri"/>
          <w:lang w:eastAsia="nl-NL"/>
        </w:rPr>
        <w:t>glans van Gods onomwonden aangezicht!</w:t>
      </w:r>
    </w:p>
    <w:p w14:paraId="3FAB2CCB" w14:textId="77777777" w:rsidR="00DF549E" w:rsidRPr="00DA3D2A" w:rsidRDefault="00DF549E" w:rsidP="00DA3D2A">
      <w:pPr>
        <w:spacing w:after="0" w:line="240" w:lineRule="auto"/>
        <w:ind w:firstLine="709"/>
        <w:rPr>
          <w:rFonts w:ascii="Calibri" w:eastAsia="Times New Roman" w:hAnsi="Calibri" w:cs="Calibri"/>
          <w:lang w:eastAsia="nl-NL"/>
        </w:rPr>
      </w:pPr>
    </w:p>
    <w:p w14:paraId="524BFE9F" w14:textId="77777777" w:rsidR="00F4123D" w:rsidRPr="00C7674E" w:rsidRDefault="00F4123D" w:rsidP="00E509E2">
      <w:pPr>
        <w:rPr>
          <w:rFonts w:ascii="Calibri" w:hAnsi="Calibri" w:cs="Calibri"/>
        </w:rPr>
      </w:pPr>
      <w:r w:rsidRPr="00C7674E">
        <w:rPr>
          <w:rFonts w:ascii="Calibri" w:hAnsi="Calibri" w:cs="Calibri"/>
        </w:rPr>
        <w:t>Na het lezen van de namen steken wij ook een kaars aan voor alle mensen die niet zijn genoemd en aan wie nu denken.</w:t>
      </w:r>
    </w:p>
    <w:p w14:paraId="487407FB" w14:textId="77777777" w:rsidR="00F4123D" w:rsidRPr="00C7674E" w:rsidRDefault="00F4123D" w:rsidP="00E509E2">
      <w:pPr>
        <w:rPr>
          <w:rFonts w:ascii="Calibri" w:hAnsi="Calibri" w:cs="Calibri"/>
        </w:rPr>
      </w:pPr>
      <w:r w:rsidRPr="00C7674E">
        <w:rPr>
          <w:rFonts w:ascii="Calibri" w:hAnsi="Calibri" w:cs="Calibri"/>
        </w:rPr>
        <w:lastRenderedPageBreak/>
        <w:t>Gelegenheid om naar voren te komen en een kaars aan te steken voor een overleden geliefde aan wie u/jij denkt.</w:t>
      </w:r>
    </w:p>
    <w:p w14:paraId="26630971" w14:textId="77777777" w:rsidR="00F4123D" w:rsidRPr="00C7674E" w:rsidRDefault="00F4123D" w:rsidP="00F4123D">
      <w:pPr>
        <w:rPr>
          <w:rFonts w:ascii="Calibri" w:hAnsi="Calibri" w:cs="Calibri"/>
        </w:rPr>
      </w:pPr>
      <w:r w:rsidRPr="00C7674E">
        <w:rPr>
          <w:rFonts w:ascii="Calibri" w:hAnsi="Calibri" w:cs="Calibri"/>
        </w:rPr>
        <w:t>Ondertussen zingen wij:</w:t>
      </w:r>
    </w:p>
    <w:p w14:paraId="406E050C" w14:textId="67126963" w:rsidR="00F4123D" w:rsidRPr="00C7674E" w:rsidRDefault="00F4123D" w:rsidP="00DF549E">
      <w:pPr>
        <w:spacing w:after="0" w:line="240" w:lineRule="auto"/>
        <w:ind w:firstLine="567"/>
        <w:rPr>
          <w:rFonts w:ascii="Calibri" w:hAnsi="Calibri" w:cs="Calibri"/>
        </w:rPr>
      </w:pPr>
      <w:r w:rsidRPr="00C7674E">
        <w:rPr>
          <w:rFonts w:ascii="Calibri" w:hAnsi="Calibri" w:cs="Calibri"/>
        </w:rPr>
        <w:fldChar w:fldCharType="begin"/>
      </w:r>
      <w:r w:rsidR="00EB2A1A">
        <w:rPr>
          <w:rFonts w:ascii="Calibri" w:hAnsi="Calibri" w:cs="Calibri"/>
        </w:rPr>
        <w:instrText xml:space="preserve"> INCLUDEPICTURE "C:\\var\\folders\\rk\\8r8lxml14k9gp6d_mn2z7g540000gp\\T\\com.microsoft.Word\\WebArchiveCopyPasteTempFiles\\page9image1759936" \* MERGEFORMAT </w:instrText>
      </w:r>
      <w:r w:rsidRPr="00C7674E">
        <w:rPr>
          <w:rFonts w:ascii="Calibri" w:hAnsi="Calibri" w:cs="Calibri"/>
        </w:rPr>
        <w:fldChar w:fldCharType="separate"/>
      </w:r>
      <w:r w:rsidRPr="00C7674E">
        <w:rPr>
          <w:rFonts w:ascii="Calibri" w:hAnsi="Calibri" w:cs="Calibri"/>
          <w:noProof/>
        </w:rPr>
        <w:drawing>
          <wp:inline distT="0" distB="0" distL="0" distR="0" wp14:anchorId="2E3867E0" wp14:editId="44F5C25C">
            <wp:extent cx="4354195" cy="2298700"/>
            <wp:effectExtent l="0" t="0" r="0" b="0"/>
            <wp:docPr id="1" name="Afbeelding 1" descr="page9image17599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9image1759936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674E">
        <w:rPr>
          <w:rFonts w:ascii="Calibri" w:hAnsi="Calibri" w:cs="Calibri"/>
        </w:rPr>
        <w:fldChar w:fldCharType="end"/>
      </w:r>
    </w:p>
    <w:p w14:paraId="57C484C2" w14:textId="77777777" w:rsidR="00F4123D" w:rsidRPr="00C7674E" w:rsidRDefault="00F4123D" w:rsidP="00F4123D">
      <w:pPr>
        <w:spacing w:after="0" w:line="240" w:lineRule="auto"/>
        <w:rPr>
          <w:rFonts w:ascii="Calibri" w:hAnsi="Calibri" w:cs="Calibri"/>
          <w:bCs/>
          <w:i/>
        </w:rPr>
      </w:pPr>
    </w:p>
    <w:p w14:paraId="2925F9CB" w14:textId="77777777" w:rsidR="004205FB" w:rsidRPr="00C7674E" w:rsidRDefault="00594B5A" w:rsidP="00A44BD7">
      <w:pPr>
        <w:spacing w:after="0" w:line="240" w:lineRule="auto"/>
        <w:rPr>
          <w:rFonts w:ascii="Calibri" w:hAnsi="Calibri" w:cs="Calibri"/>
          <w:b/>
          <w:u w:val="single"/>
        </w:rPr>
      </w:pPr>
      <w:r w:rsidRPr="00C7674E">
        <w:rPr>
          <w:rFonts w:ascii="Calibri" w:hAnsi="Calibri" w:cs="Calibri"/>
          <w:b/>
          <w:u w:val="single"/>
        </w:rPr>
        <w:t>GEBEDEN EN GAVEN</w:t>
      </w:r>
    </w:p>
    <w:p w14:paraId="30ECA921" w14:textId="77777777" w:rsidR="00AE1CF9" w:rsidRPr="00C7674E" w:rsidRDefault="00AE1CF9" w:rsidP="00AE1CF9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</w:p>
    <w:p w14:paraId="02211C4D" w14:textId="77777777" w:rsidR="00DC70CB" w:rsidRPr="00C7674E" w:rsidRDefault="00DC70CB" w:rsidP="00AE1CF9">
      <w:pPr>
        <w:pStyle w:val="Geenafstand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>Ruimte voor het delen van zorg en dankbaarheid</w:t>
      </w:r>
    </w:p>
    <w:p w14:paraId="0DBF114A" w14:textId="77777777" w:rsidR="005354D7" w:rsidRPr="00C7674E" w:rsidRDefault="001E1F71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Dank- en voor</w:t>
      </w:r>
      <w:r w:rsidR="006865C6" w:rsidRPr="00C7674E">
        <w:rPr>
          <w:rFonts w:ascii="Calibri" w:eastAsia="Calibri" w:hAnsi="Calibri" w:cs="Calibri"/>
          <w:b/>
          <w:bCs/>
          <w:sz w:val="22"/>
          <w:lang w:val="nl-NL"/>
        </w:rPr>
        <w:t>beden</w:t>
      </w:r>
    </w:p>
    <w:p w14:paraId="76070F2F" w14:textId="77777777" w:rsidR="00786D6C" w:rsidRPr="00C7674E" w:rsidRDefault="005354D7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S</w:t>
      </w:r>
      <w:r w:rsidR="00435291" w:rsidRPr="00C7674E">
        <w:rPr>
          <w:rFonts w:ascii="Calibri" w:eastAsia="Calibri" w:hAnsi="Calibri" w:cs="Calibri"/>
          <w:b/>
          <w:bCs/>
          <w:sz w:val="22"/>
          <w:lang w:val="nl-NL"/>
        </w:rPr>
        <w:t>til gebed</w:t>
      </w:r>
    </w:p>
    <w:p w14:paraId="07DE6CF9" w14:textId="77777777" w:rsidR="00C20A10" w:rsidRPr="00C7674E" w:rsidRDefault="00C20A10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Onze Vader</w:t>
      </w:r>
    </w:p>
    <w:p w14:paraId="7B073956" w14:textId="77777777" w:rsidR="00906922" w:rsidRPr="00C7674E" w:rsidRDefault="00906922" w:rsidP="00A44BD7">
      <w:pPr>
        <w:spacing w:after="0" w:line="240" w:lineRule="auto"/>
        <w:ind w:left="709"/>
        <w:jc w:val="right"/>
        <w:rPr>
          <w:rFonts w:ascii="Calibri" w:eastAsia="Times New Roman" w:hAnsi="Calibri" w:cs="Calibri"/>
          <w:b/>
          <w:bCs/>
        </w:rPr>
      </w:pPr>
    </w:p>
    <w:p w14:paraId="5F2F90E0" w14:textId="4BD70D17" w:rsidR="0089032A" w:rsidRPr="00C7674E" w:rsidRDefault="00906922" w:rsidP="0016763A">
      <w:pPr>
        <w:spacing w:line="240" w:lineRule="auto"/>
        <w:ind w:left="1410" w:hanging="1410"/>
        <w:rPr>
          <w:rFonts w:ascii="Calibri" w:hAnsi="Calibri" w:cs="Calibri"/>
        </w:rPr>
      </w:pPr>
      <w:r w:rsidRPr="00C7674E">
        <w:rPr>
          <w:rFonts w:ascii="Calibri" w:hAnsi="Calibri" w:cs="Calibri"/>
          <w:b/>
          <w:bCs/>
        </w:rPr>
        <w:t xml:space="preserve">Collecte  </w:t>
      </w:r>
      <w:r w:rsidR="00DF549E">
        <w:rPr>
          <w:rFonts w:ascii="Calibri" w:hAnsi="Calibri" w:cs="Calibri"/>
          <w:b/>
          <w:bCs/>
        </w:rPr>
        <w:tab/>
      </w:r>
      <w:r w:rsidRPr="00C7674E">
        <w:rPr>
          <w:rFonts w:ascii="Calibri" w:hAnsi="Calibri" w:cs="Calibri"/>
        </w:rPr>
        <w:t>D:</w:t>
      </w:r>
      <w:r w:rsidR="00DF549E">
        <w:rPr>
          <w:rFonts w:ascii="Calibri" w:hAnsi="Calibri" w:cs="Calibri"/>
        </w:rPr>
        <w:t xml:space="preserve"> Kerk in Actie - Zending</w:t>
      </w:r>
      <w:r w:rsidRPr="00C7674E">
        <w:rPr>
          <w:rFonts w:ascii="Calibri" w:hAnsi="Calibri" w:cs="Calibri"/>
        </w:rPr>
        <w:t xml:space="preserve"> </w:t>
      </w:r>
      <w:r w:rsidR="0016763A" w:rsidRPr="0016763A">
        <w:rPr>
          <w:rFonts w:ascii="Calibri" w:hAnsi="Calibri" w:cs="Calibri"/>
        </w:rPr>
        <w:t>(Ghana)</w:t>
      </w:r>
      <w:r w:rsidR="0016763A">
        <w:rPr>
          <w:rFonts w:ascii="Calibri" w:hAnsi="Calibri" w:cs="Calibri"/>
        </w:rPr>
        <w:br/>
      </w:r>
      <w:r w:rsidRPr="00C7674E">
        <w:rPr>
          <w:rFonts w:ascii="Calibri" w:hAnsi="Calibri" w:cs="Calibri"/>
        </w:rPr>
        <w:t>K:</w:t>
      </w:r>
      <w:r w:rsidR="00DF549E">
        <w:rPr>
          <w:rFonts w:ascii="Calibri" w:hAnsi="Calibri" w:cs="Calibri"/>
        </w:rPr>
        <w:t xml:space="preserve"> Pastoraat en Eredienst</w:t>
      </w:r>
      <w:r w:rsidR="00710F49" w:rsidRPr="00C7674E">
        <w:rPr>
          <w:rFonts w:ascii="Calibri" w:hAnsi="Calibri" w:cs="Calibri"/>
        </w:rPr>
        <w:tab/>
      </w:r>
    </w:p>
    <w:p w14:paraId="3ED5CC4C" w14:textId="77777777" w:rsidR="00FA3F2A" w:rsidRPr="0016763A" w:rsidRDefault="00FA3F2A" w:rsidP="00A44BD7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2B0B612B" w14:textId="77777777" w:rsidR="00A369BC" w:rsidRDefault="00FA3F2A" w:rsidP="00267256">
      <w:pPr>
        <w:spacing w:after="0" w:line="240" w:lineRule="auto"/>
        <w:rPr>
          <w:rFonts w:ascii="Calibri" w:hAnsi="Calibri" w:cs="Calibri"/>
          <w:b/>
        </w:rPr>
      </w:pPr>
      <w:r w:rsidRPr="00C7674E">
        <w:rPr>
          <w:rFonts w:ascii="Calibri" w:hAnsi="Calibri" w:cs="Calibri"/>
          <w:b/>
        </w:rPr>
        <w:t>Zingen:</w:t>
      </w:r>
      <w:r w:rsidRPr="00C7674E">
        <w:rPr>
          <w:rFonts w:ascii="Calibri" w:hAnsi="Calibri" w:cs="Calibri"/>
          <w:b/>
        </w:rPr>
        <w:tab/>
      </w:r>
      <w:r w:rsidR="00996F58" w:rsidRPr="00C7674E">
        <w:rPr>
          <w:rFonts w:ascii="Calibri" w:hAnsi="Calibri" w:cs="Calibri"/>
          <w:b/>
        </w:rPr>
        <w:tab/>
      </w:r>
      <w:r w:rsidR="002D6493" w:rsidRPr="00C7674E">
        <w:rPr>
          <w:rFonts w:ascii="Calibri" w:hAnsi="Calibri" w:cs="Calibri"/>
          <w:b/>
        </w:rPr>
        <w:t xml:space="preserve">lied </w:t>
      </w:r>
      <w:r w:rsidR="00833031" w:rsidRPr="00C7674E">
        <w:rPr>
          <w:rFonts w:ascii="Calibri" w:hAnsi="Calibri" w:cs="Calibri"/>
          <w:b/>
        </w:rPr>
        <w:t>756 Laat komen Heer uw rijk</w:t>
      </w:r>
    </w:p>
    <w:p w14:paraId="6E9B7520" w14:textId="77777777" w:rsidR="00C81706" w:rsidRPr="00C7674E" w:rsidRDefault="00C81706" w:rsidP="00267256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(gemeente: 2,4,6,8 cantorij: 1,3,5,7)</w:t>
      </w:r>
    </w:p>
    <w:tbl>
      <w:tblPr>
        <w:tblStyle w:val="Tabelraster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654"/>
      </w:tblGrid>
      <w:tr w:rsidR="00E509E2" w14:paraId="7190D4A2" w14:textId="77777777" w:rsidTr="00074192">
        <w:tc>
          <w:tcPr>
            <w:tcW w:w="4604" w:type="dxa"/>
          </w:tcPr>
          <w:p w14:paraId="4143579E" w14:textId="242BE62C" w:rsidR="00E509E2" w:rsidRPr="00E76CB4" w:rsidRDefault="00E509E2" w:rsidP="00E509E2">
            <w:pPr>
              <w:pStyle w:val="Geenafstand"/>
              <w:rPr>
                <w:rFonts w:ascii="Calibri" w:hAnsi="Calibri" w:cs="Calibri"/>
                <w:i/>
                <w:iCs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756:1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E76CB4">
              <w:rPr>
                <w:rFonts w:ascii="Calibri" w:hAnsi="Calibri" w:cs="Calibri"/>
                <w:i/>
                <w:iCs/>
                <w:sz w:val="22"/>
                <w:lang w:val="nl-NL"/>
              </w:rPr>
              <w:t>Cantorij</w:t>
            </w:r>
          </w:p>
          <w:p w14:paraId="4F850FA8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Laat komen, Heer, uw rijk,</w:t>
            </w:r>
          </w:p>
          <w:p w14:paraId="3EB66FE8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uw koninklijke dag,</w:t>
            </w:r>
          </w:p>
          <w:p w14:paraId="77EFE2E1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toon ons uw majesteit,</w:t>
            </w:r>
          </w:p>
          <w:p w14:paraId="7535A070" w14:textId="77777777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Messias, uw gezag!</w:t>
            </w:r>
          </w:p>
          <w:p w14:paraId="183B230E" w14:textId="48DFDC81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</w:tc>
        <w:tc>
          <w:tcPr>
            <w:tcW w:w="5166" w:type="dxa"/>
          </w:tcPr>
          <w:p w14:paraId="1C6ED76C" w14:textId="38C48750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lastRenderedPageBreak/>
              <w:t>756:2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E76CB4">
              <w:rPr>
                <w:rFonts w:ascii="Calibri" w:hAnsi="Calibri" w:cs="Calibri"/>
                <w:i/>
                <w:iCs/>
                <w:sz w:val="22"/>
                <w:lang w:val="nl-NL"/>
              </w:rPr>
              <w:t>Gemeente</w:t>
            </w:r>
          </w:p>
          <w:p w14:paraId="634B18FB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Waar blijft het overlang</w:t>
            </w:r>
          </w:p>
          <w:p w14:paraId="530A51B7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beloofde land van God,</w:t>
            </w:r>
          </w:p>
          <w:p w14:paraId="4DEDAEF9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waar liefde en lofgezang</w:t>
            </w:r>
          </w:p>
          <w:p w14:paraId="2FBC9AF1" w14:textId="325E69F7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verdrijven leed en dood?</w:t>
            </w:r>
          </w:p>
        </w:tc>
      </w:tr>
      <w:tr w:rsidR="00E509E2" w14:paraId="40340242" w14:textId="77777777" w:rsidTr="00074192">
        <w:tc>
          <w:tcPr>
            <w:tcW w:w="4604" w:type="dxa"/>
          </w:tcPr>
          <w:p w14:paraId="668754C8" w14:textId="06EF213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756:3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B86F6F">
              <w:rPr>
                <w:rFonts w:ascii="Calibri" w:hAnsi="Calibri" w:cs="Calibri"/>
                <w:i/>
                <w:iCs/>
                <w:sz w:val="22"/>
                <w:lang w:val="nl-NL"/>
              </w:rPr>
              <w:t>Cantorij</w:t>
            </w:r>
          </w:p>
          <w:p w14:paraId="6A6414B4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Dat land, het ons vanouds</w:t>
            </w:r>
          </w:p>
          <w:p w14:paraId="1C7B271E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vertrouwde Kanaän,</w:t>
            </w:r>
          </w:p>
          <w:p w14:paraId="3B9868B0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waar God zijn stad herbouwt;</w:t>
            </w:r>
          </w:p>
          <w:p w14:paraId="5C3A36D2" w14:textId="5BEF8E6A" w:rsidR="00E509E2" w:rsidRDefault="00E509E2" w:rsidP="0007419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Sion, waar zijt ge dan?</w:t>
            </w:r>
          </w:p>
        </w:tc>
        <w:tc>
          <w:tcPr>
            <w:tcW w:w="5166" w:type="dxa"/>
          </w:tcPr>
          <w:p w14:paraId="6B46C4F7" w14:textId="26F1AEF5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756:4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B86F6F">
              <w:rPr>
                <w:rFonts w:ascii="Calibri" w:hAnsi="Calibri" w:cs="Calibri"/>
                <w:i/>
                <w:iCs/>
                <w:sz w:val="22"/>
                <w:lang w:val="nl-NL"/>
              </w:rPr>
              <w:t>Gemeente</w:t>
            </w:r>
          </w:p>
          <w:p w14:paraId="1BCA17C0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Zal ooit een dag bestaan</w:t>
            </w:r>
          </w:p>
          <w:p w14:paraId="32FDF2B9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dat oorlog, haat en nijd</w:t>
            </w:r>
          </w:p>
          <w:p w14:paraId="5355721B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voorgoed zijn weggedaan,</w:t>
            </w:r>
          </w:p>
          <w:p w14:paraId="2125A85A" w14:textId="77777777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in deze wereldtijd?</w:t>
            </w:r>
          </w:p>
          <w:p w14:paraId="40560CC0" w14:textId="100759EB" w:rsidR="00B9765C" w:rsidRDefault="00B9765C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</w:tc>
      </w:tr>
      <w:tr w:rsidR="00E509E2" w14:paraId="4ABBFF98" w14:textId="77777777" w:rsidTr="00074192">
        <w:tc>
          <w:tcPr>
            <w:tcW w:w="4604" w:type="dxa"/>
          </w:tcPr>
          <w:p w14:paraId="70A378C4" w14:textId="2836BBA1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756:5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E76CB4">
              <w:rPr>
                <w:rFonts w:ascii="Calibri" w:hAnsi="Calibri" w:cs="Calibri"/>
                <w:i/>
                <w:iCs/>
                <w:sz w:val="22"/>
                <w:lang w:val="nl-NL"/>
              </w:rPr>
              <w:t>Cantorij</w:t>
            </w:r>
          </w:p>
          <w:p w14:paraId="4A5CE9EB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Dat alle tirannie</w:t>
            </w:r>
          </w:p>
          <w:p w14:paraId="6986B9CE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eens zal geleden zijn?</w:t>
            </w:r>
          </w:p>
          <w:p w14:paraId="70930114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O sabbat Gods! En zie,</w:t>
            </w:r>
          </w:p>
          <w:p w14:paraId="66D9FC49" w14:textId="77777777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dan zal het vrede zijn!</w:t>
            </w:r>
          </w:p>
          <w:p w14:paraId="26477605" w14:textId="529D5606" w:rsidR="00074192" w:rsidRDefault="0007419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</w:p>
        </w:tc>
        <w:tc>
          <w:tcPr>
            <w:tcW w:w="5166" w:type="dxa"/>
          </w:tcPr>
          <w:p w14:paraId="45D00614" w14:textId="71AF6F96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756:6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E76CB4">
              <w:rPr>
                <w:rFonts w:ascii="Calibri" w:hAnsi="Calibri" w:cs="Calibri"/>
                <w:i/>
                <w:iCs/>
                <w:sz w:val="22"/>
                <w:lang w:val="nl-NL"/>
              </w:rPr>
              <w:t>Gemeente</w:t>
            </w:r>
          </w:p>
          <w:p w14:paraId="58860049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Wij bidden, Heer, sta op</w:t>
            </w:r>
          </w:p>
          <w:p w14:paraId="27C5D440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en kom in heerlijkheid!</w:t>
            </w:r>
          </w:p>
          <w:p w14:paraId="6B6C6C05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Op U staat onze hoop</w:t>
            </w:r>
          </w:p>
          <w:p w14:paraId="1E8761B4" w14:textId="3978F4AD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die onze herder zijt!</w:t>
            </w:r>
          </w:p>
        </w:tc>
      </w:tr>
      <w:tr w:rsidR="00E509E2" w14:paraId="00FB17BE" w14:textId="77777777" w:rsidTr="00074192">
        <w:tc>
          <w:tcPr>
            <w:tcW w:w="4604" w:type="dxa"/>
          </w:tcPr>
          <w:p w14:paraId="1EACE181" w14:textId="51541461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756:7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E76CB4">
              <w:rPr>
                <w:rFonts w:ascii="Calibri" w:hAnsi="Calibri" w:cs="Calibri"/>
                <w:i/>
                <w:iCs/>
                <w:sz w:val="22"/>
                <w:lang w:val="nl-NL"/>
              </w:rPr>
              <w:t>Cantorij</w:t>
            </w:r>
          </w:p>
          <w:p w14:paraId="6953DAC4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Uw schapen zijn in nood,</w:t>
            </w:r>
          </w:p>
          <w:p w14:paraId="50FC874A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uw naam wordt niets geacht...</w:t>
            </w:r>
          </w:p>
          <w:p w14:paraId="02DF05EB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men breekt uw volk als brood,</w:t>
            </w:r>
          </w:p>
          <w:p w14:paraId="294955D1" w14:textId="40F2A84A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men heeft ons opgejaagd.</w:t>
            </w:r>
          </w:p>
        </w:tc>
        <w:tc>
          <w:tcPr>
            <w:tcW w:w="5166" w:type="dxa"/>
          </w:tcPr>
          <w:p w14:paraId="4690A7A1" w14:textId="5FD56C6B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756:8</w:t>
            </w:r>
            <w:r w:rsidR="00074192">
              <w:rPr>
                <w:rFonts w:ascii="Calibri" w:hAnsi="Calibri" w:cs="Calibri"/>
                <w:sz w:val="22"/>
                <w:lang w:val="nl-NL"/>
              </w:rPr>
              <w:t xml:space="preserve"> </w:t>
            </w:r>
            <w:r w:rsidR="009639AD">
              <w:rPr>
                <w:rFonts w:ascii="Calibri" w:hAnsi="Calibri" w:cs="Calibri"/>
                <w:sz w:val="22"/>
                <w:lang w:val="nl-NL"/>
              </w:rPr>
              <w:t xml:space="preserve">  </w:t>
            </w:r>
            <w:r w:rsidR="00074192" w:rsidRPr="00E76CB4">
              <w:rPr>
                <w:rFonts w:ascii="Calibri" w:hAnsi="Calibri" w:cs="Calibri"/>
                <w:i/>
                <w:iCs/>
                <w:sz w:val="22"/>
                <w:lang w:val="nl-NL"/>
              </w:rPr>
              <w:t>Gemeente</w:t>
            </w:r>
          </w:p>
          <w:p w14:paraId="367BAC72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De nacht is als een graf,</w:t>
            </w:r>
          </w:p>
          <w:p w14:paraId="41936CE7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ontij heerst in het rond.</w:t>
            </w:r>
          </w:p>
          <w:p w14:paraId="4FC5AB70" w14:textId="77777777" w:rsidR="00E509E2" w:rsidRP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Kom van de hemel af,</w:t>
            </w:r>
          </w:p>
          <w:p w14:paraId="7D6E0678" w14:textId="6D4ED980" w:rsidR="00E509E2" w:rsidRDefault="00E509E2" w:rsidP="00E509E2">
            <w:pPr>
              <w:pStyle w:val="Geenafstand"/>
              <w:rPr>
                <w:rFonts w:ascii="Calibri" w:hAnsi="Calibri" w:cs="Calibri"/>
                <w:sz w:val="22"/>
                <w:lang w:val="nl-NL"/>
              </w:rPr>
            </w:pPr>
            <w:r w:rsidRPr="00E509E2">
              <w:rPr>
                <w:rFonts w:ascii="Calibri" w:hAnsi="Calibri" w:cs="Calibri"/>
                <w:sz w:val="22"/>
                <w:lang w:val="nl-NL"/>
              </w:rPr>
              <w:t>o Ster van Gods verbond!</w:t>
            </w:r>
          </w:p>
        </w:tc>
      </w:tr>
    </w:tbl>
    <w:p w14:paraId="5CE949E7" w14:textId="77777777" w:rsidR="00141908" w:rsidRPr="00C7674E" w:rsidRDefault="00141908" w:rsidP="00A44BD7">
      <w:pPr>
        <w:pStyle w:val="Geenafstand"/>
        <w:rPr>
          <w:rFonts w:ascii="Calibri" w:hAnsi="Calibri" w:cs="Calibri"/>
          <w:sz w:val="22"/>
          <w:lang w:val="nl-NL"/>
        </w:rPr>
      </w:pPr>
    </w:p>
    <w:p w14:paraId="7CC517BA" w14:textId="77777777" w:rsidR="00B75ADC" w:rsidRPr="00C7674E" w:rsidRDefault="009A59E4" w:rsidP="00A44BD7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C7674E">
        <w:rPr>
          <w:rFonts w:ascii="Calibri" w:eastAsia="Calibri" w:hAnsi="Calibri" w:cs="Calibri"/>
          <w:b/>
          <w:bCs/>
          <w:sz w:val="22"/>
          <w:lang w:val="nl-NL"/>
        </w:rPr>
        <w:t>Zegen</w:t>
      </w:r>
    </w:p>
    <w:p w14:paraId="302C4198" w14:textId="77777777" w:rsidR="00F73EF6" w:rsidRPr="00C7674E" w:rsidRDefault="00F73EF6" w:rsidP="00A44BD7">
      <w:pPr>
        <w:pStyle w:val="Geenafstand"/>
        <w:rPr>
          <w:rStyle w:val="Nadruk"/>
          <w:rFonts w:ascii="Calibri" w:eastAsia="Calibri" w:hAnsi="Calibri" w:cs="Calibri"/>
          <w:b/>
          <w:bCs/>
          <w:i w:val="0"/>
          <w:iCs w:val="0"/>
          <w:sz w:val="22"/>
          <w:lang w:val="nl-NL"/>
        </w:rPr>
      </w:pPr>
    </w:p>
    <w:p w14:paraId="2CDD23FC" w14:textId="77777777" w:rsidR="00F81E9F" w:rsidRPr="00C7674E" w:rsidRDefault="00C20A10" w:rsidP="00A44BD7">
      <w:pPr>
        <w:pStyle w:val="Geenafstand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 xml:space="preserve">Zingen: </w:t>
      </w:r>
      <w:r w:rsidR="00095EEA"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ab/>
      </w:r>
      <w:r w:rsidRPr="00C7674E">
        <w:rPr>
          <w:rStyle w:val="Nadruk"/>
          <w:rFonts w:ascii="Calibri" w:hAnsi="Calibri" w:cs="Calibri"/>
          <w:b/>
          <w:i w:val="0"/>
          <w:sz w:val="22"/>
          <w:lang w:val="nl-NL"/>
        </w:rPr>
        <w:t>Vrede voor jou</w:t>
      </w:r>
    </w:p>
    <w:p w14:paraId="3ABA4421" w14:textId="164A860E" w:rsidR="00C50A38" w:rsidRPr="00C7674E" w:rsidRDefault="00B9765C" w:rsidP="00A44BD7">
      <w:pPr>
        <w:pStyle w:val="Geenafstand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Fonts w:ascii="Calibri" w:hAnsi="Calibri" w:cs="Calibri"/>
          <w:noProof/>
          <w:sz w:val="22"/>
        </w:rPr>
        <w:drawing>
          <wp:inline distT="0" distB="0" distL="0" distR="0" wp14:anchorId="4405717F" wp14:editId="1FDFE7A3">
            <wp:extent cx="3624943" cy="1065778"/>
            <wp:effectExtent l="0" t="0" r="0" b="1270"/>
            <wp:docPr id="5" name="Afbeelding 5" descr="Macintosh HD:Users:janbos:Desktop:projectie-421-muzie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bos:Desktop:projectie-421-muziek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7" cy="106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67B4" w14:textId="1FF63A9C" w:rsidR="00C50A38" w:rsidRPr="00C7674E" w:rsidRDefault="00C50A38" w:rsidP="00DF549E">
      <w:pPr>
        <w:pStyle w:val="Geenafstand"/>
        <w:ind w:firstLine="567"/>
        <w:rPr>
          <w:rStyle w:val="Nadruk"/>
          <w:rFonts w:ascii="Calibri" w:hAnsi="Calibri" w:cs="Calibri"/>
          <w:sz w:val="22"/>
          <w:lang w:val="nl-NL"/>
        </w:rPr>
      </w:pPr>
    </w:p>
    <w:p w14:paraId="71F07986" w14:textId="77777777" w:rsidR="00C50A38" w:rsidRPr="00C7674E" w:rsidRDefault="0043529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.-.-.-.-.-.</w:t>
      </w:r>
    </w:p>
    <w:p w14:paraId="3172F1E8" w14:textId="77777777" w:rsidR="00B912F6" w:rsidRPr="00C7674E" w:rsidRDefault="00B912F6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</w:p>
    <w:p w14:paraId="21B71E3C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Reacties op de viering zijn welkom in de doos in de hal óf via het adres::    </w:t>
      </w:r>
      <w:hyperlink r:id="rId19" w:history="1">
        <w:r w:rsidRPr="00C7674E">
          <w:rPr>
            <w:rStyle w:val="Hyperlink"/>
            <w:rFonts w:ascii="Calibri" w:hAnsi="Calibri" w:cs="Calibri"/>
            <w:sz w:val="22"/>
            <w:lang w:val="nl-NL"/>
          </w:rPr>
          <w:t>reactieviering@pknhuissen.nl</w:t>
        </w:r>
      </w:hyperlink>
    </w:p>
    <w:p w14:paraId="090FAC2E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 </w:t>
      </w:r>
    </w:p>
    <w:p w14:paraId="394D2605" w14:textId="77777777" w:rsidR="000467E1" w:rsidRPr="00C7674E" w:rsidRDefault="000467E1" w:rsidP="00A44BD7">
      <w:pPr>
        <w:pStyle w:val="Geenafstand"/>
        <w:jc w:val="center"/>
        <w:rPr>
          <w:rStyle w:val="Nadruk"/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>In de werkgroep VIEREN worden deze besproken en wordt er gekeken</w:t>
      </w:r>
    </w:p>
    <w:p w14:paraId="32E953B5" w14:textId="551782B0" w:rsidR="00AE1CF9" w:rsidRPr="00C7674E" w:rsidRDefault="000467E1" w:rsidP="00A44BD7">
      <w:pPr>
        <w:pStyle w:val="Geenafstand"/>
        <w:jc w:val="center"/>
        <w:rPr>
          <w:rFonts w:ascii="Calibri" w:hAnsi="Calibri" w:cs="Calibri"/>
          <w:sz w:val="22"/>
          <w:lang w:val="nl-NL"/>
        </w:rPr>
      </w:pPr>
      <w:r w:rsidRPr="00C7674E">
        <w:rPr>
          <w:rStyle w:val="Nadruk"/>
          <w:rFonts w:ascii="Calibri" w:hAnsi="Calibri" w:cs="Calibri"/>
          <w:sz w:val="22"/>
          <w:lang w:val="nl-NL"/>
        </w:rPr>
        <w:t xml:space="preserve"> hoe we daarmee onze vieringen kunnen ‘verbeteren’</w:t>
      </w:r>
      <w:r w:rsidR="004628EC" w:rsidRPr="00C7674E">
        <w:rPr>
          <w:rStyle w:val="Nadruk"/>
          <w:rFonts w:ascii="Calibri" w:hAnsi="Calibri" w:cs="Calibri"/>
          <w:sz w:val="22"/>
          <w:lang w:val="nl-NL"/>
        </w:rPr>
        <w:t>.</w:t>
      </w:r>
    </w:p>
    <w:sectPr w:rsidR="00AE1CF9" w:rsidRPr="00C7674E" w:rsidSect="00EB2A1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8408" w:h="11901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2385E" w14:textId="77777777" w:rsidR="00C87984" w:rsidRDefault="00C87984">
      <w:pPr>
        <w:spacing w:after="0" w:line="240" w:lineRule="auto"/>
      </w:pPr>
      <w:r>
        <w:separator/>
      </w:r>
    </w:p>
  </w:endnote>
  <w:endnote w:type="continuationSeparator" w:id="0">
    <w:p w14:paraId="0CD09E70" w14:textId="77777777" w:rsidR="00C87984" w:rsidRDefault="00C87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C4B3D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1242131"/>
      <w:docPartObj>
        <w:docPartGallery w:val="Page Numbers (Bottom of Page)"/>
        <w:docPartUnique/>
      </w:docPartObj>
    </w:sdtPr>
    <w:sdtContent>
      <w:p w14:paraId="571533BE" w14:textId="77777777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4F406093" wp14:editId="73C5D10C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636EF2F6" w14:textId="77777777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06F1BDE9" wp14:editId="030F5390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15EBBC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42018043" w14:textId="77777777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94F2D" w14:textId="77777777" w:rsidR="00C87984" w:rsidRDefault="00C87984">
      <w:pPr>
        <w:spacing w:after="0" w:line="240" w:lineRule="auto"/>
      </w:pPr>
      <w:r>
        <w:separator/>
      </w:r>
    </w:p>
  </w:footnote>
  <w:footnote w:type="continuationSeparator" w:id="0">
    <w:p w14:paraId="6EA6BC4E" w14:textId="77777777" w:rsidR="00C87984" w:rsidRDefault="00C87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3267C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CB091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D55C3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B19FE"/>
    <w:multiLevelType w:val="hybridMultilevel"/>
    <w:tmpl w:val="67D4B6C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457136100">
    <w:abstractNumId w:val="9"/>
  </w:num>
  <w:num w:numId="2" w16cid:durableId="2013874690">
    <w:abstractNumId w:val="11"/>
  </w:num>
  <w:num w:numId="3" w16cid:durableId="784422378">
    <w:abstractNumId w:val="0"/>
  </w:num>
  <w:num w:numId="4" w16cid:durableId="908611619">
    <w:abstractNumId w:val="7"/>
  </w:num>
  <w:num w:numId="5" w16cid:durableId="1170407881">
    <w:abstractNumId w:val="14"/>
  </w:num>
  <w:num w:numId="6" w16cid:durableId="1776552752">
    <w:abstractNumId w:val="1"/>
  </w:num>
  <w:num w:numId="7" w16cid:durableId="1642995769">
    <w:abstractNumId w:val="10"/>
  </w:num>
  <w:num w:numId="8" w16cid:durableId="998192940">
    <w:abstractNumId w:val="5"/>
  </w:num>
  <w:num w:numId="9" w16cid:durableId="1154953584">
    <w:abstractNumId w:val="12"/>
  </w:num>
  <w:num w:numId="10" w16cid:durableId="1472282906">
    <w:abstractNumId w:val="15"/>
  </w:num>
  <w:num w:numId="11" w16cid:durableId="311065970">
    <w:abstractNumId w:val="3"/>
  </w:num>
  <w:num w:numId="12" w16cid:durableId="1974484966">
    <w:abstractNumId w:val="4"/>
  </w:num>
  <w:num w:numId="13" w16cid:durableId="1106465412">
    <w:abstractNumId w:val="6"/>
  </w:num>
  <w:num w:numId="14" w16cid:durableId="433134066">
    <w:abstractNumId w:val="2"/>
  </w:num>
  <w:num w:numId="15" w16cid:durableId="1983079505">
    <w:abstractNumId w:val="8"/>
  </w:num>
  <w:num w:numId="16" w16cid:durableId="2328592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69F"/>
    <w:rsid w:val="000046FC"/>
    <w:rsid w:val="00005191"/>
    <w:rsid w:val="00007F4B"/>
    <w:rsid w:val="00010248"/>
    <w:rsid w:val="00015518"/>
    <w:rsid w:val="0001798A"/>
    <w:rsid w:val="00031505"/>
    <w:rsid w:val="000323EF"/>
    <w:rsid w:val="00034FFB"/>
    <w:rsid w:val="00035D58"/>
    <w:rsid w:val="00037D38"/>
    <w:rsid w:val="000402BB"/>
    <w:rsid w:val="000412FE"/>
    <w:rsid w:val="000418B1"/>
    <w:rsid w:val="00044751"/>
    <w:rsid w:val="000467E1"/>
    <w:rsid w:val="00051C99"/>
    <w:rsid w:val="00053AE0"/>
    <w:rsid w:val="00061701"/>
    <w:rsid w:val="00063E5B"/>
    <w:rsid w:val="000645BD"/>
    <w:rsid w:val="0006488A"/>
    <w:rsid w:val="0006717A"/>
    <w:rsid w:val="000671D6"/>
    <w:rsid w:val="00070BCB"/>
    <w:rsid w:val="00070BD0"/>
    <w:rsid w:val="00071EC9"/>
    <w:rsid w:val="0007230E"/>
    <w:rsid w:val="000729E1"/>
    <w:rsid w:val="00073B46"/>
    <w:rsid w:val="00074192"/>
    <w:rsid w:val="00075B5F"/>
    <w:rsid w:val="00080916"/>
    <w:rsid w:val="0008097A"/>
    <w:rsid w:val="00082436"/>
    <w:rsid w:val="00084343"/>
    <w:rsid w:val="00086033"/>
    <w:rsid w:val="000871A3"/>
    <w:rsid w:val="00090AAB"/>
    <w:rsid w:val="00092D6D"/>
    <w:rsid w:val="00095843"/>
    <w:rsid w:val="00095EEA"/>
    <w:rsid w:val="000A02B1"/>
    <w:rsid w:val="000A258F"/>
    <w:rsid w:val="000A54E6"/>
    <w:rsid w:val="000B3DE0"/>
    <w:rsid w:val="000B4303"/>
    <w:rsid w:val="000B5702"/>
    <w:rsid w:val="000B5718"/>
    <w:rsid w:val="000B697A"/>
    <w:rsid w:val="000C023C"/>
    <w:rsid w:val="000C2D24"/>
    <w:rsid w:val="000C311D"/>
    <w:rsid w:val="000C3AAC"/>
    <w:rsid w:val="000C4AFD"/>
    <w:rsid w:val="000D08E5"/>
    <w:rsid w:val="000D2153"/>
    <w:rsid w:val="000D310D"/>
    <w:rsid w:val="000D358A"/>
    <w:rsid w:val="000D6CBB"/>
    <w:rsid w:val="000E6ED6"/>
    <w:rsid w:val="000F1F42"/>
    <w:rsid w:val="000F764C"/>
    <w:rsid w:val="000F7FA1"/>
    <w:rsid w:val="00101ACD"/>
    <w:rsid w:val="00102438"/>
    <w:rsid w:val="00105494"/>
    <w:rsid w:val="00105B71"/>
    <w:rsid w:val="00105EF9"/>
    <w:rsid w:val="00106726"/>
    <w:rsid w:val="00107DCB"/>
    <w:rsid w:val="00110DBA"/>
    <w:rsid w:val="00112072"/>
    <w:rsid w:val="0011387C"/>
    <w:rsid w:val="00114EAF"/>
    <w:rsid w:val="0012541C"/>
    <w:rsid w:val="00127531"/>
    <w:rsid w:val="0013191D"/>
    <w:rsid w:val="0013315F"/>
    <w:rsid w:val="0013540A"/>
    <w:rsid w:val="00136C1D"/>
    <w:rsid w:val="00141908"/>
    <w:rsid w:val="001432EF"/>
    <w:rsid w:val="0014526F"/>
    <w:rsid w:val="00145C59"/>
    <w:rsid w:val="00145F25"/>
    <w:rsid w:val="00147531"/>
    <w:rsid w:val="001509F3"/>
    <w:rsid w:val="00151E70"/>
    <w:rsid w:val="00161125"/>
    <w:rsid w:val="00161264"/>
    <w:rsid w:val="0016763A"/>
    <w:rsid w:val="0016797A"/>
    <w:rsid w:val="00170056"/>
    <w:rsid w:val="001808F4"/>
    <w:rsid w:val="00181FA2"/>
    <w:rsid w:val="001823AC"/>
    <w:rsid w:val="00182A8D"/>
    <w:rsid w:val="001840DD"/>
    <w:rsid w:val="001857ED"/>
    <w:rsid w:val="00186B8A"/>
    <w:rsid w:val="00191BF5"/>
    <w:rsid w:val="00192845"/>
    <w:rsid w:val="00194ABF"/>
    <w:rsid w:val="00197FAD"/>
    <w:rsid w:val="001A1419"/>
    <w:rsid w:val="001A223A"/>
    <w:rsid w:val="001A49D5"/>
    <w:rsid w:val="001A4EB9"/>
    <w:rsid w:val="001B03A3"/>
    <w:rsid w:val="001B6292"/>
    <w:rsid w:val="001B6336"/>
    <w:rsid w:val="001C2479"/>
    <w:rsid w:val="001C3D8B"/>
    <w:rsid w:val="001C5D8D"/>
    <w:rsid w:val="001C64A0"/>
    <w:rsid w:val="001C6B0D"/>
    <w:rsid w:val="001D04F3"/>
    <w:rsid w:val="001D131E"/>
    <w:rsid w:val="001D36E2"/>
    <w:rsid w:val="001E1F71"/>
    <w:rsid w:val="001E2219"/>
    <w:rsid w:val="001E3806"/>
    <w:rsid w:val="001F1AB5"/>
    <w:rsid w:val="001F3168"/>
    <w:rsid w:val="001F33C2"/>
    <w:rsid w:val="001F4325"/>
    <w:rsid w:val="001F5F7F"/>
    <w:rsid w:val="001F72F0"/>
    <w:rsid w:val="001F7D7B"/>
    <w:rsid w:val="00204082"/>
    <w:rsid w:val="002132FD"/>
    <w:rsid w:val="00213EF8"/>
    <w:rsid w:val="00217C15"/>
    <w:rsid w:val="002265FC"/>
    <w:rsid w:val="002270C1"/>
    <w:rsid w:val="00231596"/>
    <w:rsid w:val="0023601B"/>
    <w:rsid w:val="00236561"/>
    <w:rsid w:val="0024224E"/>
    <w:rsid w:val="00243555"/>
    <w:rsid w:val="00243BD0"/>
    <w:rsid w:val="00244B63"/>
    <w:rsid w:val="00250547"/>
    <w:rsid w:val="002543FF"/>
    <w:rsid w:val="002547DE"/>
    <w:rsid w:val="00261A85"/>
    <w:rsid w:val="002621DE"/>
    <w:rsid w:val="002622BA"/>
    <w:rsid w:val="00264643"/>
    <w:rsid w:val="00267256"/>
    <w:rsid w:val="002677CA"/>
    <w:rsid w:val="00277C08"/>
    <w:rsid w:val="002864A4"/>
    <w:rsid w:val="0028779A"/>
    <w:rsid w:val="00287BBB"/>
    <w:rsid w:val="002911A1"/>
    <w:rsid w:val="002926C2"/>
    <w:rsid w:val="0029443F"/>
    <w:rsid w:val="00295E2A"/>
    <w:rsid w:val="002A3D4B"/>
    <w:rsid w:val="002A6570"/>
    <w:rsid w:val="002A66CF"/>
    <w:rsid w:val="002B6322"/>
    <w:rsid w:val="002C01C0"/>
    <w:rsid w:val="002C4F6E"/>
    <w:rsid w:val="002C56DD"/>
    <w:rsid w:val="002C784A"/>
    <w:rsid w:val="002D17A7"/>
    <w:rsid w:val="002D21B7"/>
    <w:rsid w:val="002D4E67"/>
    <w:rsid w:val="002D59E1"/>
    <w:rsid w:val="002D6493"/>
    <w:rsid w:val="002D67BA"/>
    <w:rsid w:val="002D6B83"/>
    <w:rsid w:val="002E2385"/>
    <w:rsid w:val="002E2654"/>
    <w:rsid w:val="002E537A"/>
    <w:rsid w:val="002E7325"/>
    <w:rsid w:val="002E7B49"/>
    <w:rsid w:val="002E7FBC"/>
    <w:rsid w:val="002F0F5E"/>
    <w:rsid w:val="002F5916"/>
    <w:rsid w:val="002F5C11"/>
    <w:rsid w:val="002F72D5"/>
    <w:rsid w:val="003023A0"/>
    <w:rsid w:val="003044BD"/>
    <w:rsid w:val="00305494"/>
    <w:rsid w:val="00311202"/>
    <w:rsid w:val="00312AFA"/>
    <w:rsid w:val="0031380F"/>
    <w:rsid w:val="003159E8"/>
    <w:rsid w:val="00316FD8"/>
    <w:rsid w:val="00317724"/>
    <w:rsid w:val="0032041E"/>
    <w:rsid w:val="00321527"/>
    <w:rsid w:val="00323A62"/>
    <w:rsid w:val="00324AE9"/>
    <w:rsid w:val="00327F5C"/>
    <w:rsid w:val="00330F5C"/>
    <w:rsid w:val="00333A45"/>
    <w:rsid w:val="00334230"/>
    <w:rsid w:val="00341E3C"/>
    <w:rsid w:val="00342575"/>
    <w:rsid w:val="00342943"/>
    <w:rsid w:val="00343EF9"/>
    <w:rsid w:val="0034483E"/>
    <w:rsid w:val="00350D46"/>
    <w:rsid w:val="0035296C"/>
    <w:rsid w:val="00352A47"/>
    <w:rsid w:val="003566B2"/>
    <w:rsid w:val="0035700E"/>
    <w:rsid w:val="00357549"/>
    <w:rsid w:val="0035779B"/>
    <w:rsid w:val="003654A6"/>
    <w:rsid w:val="00370535"/>
    <w:rsid w:val="00370E53"/>
    <w:rsid w:val="00377998"/>
    <w:rsid w:val="00383A12"/>
    <w:rsid w:val="00396252"/>
    <w:rsid w:val="003A171D"/>
    <w:rsid w:val="003A1E47"/>
    <w:rsid w:val="003A475B"/>
    <w:rsid w:val="003B2ECB"/>
    <w:rsid w:val="003B3EC1"/>
    <w:rsid w:val="003B4E96"/>
    <w:rsid w:val="003B594E"/>
    <w:rsid w:val="003D0686"/>
    <w:rsid w:val="003D32BA"/>
    <w:rsid w:val="003D5848"/>
    <w:rsid w:val="003D73B1"/>
    <w:rsid w:val="003E0C1A"/>
    <w:rsid w:val="003E12BE"/>
    <w:rsid w:val="003E4509"/>
    <w:rsid w:val="003E5906"/>
    <w:rsid w:val="003E7A84"/>
    <w:rsid w:val="003F0462"/>
    <w:rsid w:val="003F08B5"/>
    <w:rsid w:val="003F42DB"/>
    <w:rsid w:val="003F4460"/>
    <w:rsid w:val="004015CC"/>
    <w:rsid w:val="004035EF"/>
    <w:rsid w:val="004046BF"/>
    <w:rsid w:val="004065D0"/>
    <w:rsid w:val="00412C42"/>
    <w:rsid w:val="00416FDD"/>
    <w:rsid w:val="004205FB"/>
    <w:rsid w:val="00420F44"/>
    <w:rsid w:val="00422C9E"/>
    <w:rsid w:val="004239E9"/>
    <w:rsid w:val="00424AE6"/>
    <w:rsid w:val="0042584C"/>
    <w:rsid w:val="00426D24"/>
    <w:rsid w:val="00435291"/>
    <w:rsid w:val="00435E51"/>
    <w:rsid w:val="00440802"/>
    <w:rsid w:val="00443611"/>
    <w:rsid w:val="004438E7"/>
    <w:rsid w:val="00450810"/>
    <w:rsid w:val="00453468"/>
    <w:rsid w:val="004545D6"/>
    <w:rsid w:val="004552B1"/>
    <w:rsid w:val="00455A6C"/>
    <w:rsid w:val="00455FA4"/>
    <w:rsid w:val="004577E7"/>
    <w:rsid w:val="004628EC"/>
    <w:rsid w:val="004629B0"/>
    <w:rsid w:val="004672D9"/>
    <w:rsid w:val="004752EC"/>
    <w:rsid w:val="00477A38"/>
    <w:rsid w:val="0048038A"/>
    <w:rsid w:val="00484B7E"/>
    <w:rsid w:val="00484D54"/>
    <w:rsid w:val="004859A6"/>
    <w:rsid w:val="00492108"/>
    <w:rsid w:val="004923EC"/>
    <w:rsid w:val="00492774"/>
    <w:rsid w:val="004A1CFE"/>
    <w:rsid w:val="004A2F24"/>
    <w:rsid w:val="004A7E05"/>
    <w:rsid w:val="004B00B5"/>
    <w:rsid w:val="004B1B82"/>
    <w:rsid w:val="004B7EC3"/>
    <w:rsid w:val="004C2D7B"/>
    <w:rsid w:val="004D3027"/>
    <w:rsid w:val="004D4C45"/>
    <w:rsid w:val="004D4F64"/>
    <w:rsid w:val="004D5B2D"/>
    <w:rsid w:val="004E0E0E"/>
    <w:rsid w:val="004E2559"/>
    <w:rsid w:val="004E27BF"/>
    <w:rsid w:val="004E290D"/>
    <w:rsid w:val="004E2D43"/>
    <w:rsid w:val="004E4E6C"/>
    <w:rsid w:val="004E7EE4"/>
    <w:rsid w:val="004F0DCC"/>
    <w:rsid w:val="004F5C6A"/>
    <w:rsid w:val="00503C5B"/>
    <w:rsid w:val="005074C6"/>
    <w:rsid w:val="00507AFE"/>
    <w:rsid w:val="00511809"/>
    <w:rsid w:val="00512B73"/>
    <w:rsid w:val="00513AAF"/>
    <w:rsid w:val="0051592C"/>
    <w:rsid w:val="005161D9"/>
    <w:rsid w:val="00516C39"/>
    <w:rsid w:val="00521060"/>
    <w:rsid w:val="00526244"/>
    <w:rsid w:val="005302B9"/>
    <w:rsid w:val="0053323B"/>
    <w:rsid w:val="005354D7"/>
    <w:rsid w:val="00535994"/>
    <w:rsid w:val="00537814"/>
    <w:rsid w:val="00540150"/>
    <w:rsid w:val="0054159C"/>
    <w:rsid w:val="00541DC2"/>
    <w:rsid w:val="00543872"/>
    <w:rsid w:val="00547399"/>
    <w:rsid w:val="00547BE8"/>
    <w:rsid w:val="00551621"/>
    <w:rsid w:val="00557105"/>
    <w:rsid w:val="00561B63"/>
    <w:rsid w:val="005639C6"/>
    <w:rsid w:val="00563DFE"/>
    <w:rsid w:val="00563E2C"/>
    <w:rsid w:val="00565B06"/>
    <w:rsid w:val="005663A7"/>
    <w:rsid w:val="00567476"/>
    <w:rsid w:val="005807D1"/>
    <w:rsid w:val="005852C5"/>
    <w:rsid w:val="005856B1"/>
    <w:rsid w:val="005863C6"/>
    <w:rsid w:val="00586B98"/>
    <w:rsid w:val="00586CDE"/>
    <w:rsid w:val="0059109F"/>
    <w:rsid w:val="0059187A"/>
    <w:rsid w:val="005920FA"/>
    <w:rsid w:val="00592539"/>
    <w:rsid w:val="00594B5A"/>
    <w:rsid w:val="005976DB"/>
    <w:rsid w:val="005A1B5D"/>
    <w:rsid w:val="005A2BE1"/>
    <w:rsid w:val="005A2EBD"/>
    <w:rsid w:val="005A3BAC"/>
    <w:rsid w:val="005A4B24"/>
    <w:rsid w:val="005A62B2"/>
    <w:rsid w:val="005A6A2A"/>
    <w:rsid w:val="005B3909"/>
    <w:rsid w:val="005B5912"/>
    <w:rsid w:val="005C09AC"/>
    <w:rsid w:val="005C2F59"/>
    <w:rsid w:val="005D03A1"/>
    <w:rsid w:val="005D4546"/>
    <w:rsid w:val="005E1996"/>
    <w:rsid w:val="005E4D84"/>
    <w:rsid w:val="005F1CE3"/>
    <w:rsid w:val="00601941"/>
    <w:rsid w:val="00601DDB"/>
    <w:rsid w:val="00603841"/>
    <w:rsid w:val="00605FBD"/>
    <w:rsid w:val="006078BF"/>
    <w:rsid w:val="0061011B"/>
    <w:rsid w:val="00610E75"/>
    <w:rsid w:val="00612468"/>
    <w:rsid w:val="0061548E"/>
    <w:rsid w:val="00616889"/>
    <w:rsid w:val="00617159"/>
    <w:rsid w:val="00617687"/>
    <w:rsid w:val="00617F9E"/>
    <w:rsid w:val="006219F2"/>
    <w:rsid w:val="00623899"/>
    <w:rsid w:val="006301BE"/>
    <w:rsid w:val="0063184E"/>
    <w:rsid w:val="00632BC5"/>
    <w:rsid w:val="006330A1"/>
    <w:rsid w:val="006368A3"/>
    <w:rsid w:val="006426C1"/>
    <w:rsid w:val="0064304A"/>
    <w:rsid w:val="006456EF"/>
    <w:rsid w:val="00646FCD"/>
    <w:rsid w:val="00650BAB"/>
    <w:rsid w:val="00654402"/>
    <w:rsid w:val="006566FF"/>
    <w:rsid w:val="006617AA"/>
    <w:rsid w:val="0066791B"/>
    <w:rsid w:val="00670259"/>
    <w:rsid w:val="006702FE"/>
    <w:rsid w:val="00670D12"/>
    <w:rsid w:val="0068112C"/>
    <w:rsid w:val="00681348"/>
    <w:rsid w:val="00681D7D"/>
    <w:rsid w:val="00682E78"/>
    <w:rsid w:val="00683AD0"/>
    <w:rsid w:val="00684562"/>
    <w:rsid w:val="006860E2"/>
    <w:rsid w:val="006865C6"/>
    <w:rsid w:val="00690F6E"/>
    <w:rsid w:val="00693780"/>
    <w:rsid w:val="00694F57"/>
    <w:rsid w:val="006A1FBA"/>
    <w:rsid w:val="006A32B8"/>
    <w:rsid w:val="006A3B33"/>
    <w:rsid w:val="006A42BA"/>
    <w:rsid w:val="006A562F"/>
    <w:rsid w:val="006A5ACD"/>
    <w:rsid w:val="006A60AD"/>
    <w:rsid w:val="006B5D90"/>
    <w:rsid w:val="006C5D9B"/>
    <w:rsid w:val="006C74C4"/>
    <w:rsid w:val="006C7A38"/>
    <w:rsid w:val="006D2462"/>
    <w:rsid w:val="006D385D"/>
    <w:rsid w:val="006D4752"/>
    <w:rsid w:val="006D6505"/>
    <w:rsid w:val="006D6A0D"/>
    <w:rsid w:val="006E0038"/>
    <w:rsid w:val="006E0CB0"/>
    <w:rsid w:val="006E4262"/>
    <w:rsid w:val="006E4BE7"/>
    <w:rsid w:val="006F0295"/>
    <w:rsid w:val="006F72C2"/>
    <w:rsid w:val="006F7467"/>
    <w:rsid w:val="007006B8"/>
    <w:rsid w:val="00706DA7"/>
    <w:rsid w:val="00710F49"/>
    <w:rsid w:val="00717285"/>
    <w:rsid w:val="00717D5E"/>
    <w:rsid w:val="007205C5"/>
    <w:rsid w:val="007209B1"/>
    <w:rsid w:val="00724911"/>
    <w:rsid w:val="00731D1A"/>
    <w:rsid w:val="00737CC2"/>
    <w:rsid w:val="00740D55"/>
    <w:rsid w:val="00741A58"/>
    <w:rsid w:val="00742A5A"/>
    <w:rsid w:val="007467C1"/>
    <w:rsid w:val="00751FFD"/>
    <w:rsid w:val="0075278B"/>
    <w:rsid w:val="00752B01"/>
    <w:rsid w:val="00761FFA"/>
    <w:rsid w:val="00763F14"/>
    <w:rsid w:val="0076530E"/>
    <w:rsid w:val="007664FD"/>
    <w:rsid w:val="00766D32"/>
    <w:rsid w:val="0077203D"/>
    <w:rsid w:val="007722B3"/>
    <w:rsid w:val="00784731"/>
    <w:rsid w:val="007863BA"/>
    <w:rsid w:val="00786D6C"/>
    <w:rsid w:val="00795D71"/>
    <w:rsid w:val="007967E4"/>
    <w:rsid w:val="007A1151"/>
    <w:rsid w:val="007A2585"/>
    <w:rsid w:val="007A3114"/>
    <w:rsid w:val="007A3798"/>
    <w:rsid w:val="007A62B9"/>
    <w:rsid w:val="007A7E60"/>
    <w:rsid w:val="007B07D6"/>
    <w:rsid w:val="007B17D6"/>
    <w:rsid w:val="007B2BAD"/>
    <w:rsid w:val="007B31AF"/>
    <w:rsid w:val="007B33AC"/>
    <w:rsid w:val="007B3424"/>
    <w:rsid w:val="007B4AF0"/>
    <w:rsid w:val="007C2795"/>
    <w:rsid w:val="007C4428"/>
    <w:rsid w:val="007D0372"/>
    <w:rsid w:val="007D26EF"/>
    <w:rsid w:val="007D6211"/>
    <w:rsid w:val="007D6642"/>
    <w:rsid w:val="007D7222"/>
    <w:rsid w:val="007D7500"/>
    <w:rsid w:val="007E3604"/>
    <w:rsid w:val="007F2377"/>
    <w:rsid w:val="007F4928"/>
    <w:rsid w:val="007F5AD9"/>
    <w:rsid w:val="007F7205"/>
    <w:rsid w:val="008047B1"/>
    <w:rsid w:val="00804A48"/>
    <w:rsid w:val="00810865"/>
    <w:rsid w:val="0081235E"/>
    <w:rsid w:val="00812619"/>
    <w:rsid w:val="00813102"/>
    <w:rsid w:val="00815EDB"/>
    <w:rsid w:val="00816E21"/>
    <w:rsid w:val="008265EA"/>
    <w:rsid w:val="00833031"/>
    <w:rsid w:val="008339A9"/>
    <w:rsid w:val="008409ED"/>
    <w:rsid w:val="00840B27"/>
    <w:rsid w:val="00845853"/>
    <w:rsid w:val="00845B95"/>
    <w:rsid w:val="00845F1E"/>
    <w:rsid w:val="008504EC"/>
    <w:rsid w:val="0086029D"/>
    <w:rsid w:val="00870897"/>
    <w:rsid w:val="008729F0"/>
    <w:rsid w:val="008756D1"/>
    <w:rsid w:val="00882F1B"/>
    <w:rsid w:val="00884B40"/>
    <w:rsid w:val="0089032A"/>
    <w:rsid w:val="00893305"/>
    <w:rsid w:val="0089451D"/>
    <w:rsid w:val="008958A6"/>
    <w:rsid w:val="00896767"/>
    <w:rsid w:val="00896E61"/>
    <w:rsid w:val="00897313"/>
    <w:rsid w:val="008A6A37"/>
    <w:rsid w:val="008A6BC7"/>
    <w:rsid w:val="008A7DC8"/>
    <w:rsid w:val="008B5200"/>
    <w:rsid w:val="008B5366"/>
    <w:rsid w:val="008D0A50"/>
    <w:rsid w:val="008D11F5"/>
    <w:rsid w:val="008D531B"/>
    <w:rsid w:val="008D5A67"/>
    <w:rsid w:val="008D5B9F"/>
    <w:rsid w:val="008E212E"/>
    <w:rsid w:val="008E2656"/>
    <w:rsid w:val="008E55D8"/>
    <w:rsid w:val="008F08DC"/>
    <w:rsid w:val="008F2ABB"/>
    <w:rsid w:val="008F3A56"/>
    <w:rsid w:val="00903AB8"/>
    <w:rsid w:val="00906922"/>
    <w:rsid w:val="009135AA"/>
    <w:rsid w:val="0091415A"/>
    <w:rsid w:val="009164B3"/>
    <w:rsid w:val="00921BB8"/>
    <w:rsid w:val="00925D54"/>
    <w:rsid w:val="00933337"/>
    <w:rsid w:val="009343EE"/>
    <w:rsid w:val="00935247"/>
    <w:rsid w:val="00935F2D"/>
    <w:rsid w:val="0093605B"/>
    <w:rsid w:val="00941968"/>
    <w:rsid w:val="00944FFF"/>
    <w:rsid w:val="00947A34"/>
    <w:rsid w:val="00951175"/>
    <w:rsid w:val="009511F0"/>
    <w:rsid w:val="00953301"/>
    <w:rsid w:val="00954149"/>
    <w:rsid w:val="0095481B"/>
    <w:rsid w:val="00962914"/>
    <w:rsid w:val="009639AD"/>
    <w:rsid w:val="00973963"/>
    <w:rsid w:val="00974B22"/>
    <w:rsid w:val="00982658"/>
    <w:rsid w:val="00983426"/>
    <w:rsid w:val="00994FDE"/>
    <w:rsid w:val="0099622B"/>
    <w:rsid w:val="00996272"/>
    <w:rsid w:val="00996B19"/>
    <w:rsid w:val="00996F58"/>
    <w:rsid w:val="009A021B"/>
    <w:rsid w:val="009A1790"/>
    <w:rsid w:val="009A1C81"/>
    <w:rsid w:val="009A26D3"/>
    <w:rsid w:val="009A59E4"/>
    <w:rsid w:val="009A6633"/>
    <w:rsid w:val="009B04BD"/>
    <w:rsid w:val="009B40C8"/>
    <w:rsid w:val="009C116A"/>
    <w:rsid w:val="009C5393"/>
    <w:rsid w:val="009C71FE"/>
    <w:rsid w:val="009E1A24"/>
    <w:rsid w:val="009E2142"/>
    <w:rsid w:val="009F1100"/>
    <w:rsid w:val="009F4261"/>
    <w:rsid w:val="009F4AEF"/>
    <w:rsid w:val="009F4ED5"/>
    <w:rsid w:val="009F5459"/>
    <w:rsid w:val="009F64E2"/>
    <w:rsid w:val="009F7BB6"/>
    <w:rsid w:val="00A02EC0"/>
    <w:rsid w:val="00A0539F"/>
    <w:rsid w:val="00A12D0E"/>
    <w:rsid w:val="00A20180"/>
    <w:rsid w:val="00A268F4"/>
    <w:rsid w:val="00A27FB2"/>
    <w:rsid w:val="00A30DD9"/>
    <w:rsid w:val="00A34420"/>
    <w:rsid w:val="00A34B3D"/>
    <w:rsid w:val="00A35C42"/>
    <w:rsid w:val="00A369BC"/>
    <w:rsid w:val="00A37CFC"/>
    <w:rsid w:val="00A42BCA"/>
    <w:rsid w:val="00A442EC"/>
    <w:rsid w:val="00A44BD7"/>
    <w:rsid w:val="00A456B3"/>
    <w:rsid w:val="00A50699"/>
    <w:rsid w:val="00A51236"/>
    <w:rsid w:val="00A517E9"/>
    <w:rsid w:val="00A532C1"/>
    <w:rsid w:val="00A56DE9"/>
    <w:rsid w:val="00A57FB2"/>
    <w:rsid w:val="00A60F04"/>
    <w:rsid w:val="00A6309E"/>
    <w:rsid w:val="00A63F34"/>
    <w:rsid w:val="00A665C1"/>
    <w:rsid w:val="00A7070C"/>
    <w:rsid w:val="00A74B1E"/>
    <w:rsid w:val="00A760D3"/>
    <w:rsid w:val="00A76C4A"/>
    <w:rsid w:val="00A81365"/>
    <w:rsid w:val="00A83383"/>
    <w:rsid w:val="00A92AF4"/>
    <w:rsid w:val="00AA00DA"/>
    <w:rsid w:val="00AA0587"/>
    <w:rsid w:val="00AA0679"/>
    <w:rsid w:val="00AA1E87"/>
    <w:rsid w:val="00AA604F"/>
    <w:rsid w:val="00AA6858"/>
    <w:rsid w:val="00AA6B07"/>
    <w:rsid w:val="00AB24DE"/>
    <w:rsid w:val="00AB4392"/>
    <w:rsid w:val="00AC072F"/>
    <w:rsid w:val="00AC29B1"/>
    <w:rsid w:val="00AC77BF"/>
    <w:rsid w:val="00AC787D"/>
    <w:rsid w:val="00AD15FE"/>
    <w:rsid w:val="00AE1CF9"/>
    <w:rsid w:val="00AE30B8"/>
    <w:rsid w:val="00AE3730"/>
    <w:rsid w:val="00AE7D73"/>
    <w:rsid w:val="00AF1A4B"/>
    <w:rsid w:val="00AF4AF1"/>
    <w:rsid w:val="00AF6123"/>
    <w:rsid w:val="00B004B4"/>
    <w:rsid w:val="00B00607"/>
    <w:rsid w:val="00B014E8"/>
    <w:rsid w:val="00B04741"/>
    <w:rsid w:val="00B04FBD"/>
    <w:rsid w:val="00B06E23"/>
    <w:rsid w:val="00B10299"/>
    <w:rsid w:val="00B11FEF"/>
    <w:rsid w:val="00B13C07"/>
    <w:rsid w:val="00B144C8"/>
    <w:rsid w:val="00B20D98"/>
    <w:rsid w:val="00B21BA2"/>
    <w:rsid w:val="00B23295"/>
    <w:rsid w:val="00B23FE8"/>
    <w:rsid w:val="00B26419"/>
    <w:rsid w:val="00B40C97"/>
    <w:rsid w:val="00B42851"/>
    <w:rsid w:val="00B4748E"/>
    <w:rsid w:val="00B5376E"/>
    <w:rsid w:val="00B54E8B"/>
    <w:rsid w:val="00B577C1"/>
    <w:rsid w:val="00B57E8C"/>
    <w:rsid w:val="00B62868"/>
    <w:rsid w:val="00B63082"/>
    <w:rsid w:val="00B64D05"/>
    <w:rsid w:val="00B71699"/>
    <w:rsid w:val="00B72B99"/>
    <w:rsid w:val="00B74C2F"/>
    <w:rsid w:val="00B75ADC"/>
    <w:rsid w:val="00B776DB"/>
    <w:rsid w:val="00B81927"/>
    <w:rsid w:val="00B82201"/>
    <w:rsid w:val="00B86F6F"/>
    <w:rsid w:val="00B8798D"/>
    <w:rsid w:val="00B912F6"/>
    <w:rsid w:val="00B93406"/>
    <w:rsid w:val="00B9627F"/>
    <w:rsid w:val="00B964F2"/>
    <w:rsid w:val="00B9765C"/>
    <w:rsid w:val="00BA07E4"/>
    <w:rsid w:val="00BA14D4"/>
    <w:rsid w:val="00BA183B"/>
    <w:rsid w:val="00BA6759"/>
    <w:rsid w:val="00BA683E"/>
    <w:rsid w:val="00BB6B1F"/>
    <w:rsid w:val="00BC1379"/>
    <w:rsid w:val="00BD164B"/>
    <w:rsid w:val="00BD1B38"/>
    <w:rsid w:val="00BD2A2D"/>
    <w:rsid w:val="00BD56F3"/>
    <w:rsid w:val="00BE28E4"/>
    <w:rsid w:val="00BF0161"/>
    <w:rsid w:val="00BF0F9E"/>
    <w:rsid w:val="00BF43E0"/>
    <w:rsid w:val="00BF45C1"/>
    <w:rsid w:val="00BF56A9"/>
    <w:rsid w:val="00C022F2"/>
    <w:rsid w:val="00C079C7"/>
    <w:rsid w:val="00C16C63"/>
    <w:rsid w:val="00C17992"/>
    <w:rsid w:val="00C207BD"/>
    <w:rsid w:val="00C20A10"/>
    <w:rsid w:val="00C23152"/>
    <w:rsid w:val="00C2695C"/>
    <w:rsid w:val="00C32E7B"/>
    <w:rsid w:val="00C35805"/>
    <w:rsid w:val="00C369E0"/>
    <w:rsid w:val="00C403E1"/>
    <w:rsid w:val="00C44C50"/>
    <w:rsid w:val="00C46038"/>
    <w:rsid w:val="00C50616"/>
    <w:rsid w:val="00C50A38"/>
    <w:rsid w:val="00C5262E"/>
    <w:rsid w:val="00C55125"/>
    <w:rsid w:val="00C5799E"/>
    <w:rsid w:val="00C62E8D"/>
    <w:rsid w:val="00C70A3B"/>
    <w:rsid w:val="00C71E4B"/>
    <w:rsid w:val="00C73A6C"/>
    <w:rsid w:val="00C7674E"/>
    <w:rsid w:val="00C76814"/>
    <w:rsid w:val="00C776E2"/>
    <w:rsid w:val="00C778B8"/>
    <w:rsid w:val="00C81706"/>
    <w:rsid w:val="00C817B7"/>
    <w:rsid w:val="00C82570"/>
    <w:rsid w:val="00C83C80"/>
    <w:rsid w:val="00C85D24"/>
    <w:rsid w:val="00C85FEA"/>
    <w:rsid w:val="00C861D0"/>
    <w:rsid w:val="00C87608"/>
    <w:rsid w:val="00C8761F"/>
    <w:rsid w:val="00C87984"/>
    <w:rsid w:val="00C906E2"/>
    <w:rsid w:val="00C92235"/>
    <w:rsid w:val="00C9325F"/>
    <w:rsid w:val="00C949B3"/>
    <w:rsid w:val="00C95C6E"/>
    <w:rsid w:val="00C96356"/>
    <w:rsid w:val="00CA7A33"/>
    <w:rsid w:val="00CB6AA8"/>
    <w:rsid w:val="00CB738B"/>
    <w:rsid w:val="00CC0967"/>
    <w:rsid w:val="00CD6DB4"/>
    <w:rsid w:val="00CE08AA"/>
    <w:rsid w:val="00CE14B8"/>
    <w:rsid w:val="00CE6713"/>
    <w:rsid w:val="00CF0ADD"/>
    <w:rsid w:val="00CF0B48"/>
    <w:rsid w:val="00CF2B9C"/>
    <w:rsid w:val="00CF3E60"/>
    <w:rsid w:val="00CF5FA0"/>
    <w:rsid w:val="00CF7DD9"/>
    <w:rsid w:val="00D02688"/>
    <w:rsid w:val="00D0512E"/>
    <w:rsid w:val="00D07B64"/>
    <w:rsid w:val="00D10444"/>
    <w:rsid w:val="00D10FCB"/>
    <w:rsid w:val="00D13ECA"/>
    <w:rsid w:val="00D1486A"/>
    <w:rsid w:val="00D17E37"/>
    <w:rsid w:val="00D213D3"/>
    <w:rsid w:val="00D22244"/>
    <w:rsid w:val="00D23AD8"/>
    <w:rsid w:val="00D30D8C"/>
    <w:rsid w:val="00D3249F"/>
    <w:rsid w:val="00D3286F"/>
    <w:rsid w:val="00D35FA6"/>
    <w:rsid w:val="00D42AD9"/>
    <w:rsid w:val="00D45060"/>
    <w:rsid w:val="00D469C5"/>
    <w:rsid w:val="00D52333"/>
    <w:rsid w:val="00D55029"/>
    <w:rsid w:val="00D57677"/>
    <w:rsid w:val="00D57922"/>
    <w:rsid w:val="00D638BE"/>
    <w:rsid w:val="00D65FBA"/>
    <w:rsid w:val="00D66896"/>
    <w:rsid w:val="00D674C9"/>
    <w:rsid w:val="00D71130"/>
    <w:rsid w:val="00D73117"/>
    <w:rsid w:val="00D7469F"/>
    <w:rsid w:val="00D75943"/>
    <w:rsid w:val="00D80F60"/>
    <w:rsid w:val="00D83505"/>
    <w:rsid w:val="00D90B43"/>
    <w:rsid w:val="00D969F3"/>
    <w:rsid w:val="00D973C2"/>
    <w:rsid w:val="00DA0512"/>
    <w:rsid w:val="00DA0B03"/>
    <w:rsid w:val="00DA29B6"/>
    <w:rsid w:val="00DA3649"/>
    <w:rsid w:val="00DA3D2A"/>
    <w:rsid w:val="00DA3EA9"/>
    <w:rsid w:val="00DB072C"/>
    <w:rsid w:val="00DB249D"/>
    <w:rsid w:val="00DB6BCC"/>
    <w:rsid w:val="00DC37CF"/>
    <w:rsid w:val="00DC5D84"/>
    <w:rsid w:val="00DC70CB"/>
    <w:rsid w:val="00DC7F1C"/>
    <w:rsid w:val="00DD01C8"/>
    <w:rsid w:val="00DD51B0"/>
    <w:rsid w:val="00DD5605"/>
    <w:rsid w:val="00DD7880"/>
    <w:rsid w:val="00DE1AAD"/>
    <w:rsid w:val="00DE30F4"/>
    <w:rsid w:val="00DE7829"/>
    <w:rsid w:val="00DF016E"/>
    <w:rsid w:val="00DF41AE"/>
    <w:rsid w:val="00DF5230"/>
    <w:rsid w:val="00DF549E"/>
    <w:rsid w:val="00DF6920"/>
    <w:rsid w:val="00E020D3"/>
    <w:rsid w:val="00E03F96"/>
    <w:rsid w:val="00E04092"/>
    <w:rsid w:val="00E06F1B"/>
    <w:rsid w:val="00E079B3"/>
    <w:rsid w:val="00E07C8F"/>
    <w:rsid w:val="00E103E1"/>
    <w:rsid w:val="00E10628"/>
    <w:rsid w:val="00E14AEC"/>
    <w:rsid w:val="00E201D8"/>
    <w:rsid w:val="00E22694"/>
    <w:rsid w:val="00E2603D"/>
    <w:rsid w:val="00E35842"/>
    <w:rsid w:val="00E4334C"/>
    <w:rsid w:val="00E509E2"/>
    <w:rsid w:val="00E51858"/>
    <w:rsid w:val="00E520D9"/>
    <w:rsid w:val="00E55336"/>
    <w:rsid w:val="00E60CCF"/>
    <w:rsid w:val="00E60CDD"/>
    <w:rsid w:val="00E670C8"/>
    <w:rsid w:val="00E67147"/>
    <w:rsid w:val="00E6747B"/>
    <w:rsid w:val="00E675E1"/>
    <w:rsid w:val="00E67FE4"/>
    <w:rsid w:val="00E72F0C"/>
    <w:rsid w:val="00E7653D"/>
    <w:rsid w:val="00E76CB4"/>
    <w:rsid w:val="00E83D22"/>
    <w:rsid w:val="00E85A20"/>
    <w:rsid w:val="00E87481"/>
    <w:rsid w:val="00E907F1"/>
    <w:rsid w:val="00E90C72"/>
    <w:rsid w:val="00E9118F"/>
    <w:rsid w:val="00E95CDB"/>
    <w:rsid w:val="00E96069"/>
    <w:rsid w:val="00EA1CEC"/>
    <w:rsid w:val="00EA55D0"/>
    <w:rsid w:val="00EA6159"/>
    <w:rsid w:val="00EB2A1A"/>
    <w:rsid w:val="00EB59CA"/>
    <w:rsid w:val="00EB63FD"/>
    <w:rsid w:val="00EB73DC"/>
    <w:rsid w:val="00EB746B"/>
    <w:rsid w:val="00EC30AD"/>
    <w:rsid w:val="00EC5ED6"/>
    <w:rsid w:val="00EC77AB"/>
    <w:rsid w:val="00ED071C"/>
    <w:rsid w:val="00ED2E51"/>
    <w:rsid w:val="00ED3937"/>
    <w:rsid w:val="00ED711F"/>
    <w:rsid w:val="00EE1063"/>
    <w:rsid w:val="00EE1A52"/>
    <w:rsid w:val="00EE2872"/>
    <w:rsid w:val="00EE42F6"/>
    <w:rsid w:val="00EE46AD"/>
    <w:rsid w:val="00EE607E"/>
    <w:rsid w:val="00EE67DA"/>
    <w:rsid w:val="00EE7D1B"/>
    <w:rsid w:val="00EF4936"/>
    <w:rsid w:val="00EF5156"/>
    <w:rsid w:val="00EF70C4"/>
    <w:rsid w:val="00EF78B0"/>
    <w:rsid w:val="00F05239"/>
    <w:rsid w:val="00F05AEE"/>
    <w:rsid w:val="00F130D6"/>
    <w:rsid w:val="00F13515"/>
    <w:rsid w:val="00F14E5A"/>
    <w:rsid w:val="00F14F20"/>
    <w:rsid w:val="00F165C3"/>
    <w:rsid w:val="00F16AF5"/>
    <w:rsid w:val="00F20804"/>
    <w:rsid w:val="00F2345E"/>
    <w:rsid w:val="00F23AD6"/>
    <w:rsid w:val="00F249F1"/>
    <w:rsid w:val="00F32CBB"/>
    <w:rsid w:val="00F34264"/>
    <w:rsid w:val="00F35359"/>
    <w:rsid w:val="00F4027A"/>
    <w:rsid w:val="00F4123D"/>
    <w:rsid w:val="00F501F8"/>
    <w:rsid w:val="00F52285"/>
    <w:rsid w:val="00F52DDD"/>
    <w:rsid w:val="00F54B1E"/>
    <w:rsid w:val="00F5569F"/>
    <w:rsid w:val="00F569A0"/>
    <w:rsid w:val="00F57CCC"/>
    <w:rsid w:val="00F60197"/>
    <w:rsid w:val="00F6139C"/>
    <w:rsid w:val="00F62FB2"/>
    <w:rsid w:val="00F63A26"/>
    <w:rsid w:val="00F64C5E"/>
    <w:rsid w:val="00F664CA"/>
    <w:rsid w:val="00F72009"/>
    <w:rsid w:val="00F72957"/>
    <w:rsid w:val="00F73865"/>
    <w:rsid w:val="00F73EF6"/>
    <w:rsid w:val="00F74D41"/>
    <w:rsid w:val="00F77A18"/>
    <w:rsid w:val="00F80B6D"/>
    <w:rsid w:val="00F81E9F"/>
    <w:rsid w:val="00F82E2E"/>
    <w:rsid w:val="00F83D8E"/>
    <w:rsid w:val="00F8468D"/>
    <w:rsid w:val="00F85107"/>
    <w:rsid w:val="00F90F6E"/>
    <w:rsid w:val="00F977CF"/>
    <w:rsid w:val="00FA1B24"/>
    <w:rsid w:val="00FA1C98"/>
    <w:rsid w:val="00FA3F2A"/>
    <w:rsid w:val="00FA5238"/>
    <w:rsid w:val="00FA5772"/>
    <w:rsid w:val="00FC07DD"/>
    <w:rsid w:val="00FC093E"/>
    <w:rsid w:val="00FC0F7F"/>
    <w:rsid w:val="00FC4470"/>
    <w:rsid w:val="00FC5350"/>
    <w:rsid w:val="00FC5C28"/>
    <w:rsid w:val="00FC6BAC"/>
    <w:rsid w:val="00FC6DC9"/>
    <w:rsid w:val="00FC7D12"/>
    <w:rsid w:val="00FD05F9"/>
    <w:rsid w:val="00FD7665"/>
    <w:rsid w:val="00FE4727"/>
    <w:rsid w:val="00FF07CE"/>
    <w:rsid w:val="00FF13DF"/>
    <w:rsid w:val="00FF47F2"/>
    <w:rsid w:val="00FF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EF111"/>
  <w15:docId w15:val="{691A8C77-BABA-4324-B97E-E4D2C5108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p">
    <w:name w:val="p"/>
    <w:basedOn w:val="Standaard"/>
    <w:rsid w:val="006E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383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48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1258600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9007923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091012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9486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9663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77296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2293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0241630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</w:divsChild>
        </w:div>
      </w:divsChild>
    </w:div>
    <w:div w:id="6897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1425">
              <w:marLeft w:val="-1880"/>
              <w:marRight w:val="-188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mailto:reactieviering@pknhuissen.n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genaar\Desktop\zondag%203%20november%202024\Romeinen%2014,%201-12%20Allerziel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1E972-5012-F747-83E9-427912185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Romeinen 14, 1-12 Allerzielen</Template>
  <TotalTime>0</TotalTime>
  <Pages>12</Pages>
  <Words>935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Marja Huson-ter Avest</cp:lastModifiedBy>
  <cp:revision>5</cp:revision>
  <cp:lastPrinted>2024-11-02T18:38:00Z</cp:lastPrinted>
  <dcterms:created xsi:type="dcterms:W3CDTF">2024-11-02T18:39:00Z</dcterms:created>
  <dcterms:modified xsi:type="dcterms:W3CDTF">2024-11-02T18:55:00Z</dcterms:modified>
</cp:coreProperties>
</file>