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9F2A81" w14:textId="77777777" w:rsidR="00CB6AA8" w:rsidRPr="001745B7" w:rsidRDefault="00893305" w:rsidP="00897B2E">
      <w:pPr>
        <w:jc w:val="right"/>
        <w:rPr>
          <w:rFonts w:ascii="Tahoma" w:hAnsi="Tahoma" w:cs="Tahoma"/>
          <w:b/>
          <w:color w:val="7F7F7F" w:themeColor="text1" w:themeTint="80"/>
          <w:sz w:val="28"/>
          <w:szCs w:val="28"/>
        </w:rPr>
      </w:pPr>
      <w:r w:rsidRPr="001745B7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B936169" wp14:editId="500CCDE3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1745B7">
        <w:rPr>
          <w:rFonts w:ascii="Tahoma" w:hAnsi="Tahoma" w:cs="Tahoma"/>
          <w:b/>
          <w:color w:val="7F7F7F" w:themeColor="text1" w:themeTint="80"/>
          <w:sz w:val="28"/>
          <w:szCs w:val="28"/>
        </w:rPr>
        <w:t xml:space="preserve"> </w:t>
      </w:r>
    </w:p>
    <w:p w14:paraId="522E350F" w14:textId="77777777" w:rsidR="00BF56A9" w:rsidRPr="001745B7" w:rsidRDefault="00F81E9F" w:rsidP="00897B2E">
      <w:pPr>
        <w:jc w:val="right"/>
        <w:rPr>
          <w:rFonts w:ascii="Tahoma" w:hAnsi="Tahoma" w:cs="Tahoma"/>
          <w:b/>
          <w:color w:val="7F7F7F" w:themeColor="text1" w:themeTint="80"/>
          <w:sz w:val="28"/>
          <w:szCs w:val="28"/>
        </w:rPr>
      </w:pPr>
      <w:r w:rsidRPr="001745B7">
        <w:rPr>
          <w:rFonts w:ascii="Tahoma" w:hAnsi="Tahoma" w:cs="Tahoma"/>
          <w:b/>
          <w:color w:val="7F7F7F" w:themeColor="text1" w:themeTint="80"/>
          <w:sz w:val="28"/>
          <w:szCs w:val="28"/>
        </w:rPr>
        <w:t>z</w:t>
      </w:r>
      <w:r w:rsidR="004C2D7B" w:rsidRPr="001745B7">
        <w:rPr>
          <w:rFonts w:ascii="Tahoma" w:hAnsi="Tahoma" w:cs="Tahoma"/>
          <w:b/>
          <w:color w:val="7F7F7F" w:themeColor="text1" w:themeTint="80"/>
          <w:sz w:val="28"/>
          <w:szCs w:val="28"/>
        </w:rPr>
        <w:t>ondag</w:t>
      </w:r>
      <w:r w:rsidR="004046BF" w:rsidRPr="001745B7">
        <w:rPr>
          <w:rFonts w:ascii="Tahoma" w:hAnsi="Tahoma" w:cs="Tahoma"/>
          <w:b/>
          <w:color w:val="7F7F7F" w:themeColor="text1" w:themeTint="80"/>
          <w:sz w:val="28"/>
          <w:szCs w:val="28"/>
        </w:rPr>
        <w:t xml:space="preserve"> </w:t>
      </w:r>
      <w:bookmarkStart w:id="0" w:name="_Hlk75966599"/>
      <w:r w:rsidR="001363BE" w:rsidRPr="001745B7">
        <w:rPr>
          <w:rFonts w:ascii="Tahoma" w:hAnsi="Tahoma" w:cs="Tahoma"/>
          <w:b/>
          <w:color w:val="7F7F7F" w:themeColor="text1" w:themeTint="80"/>
          <w:sz w:val="28"/>
          <w:szCs w:val="28"/>
        </w:rPr>
        <w:t>12 oktober</w:t>
      </w:r>
      <w:r w:rsidR="008E662A" w:rsidRPr="001745B7">
        <w:rPr>
          <w:rFonts w:ascii="Tahoma" w:hAnsi="Tahoma" w:cs="Tahoma"/>
          <w:b/>
          <w:color w:val="7F7F7F" w:themeColor="text1" w:themeTint="80"/>
          <w:sz w:val="28"/>
          <w:szCs w:val="28"/>
        </w:rPr>
        <w:t xml:space="preserve"> </w:t>
      </w:r>
      <w:r w:rsidR="001F005E" w:rsidRPr="001745B7">
        <w:rPr>
          <w:rFonts w:ascii="Tahoma" w:hAnsi="Tahoma" w:cs="Tahoma"/>
          <w:b/>
          <w:color w:val="7F7F7F" w:themeColor="text1" w:themeTint="80"/>
          <w:sz w:val="28"/>
          <w:szCs w:val="28"/>
        </w:rPr>
        <w:t>2025</w:t>
      </w:r>
    </w:p>
    <w:p w14:paraId="51B66202" w14:textId="77777777" w:rsidR="003522FB" w:rsidRPr="001745B7" w:rsidRDefault="003522FB" w:rsidP="00897B2E">
      <w:pPr>
        <w:rPr>
          <w:rFonts w:ascii="Tahoma" w:hAnsi="Tahoma" w:cs="Tahoma"/>
          <w:color w:val="000000"/>
          <w:sz w:val="28"/>
          <w:szCs w:val="28"/>
        </w:rPr>
      </w:pPr>
    </w:p>
    <w:p w14:paraId="5CDAB8B2" w14:textId="77777777" w:rsidR="003522FB" w:rsidRPr="001745B7" w:rsidRDefault="003522FB" w:rsidP="00897B2E">
      <w:pPr>
        <w:rPr>
          <w:rFonts w:ascii="Tahoma" w:hAnsi="Tahoma" w:cs="Tahoma"/>
          <w:color w:val="000000"/>
          <w:sz w:val="28"/>
          <w:szCs w:val="28"/>
        </w:rPr>
      </w:pPr>
    </w:p>
    <w:p w14:paraId="4DEC79ED" w14:textId="77777777" w:rsidR="003522FB" w:rsidRPr="001745B7" w:rsidRDefault="003522FB" w:rsidP="00897B2E">
      <w:pPr>
        <w:rPr>
          <w:rFonts w:ascii="Tahoma" w:hAnsi="Tahoma" w:cs="Tahoma"/>
          <w:color w:val="000000"/>
          <w:sz w:val="28"/>
          <w:szCs w:val="28"/>
        </w:rPr>
      </w:pPr>
    </w:p>
    <w:p w14:paraId="040E5D35" w14:textId="77777777" w:rsidR="001F005E" w:rsidRPr="001745B7" w:rsidRDefault="001F005E" w:rsidP="00897B2E">
      <w:pPr>
        <w:rPr>
          <w:rFonts w:ascii="Tahoma" w:hAnsi="Tahoma" w:cs="Tahoma"/>
          <w:color w:val="000000"/>
          <w:sz w:val="28"/>
          <w:szCs w:val="28"/>
        </w:rPr>
      </w:pPr>
    </w:p>
    <w:p w14:paraId="361A6125" w14:textId="77777777" w:rsidR="00E468EA" w:rsidRPr="001745B7" w:rsidRDefault="00E468EA" w:rsidP="00D275BA">
      <w:pPr>
        <w:jc w:val="center"/>
        <w:rPr>
          <w:rFonts w:ascii="Tahoma" w:hAnsi="Tahoma" w:cs="Tahoma"/>
          <w:color w:val="000000"/>
          <w:sz w:val="28"/>
          <w:szCs w:val="28"/>
        </w:rPr>
      </w:pPr>
    </w:p>
    <w:p w14:paraId="2D0D8655" w14:textId="77777777" w:rsidR="00301583" w:rsidRPr="001745B7" w:rsidRDefault="003A16B8" w:rsidP="001745B7">
      <w:pPr>
        <w:jc w:val="center"/>
        <w:rPr>
          <w:rFonts w:ascii="Tahoma" w:hAnsi="Tahoma" w:cs="Tahoma"/>
          <w:b/>
          <w:color w:val="000000"/>
          <w:sz w:val="28"/>
          <w:szCs w:val="28"/>
        </w:rPr>
      </w:pPr>
      <w:r w:rsidRPr="001745B7">
        <w:rPr>
          <w:rFonts w:ascii="Tahoma" w:hAnsi="Tahoma" w:cs="Tahoma"/>
          <w:b/>
          <w:noProof/>
          <w:color w:val="000000"/>
          <w:sz w:val="28"/>
          <w:szCs w:val="28"/>
        </w:rPr>
        <w:drawing>
          <wp:inline distT="0" distB="0" distL="0" distR="0" wp14:anchorId="16436804" wp14:editId="63334224">
            <wp:extent cx="5966779" cy="38481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­afbeelding 2025-10-07 om 16.40.0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637" cy="385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74610" w14:textId="77777777" w:rsidR="003A16B8" w:rsidRPr="001745B7" w:rsidRDefault="003A16B8" w:rsidP="003A16B8">
      <w:pPr>
        <w:jc w:val="center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color w:val="080809"/>
          <w:sz w:val="28"/>
          <w:szCs w:val="28"/>
          <w:shd w:val="clear" w:color="auto" w:fill="FFFFFF"/>
        </w:rPr>
        <w:t>Christus en de melaatsen (</w:t>
      </w:r>
      <w:proofErr w:type="spellStart"/>
      <w:r w:rsidRPr="001745B7">
        <w:rPr>
          <w:rFonts w:ascii="Tahoma" w:hAnsi="Tahoma" w:cs="Tahoma"/>
          <w:color w:val="080809"/>
          <w:sz w:val="28"/>
          <w:szCs w:val="28"/>
          <w:shd w:val="clear" w:color="auto" w:fill="FFFFFF"/>
        </w:rPr>
        <w:t>Gebhard</w:t>
      </w:r>
      <w:proofErr w:type="spellEnd"/>
      <w:r w:rsidRPr="001745B7">
        <w:rPr>
          <w:rFonts w:ascii="Tahoma" w:hAnsi="Tahoma" w:cs="Tahoma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745B7">
        <w:rPr>
          <w:rFonts w:ascii="Tahoma" w:hAnsi="Tahoma" w:cs="Tahoma"/>
          <w:color w:val="080809"/>
          <w:sz w:val="28"/>
          <w:szCs w:val="28"/>
          <w:shd w:val="clear" w:color="auto" w:fill="FFFFFF"/>
        </w:rPr>
        <w:t>Fugel</w:t>
      </w:r>
      <w:proofErr w:type="spellEnd"/>
      <w:r w:rsidRPr="001745B7">
        <w:rPr>
          <w:rFonts w:ascii="Tahoma" w:hAnsi="Tahoma" w:cs="Tahoma"/>
          <w:color w:val="080809"/>
          <w:sz w:val="28"/>
          <w:szCs w:val="28"/>
          <w:shd w:val="clear" w:color="auto" w:fill="FFFFFF"/>
        </w:rPr>
        <w:t xml:space="preserve"> 1863-1939)</w:t>
      </w:r>
    </w:p>
    <w:p w14:paraId="1577D631" w14:textId="77777777" w:rsidR="003A16B8" w:rsidRPr="001745B7" w:rsidRDefault="003A16B8" w:rsidP="00897B2E">
      <w:pPr>
        <w:rPr>
          <w:rFonts w:ascii="Tahoma" w:hAnsi="Tahoma" w:cs="Tahoma"/>
          <w:color w:val="000000"/>
          <w:sz w:val="28"/>
          <w:szCs w:val="28"/>
        </w:rPr>
      </w:pPr>
    </w:p>
    <w:p w14:paraId="3160CB60" w14:textId="77777777" w:rsidR="00824475" w:rsidRPr="001745B7" w:rsidRDefault="00824475" w:rsidP="001745B7">
      <w:pPr>
        <w:ind w:left="2124" w:firstLine="708"/>
        <w:rPr>
          <w:rFonts w:ascii="Tahoma" w:eastAsia="Calibri" w:hAnsi="Tahoma" w:cs="Tahoma"/>
          <w:bCs/>
          <w:sz w:val="28"/>
          <w:szCs w:val="28"/>
          <w:lang w:val="it-IT"/>
        </w:rPr>
      </w:pPr>
      <w:r w:rsidRPr="001745B7">
        <w:rPr>
          <w:rFonts w:ascii="Tahoma" w:eastAsia="Calibri" w:hAnsi="Tahoma" w:cs="Tahoma"/>
          <w:bCs/>
          <w:sz w:val="28"/>
          <w:szCs w:val="28"/>
          <w:lang w:val="it-IT"/>
        </w:rPr>
        <w:t>Voorganger:</w:t>
      </w:r>
      <w:r w:rsidRPr="001745B7">
        <w:rPr>
          <w:rFonts w:ascii="Tahoma" w:eastAsia="Calibri" w:hAnsi="Tahoma" w:cs="Tahoma"/>
          <w:bCs/>
          <w:sz w:val="28"/>
          <w:szCs w:val="28"/>
          <w:lang w:val="it-IT"/>
        </w:rPr>
        <w:tab/>
        <w:t>ds. Jan Bos</w:t>
      </w:r>
    </w:p>
    <w:p w14:paraId="6966F6D7" w14:textId="0AD99C4F" w:rsidR="00B22EB0" w:rsidRPr="001745B7" w:rsidRDefault="00B22EB0" w:rsidP="001745B7">
      <w:pPr>
        <w:pStyle w:val="Geenafstand"/>
        <w:ind w:left="2124" w:firstLine="708"/>
        <w:rPr>
          <w:rFonts w:ascii="Tahoma" w:eastAsia="Calibri" w:hAnsi="Tahoma" w:cs="Tahoma"/>
          <w:bCs/>
          <w:sz w:val="28"/>
          <w:szCs w:val="28"/>
          <w:lang w:val="it-IT"/>
        </w:rPr>
      </w:pPr>
      <w:r w:rsidRPr="001745B7">
        <w:rPr>
          <w:rFonts w:ascii="Tahoma" w:eastAsia="Calibri" w:hAnsi="Tahoma" w:cs="Tahoma"/>
          <w:bCs/>
          <w:sz w:val="28"/>
          <w:szCs w:val="28"/>
          <w:lang w:val="it-IT"/>
        </w:rPr>
        <w:t>Organist:</w:t>
      </w:r>
      <w:r w:rsidRPr="001745B7">
        <w:rPr>
          <w:rFonts w:ascii="Tahoma" w:eastAsia="Calibri" w:hAnsi="Tahoma" w:cs="Tahoma"/>
          <w:bCs/>
          <w:sz w:val="28"/>
          <w:szCs w:val="28"/>
          <w:lang w:val="it-IT"/>
        </w:rPr>
        <w:tab/>
      </w:r>
      <w:r w:rsidR="001745B7">
        <w:rPr>
          <w:rFonts w:ascii="Tahoma" w:eastAsia="Calibri" w:hAnsi="Tahoma" w:cs="Tahoma"/>
          <w:bCs/>
          <w:sz w:val="28"/>
          <w:szCs w:val="28"/>
          <w:lang w:val="it-IT"/>
        </w:rPr>
        <w:tab/>
      </w:r>
      <w:r w:rsidR="0080310F" w:rsidRPr="001745B7">
        <w:rPr>
          <w:rFonts w:ascii="Tahoma" w:eastAsia="Calibri" w:hAnsi="Tahoma" w:cs="Tahoma"/>
          <w:bCs/>
          <w:sz w:val="28"/>
          <w:szCs w:val="28"/>
          <w:lang w:val="it-IT"/>
        </w:rPr>
        <w:t>Hennie Klaasen Bos</w:t>
      </w:r>
    </w:p>
    <w:p w14:paraId="2E18958F" w14:textId="77777777" w:rsidR="001363BE" w:rsidRPr="001745B7" w:rsidRDefault="001363BE" w:rsidP="001745B7">
      <w:pPr>
        <w:pStyle w:val="Geenafstand"/>
        <w:ind w:left="2124" w:firstLine="708"/>
        <w:rPr>
          <w:rFonts w:ascii="Tahoma" w:eastAsia="Calibri" w:hAnsi="Tahoma" w:cs="Tahoma"/>
          <w:bCs/>
          <w:sz w:val="28"/>
          <w:szCs w:val="28"/>
          <w:lang w:val="it-IT"/>
        </w:rPr>
      </w:pPr>
      <w:r w:rsidRPr="001745B7">
        <w:rPr>
          <w:rFonts w:ascii="Tahoma" w:eastAsia="Calibri" w:hAnsi="Tahoma" w:cs="Tahoma"/>
          <w:bCs/>
          <w:sz w:val="28"/>
          <w:szCs w:val="28"/>
          <w:lang w:val="it-IT"/>
        </w:rPr>
        <w:t>Zang:</w:t>
      </w:r>
      <w:r w:rsidRPr="001745B7">
        <w:rPr>
          <w:rFonts w:ascii="Tahoma" w:eastAsia="Calibri" w:hAnsi="Tahoma" w:cs="Tahoma"/>
          <w:bCs/>
          <w:sz w:val="28"/>
          <w:szCs w:val="28"/>
          <w:lang w:val="it-IT"/>
        </w:rPr>
        <w:tab/>
      </w:r>
      <w:r w:rsidRPr="001745B7">
        <w:rPr>
          <w:rFonts w:ascii="Tahoma" w:eastAsia="Calibri" w:hAnsi="Tahoma" w:cs="Tahoma"/>
          <w:bCs/>
          <w:sz w:val="28"/>
          <w:szCs w:val="28"/>
          <w:lang w:val="it-IT"/>
        </w:rPr>
        <w:tab/>
        <w:t>zangensemble Amicanto uit Zwolle</w:t>
      </w:r>
    </w:p>
    <w:p w14:paraId="002E67AB" w14:textId="77777777" w:rsidR="00B22EB0" w:rsidRPr="001745B7" w:rsidRDefault="00B22EB0" w:rsidP="001745B7">
      <w:pPr>
        <w:pStyle w:val="Geenafstand"/>
        <w:ind w:left="2124" w:firstLine="708"/>
        <w:rPr>
          <w:rFonts w:ascii="Tahoma" w:eastAsia="Calibri" w:hAnsi="Tahoma" w:cs="Tahoma"/>
          <w:bCs/>
          <w:sz w:val="28"/>
          <w:szCs w:val="28"/>
          <w:lang w:val="it-IT"/>
        </w:rPr>
      </w:pPr>
      <w:r w:rsidRPr="001745B7">
        <w:rPr>
          <w:rFonts w:ascii="Tahoma" w:eastAsia="Calibri" w:hAnsi="Tahoma" w:cs="Tahoma"/>
          <w:bCs/>
          <w:sz w:val="28"/>
          <w:szCs w:val="28"/>
          <w:lang w:val="it-IT"/>
        </w:rPr>
        <w:t>Lector:</w:t>
      </w:r>
      <w:r w:rsidRPr="001745B7">
        <w:rPr>
          <w:rFonts w:ascii="Tahoma" w:eastAsia="Calibri" w:hAnsi="Tahoma" w:cs="Tahoma"/>
          <w:bCs/>
          <w:sz w:val="28"/>
          <w:szCs w:val="28"/>
          <w:lang w:val="it-IT"/>
        </w:rPr>
        <w:tab/>
      </w:r>
      <w:r w:rsidRPr="001745B7">
        <w:rPr>
          <w:rFonts w:ascii="Tahoma" w:eastAsia="Calibri" w:hAnsi="Tahoma" w:cs="Tahoma"/>
          <w:bCs/>
          <w:sz w:val="28"/>
          <w:szCs w:val="28"/>
          <w:lang w:val="it-IT"/>
        </w:rPr>
        <w:tab/>
      </w:r>
      <w:r w:rsidR="008027EA" w:rsidRPr="001745B7">
        <w:rPr>
          <w:rFonts w:ascii="Tahoma" w:eastAsia="Calibri" w:hAnsi="Tahoma" w:cs="Tahoma"/>
          <w:bCs/>
          <w:sz w:val="28"/>
          <w:szCs w:val="28"/>
          <w:lang w:val="it-IT"/>
        </w:rPr>
        <w:t>Hieke de Boer</w:t>
      </w:r>
    </w:p>
    <w:p w14:paraId="6837C11D" w14:textId="77777777" w:rsidR="00BF56A9" w:rsidRPr="001745B7" w:rsidRDefault="00BF56A9" w:rsidP="00897B2E">
      <w:pPr>
        <w:pStyle w:val="Geenafstand"/>
        <w:rPr>
          <w:rFonts w:ascii="Tahoma" w:eastAsia="Calibri" w:hAnsi="Tahoma" w:cs="Tahoma"/>
          <w:b/>
          <w:bCs/>
          <w:sz w:val="28"/>
          <w:szCs w:val="28"/>
          <w:lang w:val="nl-NL"/>
        </w:rPr>
      </w:pPr>
    </w:p>
    <w:p w14:paraId="3DF872DF" w14:textId="0C01A2F9" w:rsidR="00CF2B9C" w:rsidRPr="001745B7" w:rsidRDefault="00CF2B9C" w:rsidP="00897B2E">
      <w:pPr>
        <w:pStyle w:val="Geenafstand"/>
        <w:rPr>
          <w:rFonts w:ascii="Tahoma" w:eastAsia="Calibri" w:hAnsi="Tahoma" w:cs="Tahoma"/>
          <w:b/>
          <w:bCs/>
          <w:sz w:val="28"/>
          <w:szCs w:val="28"/>
          <w:lang w:val="it-IT"/>
        </w:rPr>
      </w:pPr>
    </w:p>
    <w:p w14:paraId="7F5BB24B" w14:textId="77777777" w:rsidR="00BF56A9" w:rsidRPr="001745B7" w:rsidRDefault="00BF56A9" w:rsidP="00897B2E">
      <w:pPr>
        <w:pStyle w:val="Geenafstand"/>
        <w:rPr>
          <w:rFonts w:ascii="Tahoma" w:eastAsia="Calibri" w:hAnsi="Tahoma" w:cs="Tahoma"/>
          <w:b/>
          <w:bCs/>
          <w:sz w:val="28"/>
          <w:szCs w:val="28"/>
          <w:lang w:val="it-IT"/>
        </w:rPr>
      </w:pPr>
    </w:p>
    <w:p w14:paraId="30299F01" w14:textId="77777777" w:rsidR="006608C8" w:rsidRPr="001745B7" w:rsidRDefault="006608C8" w:rsidP="00991F3B">
      <w:pPr>
        <w:rPr>
          <w:rFonts w:ascii="Tahoma" w:eastAsia="Calibri" w:hAnsi="Tahoma" w:cs="Tahoma"/>
          <w:b/>
          <w:bCs/>
          <w:sz w:val="28"/>
          <w:szCs w:val="28"/>
          <w:lang w:val="it-IT"/>
        </w:rPr>
      </w:pPr>
    </w:p>
    <w:p w14:paraId="04AB63EF" w14:textId="77777777" w:rsidR="006608C8" w:rsidRPr="001745B7" w:rsidRDefault="006608C8" w:rsidP="00991F3B">
      <w:pPr>
        <w:rPr>
          <w:rFonts w:ascii="Tahoma" w:eastAsia="Calibri" w:hAnsi="Tahoma" w:cs="Tahoma"/>
          <w:b/>
          <w:bCs/>
          <w:sz w:val="28"/>
          <w:szCs w:val="28"/>
          <w:lang w:val="it-IT"/>
        </w:rPr>
      </w:pPr>
    </w:p>
    <w:p w14:paraId="3FE97FC8" w14:textId="77777777" w:rsidR="006608C8" w:rsidRPr="001745B7" w:rsidRDefault="006608C8" w:rsidP="00991F3B">
      <w:pPr>
        <w:rPr>
          <w:rFonts w:ascii="Tahoma" w:eastAsia="Calibri" w:hAnsi="Tahoma" w:cs="Tahoma"/>
          <w:b/>
          <w:bCs/>
          <w:sz w:val="28"/>
          <w:szCs w:val="28"/>
          <w:lang w:val="it-IT"/>
        </w:rPr>
      </w:pPr>
    </w:p>
    <w:p w14:paraId="2AC24738" w14:textId="77777777" w:rsidR="00D753F2" w:rsidRPr="001745B7" w:rsidRDefault="00D753F2" w:rsidP="00991F3B">
      <w:pPr>
        <w:rPr>
          <w:rFonts w:ascii="Tahoma" w:eastAsia="Calibri" w:hAnsi="Tahoma" w:cs="Tahoma"/>
          <w:b/>
          <w:bCs/>
          <w:sz w:val="28"/>
          <w:szCs w:val="28"/>
          <w:lang w:val="it-IT"/>
        </w:rPr>
      </w:pPr>
    </w:p>
    <w:p w14:paraId="115ED3FC" w14:textId="77777777" w:rsidR="00D753F2" w:rsidRPr="001745B7" w:rsidRDefault="00D753F2" w:rsidP="00991F3B">
      <w:pPr>
        <w:rPr>
          <w:rFonts w:ascii="Tahoma" w:eastAsia="Calibri" w:hAnsi="Tahoma" w:cs="Tahoma"/>
          <w:b/>
          <w:bCs/>
          <w:sz w:val="28"/>
          <w:szCs w:val="28"/>
          <w:lang w:val="it-IT"/>
        </w:rPr>
      </w:pPr>
    </w:p>
    <w:p w14:paraId="203C72B1" w14:textId="77777777" w:rsidR="001745B7" w:rsidRDefault="001745B7" w:rsidP="00991F3B">
      <w:pPr>
        <w:rPr>
          <w:rFonts w:ascii="Tahoma" w:eastAsia="Calibri" w:hAnsi="Tahoma" w:cs="Tahoma"/>
          <w:b/>
          <w:bCs/>
          <w:sz w:val="28"/>
          <w:szCs w:val="28"/>
          <w:lang w:val="it-IT"/>
        </w:rPr>
      </w:pPr>
    </w:p>
    <w:p w14:paraId="48DEB6B2" w14:textId="77777777" w:rsidR="001745B7" w:rsidRDefault="001745B7" w:rsidP="00991F3B">
      <w:pPr>
        <w:rPr>
          <w:rFonts w:ascii="Tahoma" w:eastAsia="Calibri" w:hAnsi="Tahoma" w:cs="Tahoma"/>
          <w:b/>
          <w:bCs/>
          <w:sz w:val="28"/>
          <w:szCs w:val="28"/>
          <w:lang w:val="it-IT"/>
        </w:rPr>
      </w:pPr>
    </w:p>
    <w:p w14:paraId="46273D2E" w14:textId="77777777" w:rsidR="001745B7" w:rsidRDefault="001745B7" w:rsidP="00991F3B">
      <w:pPr>
        <w:rPr>
          <w:rFonts w:ascii="Tahoma" w:eastAsia="Calibri" w:hAnsi="Tahoma" w:cs="Tahoma"/>
          <w:b/>
          <w:bCs/>
          <w:sz w:val="28"/>
          <w:szCs w:val="28"/>
          <w:lang w:val="it-IT"/>
        </w:rPr>
      </w:pPr>
    </w:p>
    <w:p w14:paraId="6D125825" w14:textId="77777777" w:rsidR="001745B7" w:rsidRDefault="001745B7" w:rsidP="00991F3B">
      <w:pPr>
        <w:rPr>
          <w:rFonts w:ascii="Tahoma" w:eastAsia="Calibri" w:hAnsi="Tahoma" w:cs="Tahoma"/>
          <w:b/>
          <w:bCs/>
          <w:sz w:val="28"/>
          <w:szCs w:val="28"/>
          <w:lang w:val="it-IT"/>
        </w:rPr>
      </w:pPr>
    </w:p>
    <w:p w14:paraId="06B55059" w14:textId="77777777" w:rsidR="001745B7" w:rsidRDefault="001745B7" w:rsidP="00991F3B">
      <w:pPr>
        <w:rPr>
          <w:rFonts w:ascii="Tahoma" w:eastAsia="Calibri" w:hAnsi="Tahoma" w:cs="Tahoma"/>
          <w:b/>
          <w:bCs/>
          <w:sz w:val="28"/>
          <w:szCs w:val="28"/>
          <w:lang w:val="it-IT"/>
        </w:rPr>
      </w:pPr>
    </w:p>
    <w:p w14:paraId="1F468430" w14:textId="77777777" w:rsidR="001745B7" w:rsidRDefault="001745B7" w:rsidP="00991F3B">
      <w:pPr>
        <w:rPr>
          <w:rFonts w:ascii="Tahoma" w:eastAsia="Calibri" w:hAnsi="Tahoma" w:cs="Tahoma"/>
          <w:b/>
          <w:bCs/>
          <w:sz w:val="28"/>
          <w:szCs w:val="28"/>
          <w:lang w:val="it-IT"/>
        </w:rPr>
      </w:pPr>
    </w:p>
    <w:p w14:paraId="00274E45" w14:textId="77777777" w:rsidR="001745B7" w:rsidRDefault="001745B7" w:rsidP="00991F3B">
      <w:pPr>
        <w:rPr>
          <w:rFonts w:ascii="Tahoma" w:eastAsia="Calibri" w:hAnsi="Tahoma" w:cs="Tahoma"/>
          <w:b/>
          <w:bCs/>
          <w:sz w:val="28"/>
          <w:szCs w:val="28"/>
          <w:lang w:val="it-IT"/>
        </w:rPr>
      </w:pPr>
    </w:p>
    <w:p w14:paraId="7BD3ECEA" w14:textId="6F49E01B" w:rsidR="00991F3B" w:rsidRPr="001745B7" w:rsidRDefault="00991F3B" w:rsidP="00991F3B">
      <w:pPr>
        <w:rPr>
          <w:rFonts w:ascii="Tahoma" w:eastAsia="Calibri" w:hAnsi="Tahoma" w:cs="Tahoma"/>
          <w:b/>
          <w:bCs/>
          <w:sz w:val="28"/>
          <w:szCs w:val="28"/>
          <w:lang w:val="it-IT"/>
        </w:rPr>
      </w:pPr>
      <w:r w:rsidRPr="001745B7">
        <w:rPr>
          <w:rFonts w:ascii="Tahoma" w:eastAsia="Calibri" w:hAnsi="Tahoma" w:cs="Tahoma"/>
          <w:b/>
          <w:bCs/>
          <w:sz w:val="28"/>
          <w:szCs w:val="28"/>
          <w:lang w:val="it-IT"/>
        </w:rPr>
        <w:t>Orgelspel</w:t>
      </w:r>
    </w:p>
    <w:p w14:paraId="0C34CF03" w14:textId="77777777" w:rsidR="00991F3B" w:rsidRPr="001745B7" w:rsidRDefault="00991F3B" w:rsidP="00991F3B">
      <w:pPr>
        <w:rPr>
          <w:rFonts w:ascii="Tahoma" w:eastAsia="Calibri" w:hAnsi="Tahoma" w:cs="Tahoma"/>
          <w:b/>
          <w:bCs/>
          <w:sz w:val="28"/>
          <w:szCs w:val="28"/>
          <w:lang w:val="it-IT"/>
        </w:rPr>
      </w:pPr>
    </w:p>
    <w:p w14:paraId="66B15784" w14:textId="6CF6B85A" w:rsidR="00991F3B" w:rsidRPr="001745B7" w:rsidRDefault="00991F3B" w:rsidP="00991F3B">
      <w:pPr>
        <w:rPr>
          <w:rFonts w:ascii="Tahoma" w:eastAsia="Calibri" w:hAnsi="Tahoma" w:cs="Tahoma"/>
          <w:b/>
          <w:bCs/>
          <w:sz w:val="28"/>
          <w:szCs w:val="28"/>
        </w:rPr>
      </w:pPr>
      <w:r w:rsidRPr="001745B7">
        <w:rPr>
          <w:rFonts w:ascii="Tahoma" w:eastAsia="Calibri" w:hAnsi="Tahoma" w:cs="Tahoma"/>
          <w:b/>
          <w:bCs/>
          <w:sz w:val="28"/>
          <w:szCs w:val="28"/>
        </w:rPr>
        <w:t>De klok luidt - het wordt stil</w:t>
      </w:r>
    </w:p>
    <w:p w14:paraId="591EC2D7" w14:textId="77777777" w:rsidR="00291F86" w:rsidRPr="001745B7" w:rsidRDefault="00291F86" w:rsidP="00991F3B">
      <w:pPr>
        <w:rPr>
          <w:rFonts w:ascii="Tahoma" w:eastAsia="Calibri" w:hAnsi="Tahoma" w:cs="Tahoma"/>
          <w:b/>
          <w:bCs/>
          <w:sz w:val="28"/>
          <w:szCs w:val="28"/>
        </w:rPr>
      </w:pPr>
    </w:p>
    <w:p w14:paraId="3C775C6A" w14:textId="77777777" w:rsidR="00991F3B" w:rsidRPr="001745B7" w:rsidRDefault="00991F3B" w:rsidP="00991F3B">
      <w:pPr>
        <w:rPr>
          <w:rFonts w:ascii="Tahoma" w:eastAsia="Calibri" w:hAnsi="Tahoma" w:cs="Tahoma"/>
          <w:b/>
          <w:bCs/>
          <w:sz w:val="28"/>
          <w:szCs w:val="28"/>
        </w:rPr>
      </w:pPr>
      <w:r w:rsidRPr="001745B7">
        <w:rPr>
          <w:rFonts w:ascii="Tahoma" w:eastAsia="Calibri" w:hAnsi="Tahoma" w:cs="Tahoma"/>
          <w:b/>
          <w:bCs/>
          <w:sz w:val="28"/>
          <w:szCs w:val="28"/>
        </w:rPr>
        <w:t>Welkom en begroeting</w:t>
      </w:r>
    </w:p>
    <w:p w14:paraId="4A2112D8" w14:textId="77777777" w:rsidR="00991F3B" w:rsidRPr="001745B7" w:rsidRDefault="00991F3B" w:rsidP="00991F3B">
      <w:pPr>
        <w:rPr>
          <w:rFonts w:ascii="Tahoma" w:eastAsia="Calibri" w:hAnsi="Tahoma" w:cs="Tahoma"/>
          <w:b/>
          <w:bCs/>
          <w:sz w:val="28"/>
          <w:szCs w:val="28"/>
        </w:rPr>
      </w:pPr>
    </w:p>
    <w:p w14:paraId="71DCB51E" w14:textId="77777777" w:rsidR="00991F3B" w:rsidRPr="001745B7" w:rsidRDefault="00991F3B" w:rsidP="00991F3B">
      <w:pPr>
        <w:rPr>
          <w:rFonts w:ascii="Tahoma" w:eastAsia="Calibri" w:hAnsi="Tahoma" w:cs="Tahoma"/>
          <w:b/>
          <w:bCs/>
          <w:sz w:val="28"/>
          <w:szCs w:val="28"/>
        </w:rPr>
      </w:pPr>
      <w:r w:rsidRPr="001745B7">
        <w:rPr>
          <w:rFonts w:ascii="Tahoma" w:eastAsia="Calibri" w:hAnsi="Tahoma" w:cs="Tahoma"/>
          <w:b/>
          <w:bCs/>
          <w:sz w:val="28"/>
          <w:szCs w:val="28"/>
        </w:rPr>
        <w:t>We bidden samen:</w:t>
      </w:r>
    </w:p>
    <w:p w14:paraId="3B1D3922" w14:textId="77777777" w:rsidR="00991F3B" w:rsidRPr="001745B7" w:rsidRDefault="00991F3B" w:rsidP="00991F3B">
      <w:pPr>
        <w:rPr>
          <w:rFonts w:ascii="Tahoma" w:eastAsia="Calibri" w:hAnsi="Tahoma" w:cs="Tahoma"/>
          <w:b/>
          <w:bCs/>
          <w:sz w:val="28"/>
          <w:szCs w:val="28"/>
        </w:rPr>
      </w:pPr>
    </w:p>
    <w:p w14:paraId="6B25A34B" w14:textId="77777777" w:rsidR="009F5AA5" w:rsidRPr="001745B7" w:rsidRDefault="009F5AA5" w:rsidP="009F5AA5">
      <w:pPr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Op deze morgen zoeken wij u o God.</w:t>
      </w:r>
    </w:p>
    <w:p w14:paraId="1DF65B33" w14:textId="77777777" w:rsidR="009F5AA5" w:rsidRPr="001745B7" w:rsidRDefault="009F5AA5" w:rsidP="009F5AA5">
      <w:pPr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U roept ons bij onze naam.</w:t>
      </w:r>
    </w:p>
    <w:p w14:paraId="0F157D2F" w14:textId="77777777" w:rsidR="009F5AA5" w:rsidRPr="001745B7" w:rsidRDefault="009F5AA5" w:rsidP="009F5AA5">
      <w:pPr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U ziet ons van verre aan.</w:t>
      </w:r>
    </w:p>
    <w:p w14:paraId="46703CC1" w14:textId="77777777" w:rsidR="009F5AA5" w:rsidRPr="001745B7" w:rsidRDefault="009F5AA5" w:rsidP="009F5AA5">
      <w:pPr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En wij zoeken ook u.</w:t>
      </w:r>
    </w:p>
    <w:p w14:paraId="5AD7994B" w14:textId="77777777" w:rsidR="009F5AA5" w:rsidRPr="001745B7" w:rsidRDefault="009F5AA5" w:rsidP="009F5AA5">
      <w:pPr>
        <w:rPr>
          <w:rFonts w:ascii="Tahoma" w:hAnsi="Tahoma" w:cs="Tahoma"/>
          <w:sz w:val="28"/>
          <w:szCs w:val="28"/>
        </w:rPr>
      </w:pPr>
    </w:p>
    <w:p w14:paraId="1C20C2A4" w14:textId="77777777" w:rsidR="009F5AA5" w:rsidRPr="001745B7" w:rsidRDefault="009F5AA5" w:rsidP="009F5AA5">
      <w:pPr>
        <w:rPr>
          <w:rFonts w:ascii="Tahoma" w:hAnsi="Tahoma" w:cs="Tahoma"/>
          <w:b/>
          <w:sz w:val="28"/>
          <w:szCs w:val="28"/>
        </w:rPr>
      </w:pPr>
      <w:r w:rsidRPr="001745B7">
        <w:rPr>
          <w:rFonts w:ascii="Tahoma" w:hAnsi="Tahoma" w:cs="Tahoma"/>
          <w:b/>
          <w:sz w:val="28"/>
          <w:szCs w:val="28"/>
        </w:rPr>
        <w:t>Bron van ons leven</w:t>
      </w:r>
    </w:p>
    <w:p w14:paraId="2FD7D2BD" w14:textId="77777777" w:rsidR="009F5AA5" w:rsidRPr="001745B7" w:rsidRDefault="009F5AA5" w:rsidP="009F5AA5">
      <w:pPr>
        <w:rPr>
          <w:rFonts w:ascii="Tahoma" w:hAnsi="Tahoma" w:cs="Tahoma"/>
          <w:b/>
          <w:sz w:val="28"/>
          <w:szCs w:val="28"/>
        </w:rPr>
      </w:pPr>
      <w:r w:rsidRPr="001745B7">
        <w:rPr>
          <w:rFonts w:ascii="Tahoma" w:hAnsi="Tahoma" w:cs="Tahoma"/>
          <w:b/>
          <w:sz w:val="28"/>
          <w:szCs w:val="28"/>
        </w:rPr>
        <w:t>Grond van ons bestaan</w:t>
      </w:r>
    </w:p>
    <w:p w14:paraId="05BC693E" w14:textId="77777777" w:rsidR="009F5AA5" w:rsidRPr="001745B7" w:rsidRDefault="009F5AA5" w:rsidP="009F5AA5">
      <w:pPr>
        <w:rPr>
          <w:rFonts w:ascii="Tahoma" w:hAnsi="Tahoma" w:cs="Tahoma"/>
          <w:b/>
          <w:sz w:val="28"/>
          <w:szCs w:val="28"/>
        </w:rPr>
      </w:pPr>
      <w:r w:rsidRPr="001745B7">
        <w:rPr>
          <w:rFonts w:ascii="Tahoma" w:hAnsi="Tahoma" w:cs="Tahoma"/>
          <w:b/>
          <w:sz w:val="28"/>
          <w:szCs w:val="28"/>
        </w:rPr>
        <w:t>Wees onze oorsprong, ons doel, onze zin</w:t>
      </w:r>
    </w:p>
    <w:p w14:paraId="281E1510" w14:textId="77777777" w:rsidR="009F5AA5" w:rsidRPr="001745B7" w:rsidRDefault="009F5AA5" w:rsidP="009F5AA5">
      <w:pPr>
        <w:rPr>
          <w:rFonts w:ascii="Tahoma" w:hAnsi="Tahoma" w:cs="Tahoma"/>
          <w:b/>
          <w:sz w:val="28"/>
          <w:szCs w:val="28"/>
          <w:lang w:val="en-US"/>
        </w:rPr>
      </w:pPr>
      <w:r w:rsidRPr="001745B7">
        <w:rPr>
          <w:rFonts w:ascii="Tahoma" w:hAnsi="Tahoma" w:cs="Tahoma"/>
          <w:b/>
          <w:sz w:val="28"/>
          <w:szCs w:val="28"/>
          <w:lang w:val="en-US"/>
        </w:rPr>
        <w:t>Amen</w:t>
      </w:r>
    </w:p>
    <w:p w14:paraId="251AE0BA" w14:textId="77777777" w:rsidR="00B76135" w:rsidRPr="001745B7" w:rsidRDefault="00B76135" w:rsidP="00991F3B">
      <w:pPr>
        <w:rPr>
          <w:rFonts w:ascii="Tahoma" w:hAnsi="Tahoma" w:cs="Tahoma"/>
          <w:sz w:val="28"/>
          <w:szCs w:val="28"/>
          <w:lang w:val="en-US"/>
        </w:rPr>
      </w:pPr>
    </w:p>
    <w:p w14:paraId="132C1837" w14:textId="77777777" w:rsidR="00B76135" w:rsidRPr="001745B7" w:rsidRDefault="00B76135" w:rsidP="00991F3B">
      <w:pPr>
        <w:rPr>
          <w:rFonts w:ascii="Tahoma" w:hAnsi="Tahoma" w:cs="Tahoma"/>
          <w:b/>
          <w:sz w:val="28"/>
          <w:szCs w:val="28"/>
          <w:lang w:val="en-US"/>
        </w:rPr>
      </w:pPr>
      <w:proofErr w:type="spellStart"/>
      <w:r w:rsidRPr="001745B7">
        <w:rPr>
          <w:rFonts w:ascii="Tahoma" w:hAnsi="Tahoma" w:cs="Tahoma"/>
          <w:b/>
          <w:sz w:val="28"/>
          <w:szCs w:val="28"/>
          <w:lang w:val="en-US"/>
        </w:rPr>
        <w:t>Amicanto</w:t>
      </w:r>
      <w:proofErr w:type="spellEnd"/>
      <w:r w:rsidRPr="001745B7">
        <w:rPr>
          <w:rFonts w:ascii="Tahoma" w:hAnsi="Tahoma" w:cs="Tahoma"/>
          <w:b/>
          <w:sz w:val="28"/>
          <w:szCs w:val="28"/>
          <w:lang w:val="en-US"/>
        </w:rPr>
        <w:t xml:space="preserve"> </w:t>
      </w:r>
      <w:proofErr w:type="spellStart"/>
      <w:r w:rsidRPr="001745B7">
        <w:rPr>
          <w:rFonts w:ascii="Tahoma" w:hAnsi="Tahoma" w:cs="Tahoma"/>
          <w:b/>
          <w:sz w:val="28"/>
          <w:szCs w:val="28"/>
          <w:lang w:val="en-US"/>
        </w:rPr>
        <w:t>zingt</w:t>
      </w:r>
      <w:proofErr w:type="spellEnd"/>
      <w:r w:rsidRPr="001745B7">
        <w:rPr>
          <w:rFonts w:ascii="Tahoma" w:hAnsi="Tahoma" w:cs="Tahoma"/>
          <w:b/>
          <w:sz w:val="28"/>
          <w:szCs w:val="28"/>
          <w:lang w:val="en-US"/>
        </w:rPr>
        <w:t>:</w:t>
      </w:r>
      <w:r w:rsidRPr="001745B7">
        <w:rPr>
          <w:rFonts w:ascii="Tahoma" w:hAnsi="Tahoma" w:cs="Tahoma"/>
          <w:b/>
          <w:sz w:val="28"/>
          <w:szCs w:val="28"/>
          <w:lang w:val="en-US"/>
        </w:rPr>
        <w:tab/>
        <w:t>Bless us this day</w:t>
      </w:r>
      <w:r w:rsidR="00EC464E" w:rsidRPr="001745B7">
        <w:rPr>
          <w:rFonts w:ascii="Tahoma" w:hAnsi="Tahoma" w:cs="Tahoma"/>
          <w:b/>
          <w:color w:val="EE0000"/>
          <w:sz w:val="28"/>
          <w:szCs w:val="28"/>
          <w:lang w:val="en-US"/>
        </w:rPr>
        <w:t>.</w:t>
      </w:r>
    </w:p>
    <w:p w14:paraId="1DA9A4E3" w14:textId="77777777" w:rsidR="00CB05FB" w:rsidRPr="001745B7" w:rsidRDefault="00991F3B" w:rsidP="00991F3B">
      <w:pPr>
        <w:rPr>
          <w:rFonts w:ascii="Tahoma" w:hAnsi="Tahoma" w:cs="Tahoma"/>
          <w:bCs/>
          <w:i/>
          <w:iCs/>
          <w:sz w:val="28"/>
          <w:szCs w:val="28"/>
          <w:lang w:val="en-US"/>
        </w:rPr>
      </w:pPr>
      <w:r w:rsidRPr="001745B7">
        <w:rPr>
          <w:rFonts w:ascii="Tahoma" w:hAnsi="Tahoma" w:cs="Tahoma"/>
          <w:bCs/>
          <w:i/>
          <w:iCs/>
          <w:sz w:val="28"/>
          <w:szCs w:val="28"/>
          <w:lang w:val="en-US"/>
        </w:rPr>
        <w:tab/>
      </w:r>
      <w:r w:rsidRPr="001745B7">
        <w:rPr>
          <w:rFonts w:ascii="Tahoma" w:hAnsi="Tahoma" w:cs="Tahoma"/>
          <w:bCs/>
          <w:i/>
          <w:iCs/>
          <w:sz w:val="28"/>
          <w:szCs w:val="28"/>
          <w:lang w:val="en-US"/>
        </w:rPr>
        <w:tab/>
      </w:r>
      <w:r w:rsidRPr="001745B7">
        <w:rPr>
          <w:rFonts w:ascii="Tahoma" w:hAnsi="Tahoma" w:cs="Tahoma"/>
          <w:bCs/>
          <w:i/>
          <w:iCs/>
          <w:sz w:val="28"/>
          <w:szCs w:val="28"/>
          <w:lang w:val="en-US"/>
        </w:rPr>
        <w:tab/>
      </w:r>
    </w:p>
    <w:p w14:paraId="10276711" w14:textId="77777777" w:rsidR="00CB6AA8" w:rsidRPr="001745B7" w:rsidRDefault="00991F3B" w:rsidP="00991F3B">
      <w:pPr>
        <w:rPr>
          <w:rFonts w:ascii="Tahoma" w:hAnsi="Tahoma" w:cs="Tahoma"/>
          <w:bCs/>
          <w:i/>
          <w:iCs/>
          <w:sz w:val="28"/>
          <w:szCs w:val="28"/>
        </w:rPr>
      </w:pPr>
      <w:r w:rsidRPr="001745B7">
        <w:rPr>
          <w:rFonts w:ascii="Tahoma" w:hAnsi="Tahoma" w:cs="Tahoma"/>
          <w:bCs/>
          <w:i/>
          <w:iCs/>
          <w:sz w:val="28"/>
          <w:szCs w:val="28"/>
        </w:rPr>
        <w:t>(gemeente gaat staan)</w:t>
      </w:r>
      <w:r w:rsidR="00BC1379" w:rsidRPr="001745B7">
        <w:rPr>
          <w:rFonts w:ascii="Tahoma" w:hAnsi="Tahoma" w:cs="Tahoma"/>
          <w:b/>
          <w:bCs/>
          <w:sz w:val="28"/>
          <w:szCs w:val="28"/>
        </w:rPr>
        <w:tab/>
      </w:r>
      <w:r w:rsidR="00BC1379" w:rsidRPr="001745B7">
        <w:rPr>
          <w:rFonts w:ascii="Tahoma" w:hAnsi="Tahoma" w:cs="Tahoma"/>
          <w:b/>
          <w:bCs/>
          <w:sz w:val="28"/>
          <w:szCs w:val="28"/>
        </w:rPr>
        <w:tab/>
      </w:r>
      <w:r w:rsidR="00BC1379" w:rsidRPr="001745B7">
        <w:rPr>
          <w:rFonts w:ascii="Tahoma" w:hAnsi="Tahoma" w:cs="Tahoma"/>
          <w:b/>
          <w:bCs/>
          <w:sz w:val="28"/>
          <w:szCs w:val="28"/>
        </w:rPr>
        <w:tab/>
      </w:r>
      <w:r w:rsidR="00BC1379" w:rsidRPr="001745B7">
        <w:rPr>
          <w:rFonts w:ascii="Tahoma" w:hAnsi="Tahoma" w:cs="Tahoma"/>
          <w:b/>
          <w:bCs/>
          <w:sz w:val="28"/>
          <w:szCs w:val="28"/>
        </w:rPr>
        <w:tab/>
      </w:r>
      <w:r w:rsidR="00BC1379" w:rsidRPr="001745B7">
        <w:rPr>
          <w:rFonts w:ascii="Tahoma" w:hAnsi="Tahoma" w:cs="Tahoma"/>
          <w:b/>
          <w:bCs/>
          <w:sz w:val="28"/>
          <w:szCs w:val="28"/>
        </w:rPr>
        <w:tab/>
      </w:r>
      <w:r w:rsidR="00BC1379" w:rsidRPr="001745B7">
        <w:rPr>
          <w:rFonts w:ascii="Tahoma" w:hAnsi="Tahoma" w:cs="Tahoma"/>
          <w:b/>
          <w:bCs/>
          <w:sz w:val="28"/>
          <w:szCs w:val="28"/>
        </w:rPr>
        <w:tab/>
      </w:r>
    </w:p>
    <w:p w14:paraId="52A9BF68" w14:textId="77777777" w:rsidR="00CB05FB" w:rsidRPr="001745B7" w:rsidRDefault="00CB05FB" w:rsidP="00897B2E">
      <w:pPr>
        <w:rPr>
          <w:rFonts w:ascii="Tahoma" w:hAnsi="Tahoma" w:cs="Tahoma"/>
          <w:b/>
          <w:bCs/>
          <w:sz w:val="28"/>
          <w:szCs w:val="28"/>
        </w:rPr>
      </w:pPr>
    </w:p>
    <w:p w14:paraId="27635F2F" w14:textId="77777777" w:rsidR="006608C8" w:rsidRPr="001745B7" w:rsidRDefault="00A552F0" w:rsidP="006608C8">
      <w:pPr>
        <w:rPr>
          <w:rFonts w:ascii="Tahoma" w:hAnsi="Tahoma" w:cs="Tahoma"/>
          <w:b/>
          <w:bCs/>
          <w:sz w:val="28"/>
          <w:szCs w:val="28"/>
        </w:rPr>
      </w:pPr>
      <w:r w:rsidRPr="001745B7">
        <w:rPr>
          <w:rFonts w:ascii="Tahoma" w:hAnsi="Tahoma" w:cs="Tahoma"/>
          <w:b/>
          <w:bCs/>
          <w:sz w:val="28"/>
          <w:szCs w:val="28"/>
        </w:rPr>
        <w:t>Zingen:</w:t>
      </w:r>
      <w:r w:rsidRPr="001745B7">
        <w:rPr>
          <w:rFonts w:ascii="Tahoma" w:hAnsi="Tahoma" w:cs="Tahoma"/>
          <w:b/>
          <w:bCs/>
          <w:sz w:val="28"/>
          <w:szCs w:val="28"/>
        </w:rPr>
        <w:tab/>
      </w:r>
      <w:r w:rsidRPr="001745B7">
        <w:rPr>
          <w:rFonts w:ascii="Tahoma" w:hAnsi="Tahoma" w:cs="Tahoma"/>
          <w:b/>
          <w:bCs/>
          <w:sz w:val="28"/>
          <w:szCs w:val="28"/>
        </w:rPr>
        <w:tab/>
      </w:r>
      <w:r w:rsidR="009A33D3" w:rsidRPr="001745B7">
        <w:rPr>
          <w:rFonts w:ascii="Tahoma" w:hAnsi="Tahoma" w:cs="Tahoma"/>
          <w:b/>
          <w:bCs/>
          <w:sz w:val="28"/>
          <w:szCs w:val="28"/>
        </w:rPr>
        <w:t xml:space="preserve">lied </w:t>
      </w:r>
      <w:r w:rsidR="009D6139" w:rsidRPr="001745B7">
        <w:rPr>
          <w:rFonts w:ascii="Tahoma" w:hAnsi="Tahoma" w:cs="Tahoma"/>
          <w:b/>
          <w:bCs/>
          <w:sz w:val="28"/>
          <w:szCs w:val="28"/>
        </w:rPr>
        <w:t>217 De dag gaat open</w:t>
      </w:r>
      <w:r w:rsidR="00DB4595" w:rsidRPr="001745B7">
        <w:rPr>
          <w:rFonts w:ascii="Tahoma" w:hAnsi="Tahoma" w:cs="Tahoma"/>
          <w:b/>
          <w:bCs/>
          <w:color w:val="EE0000"/>
          <w:sz w:val="28"/>
          <w:szCs w:val="28"/>
        </w:rPr>
        <w:t>.</w:t>
      </w:r>
    </w:p>
    <w:p w14:paraId="2A475376" w14:textId="77777777" w:rsidR="006608C8" w:rsidRPr="001745B7" w:rsidRDefault="006608C8" w:rsidP="006608C8">
      <w:pPr>
        <w:pStyle w:val="Geenafstand"/>
        <w:rPr>
          <w:rFonts w:ascii="Tahoma" w:hAnsi="Tahoma" w:cs="Tahoma"/>
          <w:bCs/>
          <w:i/>
          <w:iCs/>
          <w:sz w:val="28"/>
          <w:szCs w:val="28"/>
          <w:lang w:val="nl-NL"/>
        </w:rPr>
      </w:pPr>
      <w:r w:rsidRPr="001745B7">
        <w:rPr>
          <w:rFonts w:ascii="Tahoma" w:hAnsi="Tahoma" w:cs="Tahoma"/>
          <w:b/>
          <w:bCs/>
          <w:sz w:val="28"/>
          <w:szCs w:val="28"/>
          <w:lang w:val="nl-NL"/>
        </w:rPr>
        <w:tab/>
      </w:r>
      <w:r w:rsidRPr="001745B7">
        <w:rPr>
          <w:rFonts w:ascii="Tahoma" w:hAnsi="Tahoma" w:cs="Tahoma"/>
          <w:b/>
          <w:bCs/>
          <w:sz w:val="28"/>
          <w:szCs w:val="28"/>
          <w:lang w:val="nl-NL"/>
        </w:rPr>
        <w:tab/>
      </w:r>
      <w:proofErr w:type="spellStart"/>
      <w:r w:rsidRPr="001745B7">
        <w:rPr>
          <w:rFonts w:ascii="Tahoma" w:hAnsi="Tahoma" w:cs="Tahoma"/>
          <w:bCs/>
          <w:i/>
          <w:iCs/>
          <w:sz w:val="28"/>
          <w:szCs w:val="28"/>
          <w:lang w:val="nl-NL"/>
        </w:rPr>
        <w:t>Amicanto</w:t>
      </w:r>
      <w:proofErr w:type="spellEnd"/>
      <w:r w:rsidRPr="001745B7">
        <w:rPr>
          <w:rFonts w:ascii="Tahoma" w:hAnsi="Tahoma" w:cs="Tahoma"/>
          <w:bCs/>
          <w:i/>
          <w:iCs/>
          <w:sz w:val="28"/>
          <w:szCs w:val="28"/>
          <w:lang w:val="nl-NL"/>
        </w:rPr>
        <w:t>: 2,4</w:t>
      </w:r>
    </w:p>
    <w:p w14:paraId="42F054F8" w14:textId="07F6F52E" w:rsidR="006608C8" w:rsidRPr="001745B7" w:rsidRDefault="006608C8" w:rsidP="00D753F2">
      <w:pPr>
        <w:pStyle w:val="Geenafstand"/>
        <w:rPr>
          <w:rFonts w:ascii="Tahoma" w:hAnsi="Tahoma" w:cs="Tahoma"/>
          <w:b/>
          <w:bCs/>
          <w:color w:val="EE0000"/>
          <w:sz w:val="28"/>
          <w:szCs w:val="28"/>
        </w:rPr>
      </w:pPr>
      <w:r w:rsidRPr="001745B7">
        <w:rPr>
          <w:rFonts w:ascii="Tahoma" w:hAnsi="Tahoma" w:cs="Tahoma"/>
          <w:bCs/>
          <w:sz w:val="28"/>
          <w:szCs w:val="28"/>
          <w:lang w:val="nl-NL"/>
        </w:rPr>
        <w:tab/>
      </w:r>
      <w:r w:rsidRPr="001745B7">
        <w:rPr>
          <w:rFonts w:ascii="Tahoma" w:hAnsi="Tahoma" w:cs="Tahoma"/>
          <w:bCs/>
          <w:sz w:val="28"/>
          <w:szCs w:val="28"/>
          <w:lang w:val="nl-NL"/>
        </w:rPr>
        <w:tab/>
        <w:t>allen: 1,3,5</w:t>
      </w:r>
    </w:p>
    <w:p w14:paraId="02578AE6" w14:textId="6B580ADC" w:rsidR="003223BD" w:rsidRPr="003223BD" w:rsidRDefault="003223BD" w:rsidP="003223BD">
      <w:pPr>
        <w:rPr>
          <w:rFonts w:ascii="Tahoma" w:hAnsi="Tahoma" w:cs="Tahoma"/>
          <w:b/>
          <w:bCs/>
          <w:sz w:val="28"/>
          <w:szCs w:val="28"/>
        </w:rPr>
      </w:pPr>
      <w:r w:rsidRPr="001745B7">
        <w:rPr>
          <w:rFonts w:ascii="Tahoma" w:hAnsi="Tahoma" w:cs="Tahoma"/>
          <w:b/>
          <w:bCs/>
          <w:noProof/>
          <w:sz w:val="28"/>
          <w:szCs w:val="28"/>
        </w:rPr>
        <w:drawing>
          <wp:inline distT="0" distB="0" distL="0" distR="0" wp14:anchorId="603F9582" wp14:editId="30543641">
            <wp:extent cx="6036275" cy="3267075"/>
            <wp:effectExtent l="0" t="0" r="3175" b="0"/>
            <wp:docPr id="2070191102" name="Afbeelding 1" descr="Afbeelding met tekst, Bladmuziek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191102" name="Afbeelding 1" descr="Afbeelding met tekst, Bladmuziek, muziek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253" cy="330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DCC85" w14:textId="77777777" w:rsidR="001745B7" w:rsidRDefault="001745B7" w:rsidP="006608C8">
      <w:pPr>
        <w:rPr>
          <w:rFonts w:ascii="Tahoma" w:hAnsi="Tahoma" w:cs="Tahoma"/>
          <w:bCs/>
          <w:i/>
          <w:iCs/>
          <w:sz w:val="28"/>
          <w:szCs w:val="28"/>
        </w:rPr>
      </w:pPr>
    </w:p>
    <w:p w14:paraId="7BD3929D" w14:textId="77777777" w:rsidR="001745B7" w:rsidRDefault="001745B7" w:rsidP="006608C8">
      <w:pPr>
        <w:rPr>
          <w:rFonts w:ascii="Tahoma" w:hAnsi="Tahoma" w:cs="Tahoma"/>
          <w:bCs/>
          <w:i/>
          <w:iCs/>
          <w:sz w:val="28"/>
          <w:szCs w:val="28"/>
        </w:rPr>
      </w:pPr>
    </w:p>
    <w:p w14:paraId="11C78ADC" w14:textId="625BEE58" w:rsidR="006608C8" w:rsidRPr="001745B7" w:rsidRDefault="006608C8" w:rsidP="006608C8">
      <w:pPr>
        <w:rPr>
          <w:rFonts w:ascii="Tahoma" w:hAnsi="Tahoma" w:cs="Tahoma"/>
          <w:bCs/>
          <w:i/>
          <w:iCs/>
          <w:sz w:val="28"/>
          <w:szCs w:val="28"/>
        </w:rPr>
      </w:pPr>
      <w:r w:rsidRPr="001745B7">
        <w:rPr>
          <w:rFonts w:ascii="Tahoma" w:hAnsi="Tahoma" w:cs="Tahoma"/>
          <w:bCs/>
          <w:i/>
          <w:iCs/>
          <w:sz w:val="28"/>
          <w:szCs w:val="28"/>
        </w:rPr>
        <w:lastRenderedPageBreak/>
        <w:t>2 Voor wij bestonden, riep Hij ons bij name,</w:t>
      </w:r>
    </w:p>
    <w:p w14:paraId="2F26CCCD" w14:textId="77777777" w:rsidR="006608C8" w:rsidRPr="001745B7" w:rsidRDefault="006608C8" w:rsidP="006608C8">
      <w:pPr>
        <w:rPr>
          <w:rFonts w:ascii="Tahoma" w:hAnsi="Tahoma" w:cs="Tahoma"/>
          <w:bCs/>
          <w:i/>
          <w:iCs/>
          <w:sz w:val="28"/>
          <w:szCs w:val="28"/>
        </w:rPr>
      </w:pPr>
      <w:r w:rsidRPr="001745B7">
        <w:rPr>
          <w:rFonts w:ascii="Tahoma" w:hAnsi="Tahoma" w:cs="Tahoma"/>
          <w:bCs/>
          <w:i/>
          <w:iCs/>
          <w:sz w:val="28"/>
          <w:szCs w:val="28"/>
        </w:rPr>
        <w:t>voor wij ontwaakten en ter wereld kwamen,</w:t>
      </w:r>
    </w:p>
    <w:p w14:paraId="7E8B94C2" w14:textId="77777777" w:rsidR="006608C8" w:rsidRPr="001745B7" w:rsidRDefault="006608C8" w:rsidP="006608C8">
      <w:pPr>
        <w:rPr>
          <w:rFonts w:ascii="Tahoma" w:hAnsi="Tahoma" w:cs="Tahoma"/>
          <w:bCs/>
          <w:i/>
          <w:iCs/>
          <w:sz w:val="28"/>
          <w:szCs w:val="28"/>
        </w:rPr>
      </w:pPr>
      <w:r w:rsidRPr="001745B7">
        <w:rPr>
          <w:rFonts w:ascii="Tahoma" w:hAnsi="Tahoma" w:cs="Tahoma"/>
          <w:bCs/>
          <w:i/>
          <w:iCs/>
          <w:sz w:val="28"/>
          <w:szCs w:val="28"/>
        </w:rPr>
        <w:t>zag Hij ons aan en bracht Hij ons tezamen,</w:t>
      </w:r>
    </w:p>
    <w:p w14:paraId="4BD6D0D6" w14:textId="77777777" w:rsidR="006608C8" w:rsidRPr="001745B7" w:rsidRDefault="006608C8" w:rsidP="006608C8">
      <w:pPr>
        <w:rPr>
          <w:rFonts w:ascii="Tahoma" w:hAnsi="Tahoma" w:cs="Tahoma"/>
          <w:bCs/>
          <w:sz w:val="28"/>
          <w:szCs w:val="28"/>
        </w:rPr>
      </w:pPr>
      <w:r w:rsidRPr="001745B7">
        <w:rPr>
          <w:rFonts w:ascii="Tahoma" w:hAnsi="Tahoma" w:cs="Tahoma"/>
          <w:bCs/>
          <w:i/>
          <w:iCs/>
          <w:sz w:val="28"/>
          <w:szCs w:val="28"/>
        </w:rPr>
        <w:t>God onze Vader</w:t>
      </w:r>
      <w:r w:rsidRPr="001745B7">
        <w:rPr>
          <w:rFonts w:ascii="Tahoma" w:hAnsi="Tahoma" w:cs="Tahoma"/>
          <w:bCs/>
          <w:sz w:val="28"/>
          <w:szCs w:val="28"/>
        </w:rPr>
        <w:t>.</w:t>
      </w:r>
    </w:p>
    <w:p w14:paraId="0B166D0C" w14:textId="77777777" w:rsidR="006608C8" w:rsidRPr="001745B7" w:rsidRDefault="006608C8" w:rsidP="006608C8">
      <w:pPr>
        <w:rPr>
          <w:rFonts w:ascii="Tahoma" w:hAnsi="Tahoma" w:cs="Tahoma"/>
          <w:bCs/>
          <w:sz w:val="28"/>
          <w:szCs w:val="28"/>
        </w:rPr>
      </w:pPr>
    </w:p>
    <w:p w14:paraId="68A7D0A0" w14:textId="674B24DF" w:rsidR="006608C8" w:rsidRPr="001745B7" w:rsidRDefault="006608C8" w:rsidP="006608C8">
      <w:pPr>
        <w:rPr>
          <w:rFonts w:ascii="Tahoma" w:hAnsi="Tahoma" w:cs="Tahoma"/>
          <w:bCs/>
          <w:sz w:val="28"/>
          <w:szCs w:val="28"/>
        </w:rPr>
      </w:pPr>
      <w:r w:rsidRPr="001745B7">
        <w:rPr>
          <w:rFonts w:ascii="Tahoma" w:hAnsi="Tahoma" w:cs="Tahoma"/>
          <w:bCs/>
          <w:sz w:val="28"/>
          <w:szCs w:val="28"/>
        </w:rPr>
        <w:t>3 Door U geschapen om uit U te leven;</w:t>
      </w:r>
    </w:p>
    <w:p w14:paraId="08FB8024" w14:textId="77777777" w:rsidR="006608C8" w:rsidRPr="001745B7" w:rsidRDefault="006608C8" w:rsidP="006608C8">
      <w:pPr>
        <w:rPr>
          <w:rFonts w:ascii="Tahoma" w:hAnsi="Tahoma" w:cs="Tahoma"/>
          <w:bCs/>
          <w:sz w:val="28"/>
          <w:szCs w:val="28"/>
        </w:rPr>
      </w:pPr>
      <w:r w:rsidRPr="001745B7">
        <w:rPr>
          <w:rFonts w:ascii="Tahoma" w:hAnsi="Tahoma" w:cs="Tahoma"/>
          <w:bCs/>
          <w:sz w:val="28"/>
          <w:szCs w:val="28"/>
        </w:rPr>
        <w:t>hartslag en adem hebt Gij ons gegeven,</w:t>
      </w:r>
    </w:p>
    <w:p w14:paraId="336F9BC7" w14:textId="77777777" w:rsidR="006608C8" w:rsidRPr="001745B7" w:rsidRDefault="006608C8" w:rsidP="006608C8">
      <w:pPr>
        <w:rPr>
          <w:rFonts w:ascii="Tahoma" w:hAnsi="Tahoma" w:cs="Tahoma"/>
          <w:bCs/>
          <w:sz w:val="28"/>
          <w:szCs w:val="28"/>
        </w:rPr>
      </w:pPr>
      <w:r w:rsidRPr="001745B7">
        <w:rPr>
          <w:rFonts w:ascii="Tahoma" w:hAnsi="Tahoma" w:cs="Tahoma"/>
          <w:bCs/>
          <w:sz w:val="28"/>
          <w:szCs w:val="28"/>
        </w:rPr>
        <w:t>land waar wij wonen, licht waarnaar wij streven,</w:t>
      </w:r>
    </w:p>
    <w:p w14:paraId="5BB7EBB2" w14:textId="77777777" w:rsidR="006608C8" w:rsidRPr="001745B7" w:rsidRDefault="006608C8" w:rsidP="006608C8">
      <w:pPr>
        <w:rPr>
          <w:rFonts w:ascii="Tahoma" w:hAnsi="Tahoma" w:cs="Tahoma"/>
          <w:bCs/>
          <w:sz w:val="28"/>
          <w:szCs w:val="28"/>
        </w:rPr>
      </w:pPr>
      <w:r w:rsidRPr="001745B7">
        <w:rPr>
          <w:rFonts w:ascii="Tahoma" w:hAnsi="Tahoma" w:cs="Tahoma"/>
          <w:bCs/>
          <w:sz w:val="28"/>
          <w:szCs w:val="28"/>
        </w:rPr>
        <w:t>oorsprong en toekomst.</w:t>
      </w:r>
    </w:p>
    <w:p w14:paraId="39D9F3AA" w14:textId="77777777" w:rsidR="006608C8" w:rsidRPr="001745B7" w:rsidRDefault="006608C8" w:rsidP="006608C8">
      <w:pPr>
        <w:rPr>
          <w:rFonts w:ascii="Tahoma" w:hAnsi="Tahoma" w:cs="Tahoma"/>
          <w:bCs/>
          <w:sz w:val="28"/>
          <w:szCs w:val="28"/>
        </w:rPr>
      </w:pPr>
    </w:p>
    <w:p w14:paraId="73F4547E" w14:textId="62060B49" w:rsidR="006608C8" w:rsidRPr="001745B7" w:rsidRDefault="006608C8" w:rsidP="006608C8">
      <w:pPr>
        <w:rPr>
          <w:rFonts w:ascii="Tahoma" w:hAnsi="Tahoma" w:cs="Tahoma"/>
          <w:bCs/>
          <w:i/>
          <w:iCs/>
          <w:sz w:val="28"/>
          <w:szCs w:val="28"/>
        </w:rPr>
      </w:pPr>
      <w:r w:rsidRPr="001745B7">
        <w:rPr>
          <w:rFonts w:ascii="Tahoma" w:hAnsi="Tahoma" w:cs="Tahoma"/>
          <w:bCs/>
          <w:i/>
          <w:iCs/>
          <w:sz w:val="28"/>
          <w:szCs w:val="28"/>
        </w:rPr>
        <w:t>4 Wilt Gij vandaag en tot het eind der dagen</w:t>
      </w:r>
    </w:p>
    <w:p w14:paraId="7F5A6287" w14:textId="77777777" w:rsidR="006608C8" w:rsidRPr="001745B7" w:rsidRDefault="006608C8" w:rsidP="006608C8">
      <w:pPr>
        <w:rPr>
          <w:rFonts w:ascii="Tahoma" w:hAnsi="Tahoma" w:cs="Tahoma"/>
          <w:bCs/>
          <w:i/>
          <w:iCs/>
          <w:sz w:val="28"/>
          <w:szCs w:val="28"/>
        </w:rPr>
      </w:pPr>
      <w:r w:rsidRPr="001745B7">
        <w:rPr>
          <w:rFonts w:ascii="Tahoma" w:hAnsi="Tahoma" w:cs="Tahoma"/>
          <w:bCs/>
          <w:i/>
          <w:iCs/>
          <w:sz w:val="28"/>
          <w:szCs w:val="28"/>
        </w:rPr>
        <w:t>ons doen en laten zuiveren en dragen,</w:t>
      </w:r>
    </w:p>
    <w:p w14:paraId="4982BF84" w14:textId="77777777" w:rsidR="006608C8" w:rsidRPr="001745B7" w:rsidRDefault="006608C8" w:rsidP="006608C8">
      <w:pPr>
        <w:rPr>
          <w:rFonts w:ascii="Tahoma" w:hAnsi="Tahoma" w:cs="Tahoma"/>
          <w:bCs/>
          <w:i/>
          <w:iCs/>
          <w:sz w:val="28"/>
          <w:szCs w:val="28"/>
        </w:rPr>
      </w:pPr>
      <w:r w:rsidRPr="001745B7">
        <w:rPr>
          <w:rFonts w:ascii="Tahoma" w:hAnsi="Tahoma" w:cs="Tahoma"/>
          <w:bCs/>
          <w:i/>
          <w:iCs/>
          <w:sz w:val="28"/>
          <w:szCs w:val="28"/>
        </w:rPr>
        <w:t>dan stijgt de vreugde van uw welbehagen</w:t>
      </w:r>
    </w:p>
    <w:p w14:paraId="37FA0924" w14:textId="77777777" w:rsidR="006608C8" w:rsidRPr="001745B7" w:rsidRDefault="006608C8" w:rsidP="006608C8">
      <w:pPr>
        <w:rPr>
          <w:rFonts w:ascii="Tahoma" w:hAnsi="Tahoma" w:cs="Tahoma"/>
          <w:bCs/>
          <w:i/>
          <w:iCs/>
          <w:sz w:val="28"/>
          <w:szCs w:val="28"/>
        </w:rPr>
      </w:pPr>
      <w:r w:rsidRPr="001745B7">
        <w:rPr>
          <w:rFonts w:ascii="Tahoma" w:hAnsi="Tahoma" w:cs="Tahoma"/>
          <w:bCs/>
          <w:i/>
          <w:iCs/>
          <w:sz w:val="28"/>
          <w:szCs w:val="28"/>
        </w:rPr>
        <w:t>in onze wereld.</w:t>
      </w:r>
    </w:p>
    <w:p w14:paraId="0E3D69EC" w14:textId="77777777" w:rsidR="006608C8" w:rsidRPr="001745B7" w:rsidRDefault="006608C8" w:rsidP="006608C8">
      <w:pPr>
        <w:rPr>
          <w:rFonts w:ascii="Tahoma" w:hAnsi="Tahoma" w:cs="Tahoma"/>
          <w:bCs/>
          <w:sz w:val="28"/>
          <w:szCs w:val="28"/>
        </w:rPr>
      </w:pPr>
    </w:p>
    <w:p w14:paraId="7F7CA195" w14:textId="2BD83CE4" w:rsidR="006608C8" w:rsidRPr="001745B7" w:rsidRDefault="006608C8" w:rsidP="006608C8">
      <w:pPr>
        <w:rPr>
          <w:rFonts w:ascii="Tahoma" w:hAnsi="Tahoma" w:cs="Tahoma"/>
          <w:bCs/>
          <w:sz w:val="28"/>
          <w:szCs w:val="28"/>
        </w:rPr>
      </w:pPr>
      <w:r w:rsidRPr="001745B7">
        <w:rPr>
          <w:rFonts w:ascii="Tahoma" w:hAnsi="Tahoma" w:cs="Tahoma"/>
          <w:bCs/>
          <w:sz w:val="28"/>
          <w:szCs w:val="28"/>
        </w:rPr>
        <w:t>5 Aan U ons loflied: glorie aan de Vader,</w:t>
      </w:r>
    </w:p>
    <w:p w14:paraId="6B4FD8F9" w14:textId="77777777" w:rsidR="006608C8" w:rsidRPr="001745B7" w:rsidRDefault="006608C8" w:rsidP="006608C8">
      <w:pPr>
        <w:rPr>
          <w:rFonts w:ascii="Tahoma" w:hAnsi="Tahoma" w:cs="Tahoma"/>
          <w:bCs/>
          <w:sz w:val="28"/>
          <w:szCs w:val="28"/>
        </w:rPr>
      </w:pPr>
      <w:r w:rsidRPr="001745B7">
        <w:rPr>
          <w:rFonts w:ascii="Tahoma" w:hAnsi="Tahoma" w:cs="Tahoma"/>
          <w:bCs/>
          <w:sz w:val="28"/>
          <w:szCs w:val="28"/>
        </w:rPr>
        <w:t>dank aan de Zoon die ons bestaan aanvaardde,</w:t>
      </w:r>
    </w:p>
    <w:p w14:paraId="7143AE6F" w14:textId="77777777" w:rsidR="006608C8" w:rsidRPr="001745B7" w:rsidRDefault="006608C8" w:rsidP="006608C8">
      <w:pPr>
        <w:rPr>
          <w:rFonts w:ascii="Tahoma" w:hAnsi="Tahoma" w:cs="Tahoma"/>
          <w:bCs/>
          <w:sz w:val="28"/>
          <w:szCs w:val="28"/>
        </w:rPr>
      </w:pPr>
      <w:r w:rsidRPr="001745B7">
        <w:rPr>
          <w:rFonts w:ascii="Tahoma" w:hAnsi="Tahoma" w:cs="Tahoma"/>
          <w:bCs/>
          <w:sz w:val="28"/>
          <w:szCs w:val="28"/>
        </w:rPr>
        <w:t>zijn Geest geleide ons en onze aarde</w:t>
      </w:r>
    </w:p>
    <w:p w14:paraId="5CEADB3F" w14:textId="4C87BA68" w:rsidR="0048653B" w:rsidRPr="001745B7" w:rsidRDefault="006608C8" w:rsidP="006608C8">
      <w:pPr>
        <w:rPr>
          <w:rFonts w:ascii="Tahoma" w:hAnsi="Tahoma" w:cs="Tahoma"/>
          <w:bCs/>
          <w:sz w:val="28"/>
          <w:szCs w:val="28"/>
        </w:rPr>
      </w:pPr>
      <w:r w:rsidRPr="001745B7">
        <w:rPr>
          <w:rFonts w:ascii="Tahoma" w:hAnsi="Tahoma" w:cs="Tahoma"/>
          <w:bCs/>
          <w:sz w:val="28"/>
          <w:szCs w:val="28"/>
        </w:rPr>
        <w:t>naar de voltooiing</w:t>
      </w:r>
    </w:p>
    <w:p w14:paraId="716042F5" w14:textId="77777777" w:rsidR="00D753F2" w:rsidRPr="001745B7" w:rsidRDefault="00D753F2" w:rsidP="00897B2E">
      <w:pPr>
        <w:rPr>
          <w:rFonts w:ascii="Tahoma" w:hAnsi="Tahoma" w:cs="Tahoma"/>
          <w:b/>
          <w:bCs/>
          <w:sz w:val="28"/>
          <w:szCs w:val="28"/>
        </w:rPr>
      </w:pPr>
    </w:p>
    <w:p w14:paraId="38E9FAB2" w14:textId="4A7E7BCD" w:rsidR="001A678E" w:rsidRPr="001745B7" w:rsidRDefault="001A678E" w:rsidP="00897B2E">
      <w:pPr>
        <w:rPr>
          <w:rFonts w:ascii="Tahoma" w:hAnsi="Tahoma" w:cs="Tahoma"/>
          <w:b/>
          <w:bCs/>
          <w:sz w:val="28"/>
          <w:szCs w:val="28"/>
        </w:rPr>
      </w:pPr>
      <w:r w:rsidRPr="001745B7">
        <w:rPr>
          <w:rFonts w:ascii="Tahoma" w:hAnsi="Tahoma" w:cs="Tahoma"/>
          <w:b/>
          <w:bCs/>
          <w:sz w:val="28"/>
          <w:szCs w:val="28"/>
        </w:rPr>
        <w:t>Begroeting</w:t>
      </w:r>
    </w:p>
    <w:p w14:paraId="03434D58" w14:textId="77777777" w:rsidR="001A678E" w:rsidRPr="001745B7" w:rsidRDefault="001A678E" w:rsidP="00897B2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697" w:right="-23"/>
        <w:rPr>
          <w:rFonts w:ascii="Tahoma" w:hAnsi="Tahoma" w:cs="Tahoma"/>
          <w:b/>
          <w:bCs/>
          <w:sz w:val="28"/>
          <w:szCs w:val="28"/>
        </w:rPr>
      </w:pPr>
      <w:r w:rsidRPr="001745B7">
        <w:rPr>
          <w:rFonts w:ascii="Tahoma" w:hAnsi="Tahoma" w:cs="Tahoma"/>
          <w:bCs/>
          <w:sz w:val="28"/>
          <w:szCs w:val="28"/>
        </w:rPr>
        <w:t>v.</w:t>
      </w:r>
      <w:r w:rsidRPr="001745B7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1745B7">
        <w:rPr>
          <w:rFonts w:ascii="Tahoma" w:hAnsi="Tahoma" w:cs="Tahoma"/>
          <w:color w:val="000000" w:themeColor="text1"/>
          <w:sz w:val="28"/>
          <w:szCs w:val="28"/>
        </w:rPr>
        <w:t>Wij dragen ons samenzijn op aan God</w:t>
      </w:r>
    </w:p>
    <w:p w14:paraId="47FAD1CE" w14:textId="77777777" w:rsidR="001A678E" w:rsidRPr="001745B7" w:rsidRDefault="001A678E" w:rsidP="00897B2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697" w:right="-23"/>
        <w:rPr>
          <w:rFonts w:ascii="Tahoma" w:hAnsi="Tahoma" w:cs="Tahoma"/>
          <w:b/>
          <w:color w:val="000000" w:themeColor="text1"/>
          <w:sz w:val="28"/>
          <w:szCs w:val="28"/>
        </w:rPr>
      </w:pPr>
      <w:r w:rsidRPr="001745B7">
        <w:rPr>
          <w:rFonts w:ascii="Tahoma" w:hAnsi="Tahoma" w:cs="Tahoma"/>
          <w:b/>
          <w:color w:val="000000" w:themeColor="text1"/>
          <w:sz w:val="28"/>
          <w:szCs w:val="28"/>
        </w:rPr>
        <w:t>a. de onuitputtelijke bron van leven, licht en liefde.</w:t>
      </w:r>
    </w:p>
    <w:p w14:paraId="7C4FA573" w14:textId="77777777" w:rsidR="001A678E" w:rsidRPr="001745B7" w:rsidRDefault="001A678E" w:rsidP="00897B2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697" w:right="-23"/>
        <w:rPr>
          <w:rFonts w:ascii="Tahoma" w:hAnsi="Tahoma" w:cs="Tahoma"/>
          <w:color w:val="000000" w:themeColor="text1"/>
          <w:sz w:val="28"/>
          <w:szCs w:val="28"/>
        </w:rPr>
      </w:pPr>
      <w:r w:rsidRPr="001745B7">
        <w:rPr>
          <w:rFonts w:ascii="Tahoma" w:hAnsi="Tahoma" w:cs="Tahoma"/>
          <w:color w:val="000000" w:themeColor="text1"/>
          <w:sz w:val="28"/>
          <w:szCs w:val="28"/>
        </w:rPr>
        <w:t>v. De God die trouw blijft tot in eeuwigheid</w:t>
      </w:r>
    </w:p>
    <w:p w14:paraId="168B26EA" w14:textId="77777777" w:rsidR="001A678E" w:rsidRPr="001745B7" w:rsidRDefault="001A678E" w:rsidP="00897B2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697" w:right="-23"/>
        <w:rPr>
          <w:rFonts w:ascii="Tahoma" w:hAnsi="Tahoma" w:cs="Tahoma"/>
          <w:b/>
          <w:color w:val="000000" w:themeColor="text1"/>
          <w:sz w:val="28"/>
          <w:szCs w:val="28"/>
        </w:rPr>
      </w:pPr>
      <w:r w:rsidRPr="001745B7">
        <w:rPr>
          <w:rFonts w:ascii="Tahoma" w:hAnsi="Tahoma" w:cs="Tahoma"/>
          <w:b/>
          <w:color w:val="000000" w:themeColor="text1"/>
          <w:sz w:val="28"/>
          <w:szCs w:val="28"/>
        </w:rPr>
        <w:t>a. en die niet loslaat wat zijn hand begon.</w:t>
      </w:r>
    </w:p>
    <w:p w14:paraId="7360957A" w14:textId="77777777" w:rsidR="001A678E" w:rsidRPr="001745B7" w:rsidRDefault="001A678E" w:rsidP="00897B2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697" w:right="-23"/>
        <w:rPr>
          <w:rFonts w:ascii="Tahoma" w:hAnsi="Tahoma" w:cs="Tahoma"/>
          <w:color w:val="000000" w:themeColor="text1"/>
          <w:sz w:val="28"/>
          <w:szCs w:val="28"/>
        </w:rPr>
      </w:pPr>
    </w:p>
    <w:p w14:paraId="5B536B8B" w14:textId="77777777" w:rsidR="001A678E" w:rsidRPr="001745B7" w:rsidRDefault="001A678E" w:rsidP="00897B2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697" w:right="-23"/>
        <w:rPr>
          <w:rFonts w:ascii="Tahoma" w:hAnsi="Tahoma" w:cs="Tahoma"/>
          <w:color w:val="000000" w:themeColor="text1"/>
          <w:sz w:val="28"/>
          <w:szCs w:val="28"/>
        </w:rPr>
      </w:pPr>
      <w:r w:rsidRPr="001745B7">
        <w:rPr>
          <w:rFonts w:ascii="Tahoma" w:hAnsi="Tahoma" w:cs="Tahoma"/>
          <w:color w:val="000000" w:themeColor="text1"/>
          <w:sz w:val="28"/>
          <w:szCs w:val="28"/>
        </w:rPr>
        <w:t>v. Genade zij u en vrede, van God onze Vader</w:t>
      </w:r>
    </w:p>
    <w:p w14:paraId="2A51A803" w14:textId="77777777" w:rsidR="001A678E" w:rsidRPr="001745B7" w:rsidRDefault="001A678E" w:rsidP="00897B2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697" w:right="-23"/>
        <w:rPr>
          <w:rFonts w:ascii="Tahoma" w:hAnsi="Tahoma" w:cs="Tahoma"/>
          <w:color w:val="000000" w:themeColor="text1"/>
          <w:sz w:val="28"/>
          <w:szCs w:val="28"/>
        </w:rPr>
      </w:pPr>
      <w:r w:rsidRPr="001745B7">
        <w:rPr>
          <w:rFonts w:ascii="Tahoma" w:hAnsi="Tahoma" w:cs="Tahoma"/>
          <w:color w:val="000000" w:themeColor="text1"/>
          <w:sz w:val="28"/>
          <w:szCs w:val="28"/>
        </w:rPr>
        <w:t>en van onze Heer Jezus Christus</w:t>
      </w:r>
    </w:p>
    <w:p w14:paraId="19A73FE0" w14:textId="77777777" w:rsidR="001A678E" w:rsidRPr="001745B7" w:rsidRDefault="001A678E" w:rsidP="00897B2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697" w:right="-23"/>
        <w:rPr>
          <w:rFonts w:ascii="Tahoma" w:hAnsi="Tahoma" w:cs="Tahoma"/>
          <w:color w:val="000000" w:themeColor="text1"/>
          <w:sz w:val="28"/>
          <w:szCs w:val="28"/>
        </w:rPr>
      </w:pPr>
      <w:r w:rsidRPr="001745B7">
        <w:rPr>
          <w:rFonts w:ascii="Tahoma" w:hAnsi="Tahoma" w:cs="Tahoma"/>
          <w:color w:val="000000" w:themeColor="text1"/>
          <w:sz w:val="28"/>
          <w:szCs w:val="28"/>
        </w:rPr>
        <w:t>in gemeenschap met de heilige Geest.</w:t>
      </w:r>
    </w:p>
    <w:p w14:paraId="404A4479" w14:textId="77777777" w:rsidR="001A678E" w:rsidRPr="001745B7" w:rsidRDefault="001A678E" w:rsidP="00897B2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697" w:right="-23"/>
        <w:rPr>
          <w:rFonts w:ascii="Tahoma" w:hAnsi="Tahoma" w:cs="Tahoma"/>
          <w:b/>
          <w:color w:val="000000" w:themeColor="text1"/>
          <w:sz w:val="28"/>
          <w:szCs w:val="28"/>
        </w:rPr>
      </w:pPr>
      <w:r w:rsidRPr="001745B7">
        <w:rPr>
          <w:rFonts w:ascii="Tahoma" w:hAnsi="Tahoma" w:cs="Tahoma"/>
          <w:b/>
          <w:color w:val="000000" w:themeColor="text1"/>
          <w:sz w:val="28"/>
          <w:szCs w:val="28"/>
        </w:rPr>
        <w:t>a. Amen</w:t>
      </w:r>
    </w:p>
    <w:p w14:paraId="7C31B676" w14:textId="77777777" w:rsidR="00933337" w:rsidRPr="001745B7" w:rsidRDefault="00C80F69" w:rsidP="00897B2E">
      <w:pPr>
        <w:pStyle w:val="Geenafstand"/>
        <w:ind w:left="708"/>
        <w:jc w:val="right"/>
        <w:rPr>
          <w:rFonts w:ascii="Tahoma" w:hAnsi="Tahoma" w:cs="Tahoma"/>
          <w:bCs/>
          <w:i/>
          <w:iCs/>
          <w:sz w:val="28"/>
          <w:szCs w:val="28"/>
          <w:lang w:val="nl-NL"/>
        </w:rPr>
      </w:pPr>
      <w:r w:rsidRPr="001745B7">
        <w:rPr>
          <w:rFonts w:ascii="Tahoma" w:hAnsi="Tahoma" w:cs="Tahoma"/>
          <w:bCs/>
          <w:i/>
          <w:iCs/>
          <w:sz w:val="28"/>
          <w:szCs w:val="28"/>
          <w:lang w:val="nl-NL"/>
        </w:rPr>
        <w:t xml:space="preserve"> </w:t>
      </w:r>
      <w:r w:rsidR="00933337" w:rsidRPr="001745B7">
        <w:rPr>
          <w:rFonts w:ascii="Tahoma" w:hAnsi="Tahoma" w:cs="Tahoma"/>
          <w:bCs/>
          <w:i/>
          <w:iCs/>
          <w:sz w:val="28"/>
          <w:szCs w:val="28"/>
          <w:lang w:val="nl-NL"/>
        </w:rPr>
        <w:t>(gemeente gaat zitten)</w:t>
      </w:r>
    </w:p>
    <w:p w14:paraId="1A31CB46" w14:textId="77777777" w:rsidR="004438E7" w:rsidRPr="001745B7" w:rsidRDefault="004438E7" w:rsidP="00897B2E">
      <w:pPr>
        <w:rPr>
          <w:rFonts w:ascii="Tahoma" w:hAnsi="Tahoma" w:cs="Tahoma"/>
          <w:sz w:val="28"/>
          <w:szCs w:val="28"/>
        </w:rPr>
      </w:pPr>
    </w:p>
    <w:p w14:paraId="03500065" w14:textId="77777777" w:rsidR="00852755" w:rsidRPr="001745B7" w:rsidRDefault="00BF56A9" w:rsidP="00897B2E">
      <w:pPr>
        <w:pStyle w:val="Geenafstand"/>
        <w:ind w:left="705" w:hanging="705"/>
        <w:rPr>
          <w:rFonts w:ascii="Tahoma" w:hAnsi="Tahoma" w:cs="Tahoma"/>
          <w:b/>
          <w:bCs/>
          <w:sz w:val="28"/>
          <w:szCs w:val="28"/>
          <w:lang w:val="it-IT"/>
        </w:rPr>
      </w:pPr>
      <w:r w:rsidRPr="001745B7">
        <w:rPr>
          <w:rFonts w:ascii="Tahoma" w:hAnsi="Tahoma" w:cs="Tahoma"/>
          <w:b/>
          <w:bCs/>
          <w:sz w:val="28"/>
          <w:szCs w:val="28"/>
          <w:lang w:val="it-IT"/>
        </w:rPr>
        <w:t>Kyrië</w:t>
      </w:r>
      <w:r w:rsidR="009F0F97" w:rsidRPr="001745B7">
        <w:rPr>
          <w:rFonts w:ascii="Tahoma" w:hAnsi="Tahoma" w:cs="Tahoma"/>
          <w:b/>
          <w:bCs/>
          <w:sz w:val="28"/>
          <w:szCs w:val="28"/>
          <w:lang w:val="it-IT"/>
        </w:rPr>
        <w:t>-gebed</w:t>
      </w:r>
      <w:r w:rsidR="00AE3DCB" w:rsidRPr="001745B7">
        <w:rPr>
          <w:rFonts w:ascii="Tahoma" w:hAnsi="Tahoma" w:cs="Tahoma"/>
          <w:b/>
          <w:bCs/>
          <w:sz w:val="28"/>
          <w:szCs w:val="28"/>
          <w:lang w:val="it-IT"/>
        </w:rPr>
        <w:t xml:space="preserve">, </w:t>
      </w:r>
      <w:r w:rsidR="00DE1AEB" w:rsidRPr="001745B7">
        <w:rPr>
          <w:rFonts w:ascii="Tahoma" w:hAnsi="Tahoma" w:cs="Tahoma"/>
          <w:b/>
          <w:bCs/>
          <w:sz w:val="28"/>
          <w:szCs w:val="28"/>
          <w:lang w:val="it-IT"/>
        </w:rPr>
        <w:t>beantwoord met</w:t>
      </w:r>
      <w:r w:rsidR="00AE3DCB" w:rsidRPr="001745B7">
        <w:rPr>
          <w:rFonts w:ascii="Tahoma" w:hAnsi="Tahoma" w:cs="Tahoma"/>
          <w:b/>
          <w:bCs/>
          <w:sz w:val="28"/>
          <w:szCs w:val="28"/>
          <w:lang w:val="it-IT"/>
        </w:rPr>
        <w:t>:</w:t>
      </w:r>
    </w:p>
    <w:p w14:paraId="2F2BCC81" w14:textId="77777777" w:rsidR="00A5352E" w:rsidRPr="001745B7" w:rsidRDefault="00A5352E" w:rsidP="00E35322">
      <w:pPr>
        <w:pStyle w:val="Geenafstand"/>
        <w:rPr>
          <w:rFonts w:ascii="Tahoma" w:hAnsi="Tahoma" w:cs="Tahoma"/>
          <w:b/>
          <w:bCs/>
          <w:sz w:val="28"/>
          <w:szCs w:val="28"/>
          <w:lang w:val="it-IT"/>
        </w:rPr>
      </w:pPr>
    </w:p>
    <w:p w14:paraId="25964EAA" w14:textId="667DD7BB" w:rsidR="006608C8" w:rsidRPr="001745B7" w:rsidRDefault="00BD409F" w:rsidP="00E35322">
      <w:pPr>
        <w:pStyle w:val="Geenafstand"/>
        <w:rPr>
          <w:rFonts w:ascii="Tahoma" w:hAnsi="Tahoma" w:cs="Tahoma"/>
          <w:b/>
          <w:sz w:val="28"/>
          <w:szCs w:val="28"/>
          <w:lang w:val="it-IT"/>
        </w:rPr>
      </w:pPr>
      <w:r w:rsidRPr="001745B7">
        <w:rPr>
          <w:rFonts w:ascii="Tahoma" w:hAnsi="Tahoma" w:cs="Tahoma"/>
          <w:b/>
          <w:sz w:val="28"/>
          <w:szCs w:val="28"/>
          <w:lang w:val="it-IT"/>
        </w:rPr>
        <w:t>Zingen:</w:t>
      </w:r>
      <w:r w:rsidRPr="001745B7">
        <w:rPr>
          <w:rFonts w:ascii="Tahoma" w:hAnsi="Tahoma" w:cs="Tahoma"/>
          <w:b/>
          <w:sz w:val="28"/>
          <w:szCs w:val="28"/>
          <w:lang w:val="it-IT"/>
        </w:rPr>
        <w:tab/>
      </w:r>
      <w:r w:rsidRPr="001745B7">
        <w:rPr>
          <w:rFonts w:ascii="Tahoma" w:hAnsi="Tahoma" w:cs="Tahoma"/>
          <w:b/>
          <w:sz w:val="28"/>
          <w:szCs w:val="28"/>
          <w:lang w:val="it-IT"/>
        </w:rPr>
        <w:tab/>
        <w:t>lied</w:t>
      </w:r>
      <w:r w:rsidR="00B76135" w:rsidRPr="001745B7">
        <w:rPr>
          <w:rFonts w:ascii="Tahoma" w:hAnsi="Tahoma" w:cs="Tahoma"/>
          <w:b/>
          <w:sz w:val="28"/>
          <w:szCs w:val="28"/>
          <w:lang w:val="it-IT"/>
        </w:rPr>
        <w:t xml:space="preserve"> 301c Kyrie eleison</w:t>
      </w:r>
    </w:p>
    <w:p w14:paraId="042ADF1C" w14:textId="333064B8" w:rsidR="006608C8" w:rsidRPr="006608C8" w:rsidRDefault="006608C8" w:rsidP="006608C8">
      <w:pPr>
        <w:pStyle w:val="Geenafstand"/>
        <w:rPr>
          <w:rFonts w:ascii="Tahoma" w:hAnsi="Tahoma" w:cs="Tahoma"/>
          <w:b/>
          <w:sz w:val="28"/>
          <w:szCs w:val="28"/>
          <w:lang w:val="nl-NL"/>
        </w:rPr>
      </w:pPr>
      <w:r w:rsidRPr="001745B7">
        <w:rPr>
          <w:rFonts w:ascii="Tahoma" w:hAnsi="Tahoma" w:cs="Tahoma"/>
          <w:b/>
          <w:noProof/>
          <w:sz w:val="28"/>
          <w:szCs w:val="28"/>
          <w:lang w:val="nl-NL"/>
        </w:rPr>
        <w:lastRenderedPageBreak/>
        <w:drawing>
          <wp:inline distT="0" distB="0" distL="0" distR="0" wp14:anchorId="48A1D9BC" wp14:editId="51687B6F">
            <wp:extent cx="6328853" cy="2767012"/>
            <wp:effectExtent l="0" t="0" r="0" b="0"/>
            <wp:docPr id="763330553" name="Afbeelding 2" descr="Afbeelding met muziek, Bladmuzi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330553" name="Afbeelding 2" descr="Afbeelding met muziek, Bladmuzie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87" cy="278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15BA3" w14:textId="77777777" w:rsidR="00C67DAC" w:rsidRPr="001745B7" w:rsidRDefault="00C67DAC" w:rsidP="00E35322">
      <w:pPr>
        <w:pStyle w:val="Geenafstand"/>
        <w:rPr>
          <w:rFonts w:ascii="Tahoma" w:hAnsi="Tahoma" w:cs="Tahoma"/>
          <w:b/>
          <w:sz w:val="28"/>
          <w:szCs w:val="28"/>
          <w:lang w:val="it-IT"/>
        </w:rPr>
      </w:pPr>
    </w:p>
    <w:p w14:paraId="64C91094" w14:textId="5591D97C" w:rsidR="00BD409F" w:rsidRPr="001745B7" w:rsidRDefault="00BD409F" w:rsidP="00E35322">
      <w:pPr>
        <w:pStyle w:val="Geenafstand"/>
        <w:rPr>
          <w:rFonts w:ascii="Tahoma" w:hAnsi="Tahoma" w:cs="Tahoma"/>
          <w:b/>
          <w:sz w:val="28"/>
          <w:szCs w:val="28"/>
          <w:lang w:val="it-IT"/>
        </w:rPr>
      </w:pPr>
      <w:r w:rsidRPr="001745B7">
        <w:rPr>
          <w:rFonts w:ascii="Tahoma" w:hAnsi="Tahoma" w:cs="Tahoma"/>
          <w:b/>
          <w:sz w:val="28"/>
          <w:szCs w:val="28"/>
          <w:lang w:val="it-IT"/>
        </w:rPr>
        <w:t>Amicanto zingt:</w:t>
      </w:r>
      <w:r w:rsidRPr="001745B7">
        <w:rPr>
          <w:rFonts w:ascii="Tahoma" w:hAnsi="Tahoma" w:cs="Tahoma"/>
          <w:b/>
          <w:sz w:val="28"/>
          <w:szCs w:val="28"/>
          <w:lang w:val="it-IT"/>
        </w:rPr>
        <w:tab/>
      </w:r>
      <w:r w:rsidR="004204D4" w:rsidRPr="001745B7">
        <w:rPr>
          <w:rFonts w:ascii="Tahoma" w:hAnsi="Tahoma" w:cs="Tahoma"/>
          <w:b/>
          <w:sz w:val="28"/>
          <w:szCs w:val="28"/>
          <w:lang w:val="it-IT"/>
        </w:rPr>
        <w:t>P</w:t>
      </w:r>
      <w:r w:rsidRPr="001745B7">
        <w:rPr>
          <w:rFonts w:ascii="Tahoma" w:hAnsi="Tahoma" w:cs="Tahoma"/>
          <w:b/>
          <w:sz w:val="28"/>
          <w:szCs w:val="28"/>
          <w:lang w:val="it-IT"/>
        </w:rPr>
        <w:t>raise the Lord</w:t>
      </w:r>
      <w:r w:rsidR="00B76135" w:rsidRPr="001745B7">
        <w:rPr>
          <w:rFonts w:ascii="Tahoma" w:hAnsi="Tahoma" w:cs="Tahoma"/>
          <w:b/>
          <w:sz w:val="28"/>
          <w:szCs w:val="28"/>
          <w:lang w:val="it-IT"/>
        </w:rPr>
        <w:t xml:space="preserve"> ye servants</w:t>
      </w:r>
      <w:r w:rsidR="00DB4595" w:rsidRPr="001745B7">
        <w:rPr>
          <w:rFonts w:ascii="Tahoma" w:hAnsi="Tahoma" w:cs="Tahoma"/>
          <w:b/>
          <w:color w:val="EE0000"/>
          <w:sz w:val="28"/>
          <w:szCs w:val="28"/>
          <w:lang w:val="it-IT"/>
        </w:rPr>
        <w:t>.</w:t>
      </w:r>
    </w:p>
    <w:p w14:paraId="516471CC" w14:textId="77777777" w:rsidR="006608C8" w:rsidRPr="001745B7" w:rsidRDefault="006608C8" w:rsidP="00897B2E">
      <w:pPr>
        <w:pStyle w:val="Geenafstand"/>
        <w:rPr>
          <w:rFonts w:ascii="Tahoma" w:hAnsi="Tahoma" w:cs="Tahoma"/>
          <w:b/>
          <w:bCs/>
          <w:sz w:val="28"/>
          <w:szCs w:val="28"/>
          <w:u w:val="single"/>
          <w:lang w:val="it-IT"/>
        </w:rPr>
      </w:pPr>
    </w:p>
    <w:p w14:paraId="2F6F4622" w14:textId="32390AEA" w:rsidR="0076530E" w:rsidRPr="001745B7" w:rsidRDefault="00BF56A9" w:rsidP="00897B2E">
      <w:pPr>
        <w:pStyle w:val="Geenafstand"/>
        <w:rPr>
          <w:rFonts w:ascii="Tahoma" w:hAnsi="Tahoma" w:cs="Tahoma"/>
          <w:b/>
          <w:bCs/>
          <w:sz w:val="28"/>
          <w:szCs w:val="28"/>
          <w:u w:val="single"/>
          <w:lang w:val="it-IT"/>
        </w:rPr>
      </w:pPr>
      <w:r w:rsidRPr="001745B7">
        <w:rPr>
          <w:rFonts w:ascii="Tahoma" w:hAnsi="Tahoma" w:cs="Tahoma"/>
          <w:b/>
          <w:bCs/>
          <w:sz w:val="28"/>
          <w:szCs w:val="28"/>
          <w:u w:val="single"/>
          <w:lang w:val="it-IT"/>
        </w:rPr>
        <w:t xml:space="preserve">D E   S C H R I F T E N </w:t>
      </w:r>
    </w:p>
    <w:p w14:paraId="5AE254CD" w14:textId="77777777" w:rsidR="00BF56A9" w:rsidRPr="001745B7" w:rsidRDefault="00BF56A9" w:rsidP="00897B2E">
      <w:pPr>
        <w:pStyle w:val="Geenafstand"/>
        <w:rPr>
          <w:rFonts w:ascii="Tahoma" w:hAnsi="Tahoma" w:cs="Tahoma"/>
          <w:b/>
          <w:bCs/>
          <w:sz w:val="28"/>
          <w:szCs w:val="28"/>
          <w:u w:val="single"/>
          <w:lang w:val="it-IT"/>
        </w:rPr>
      </w:pPr>
    </w:p>
    <w:p w14:paraId="37DC1D22" w14:textId="77777777" w:rsidR="00BF56A9" w:rsidRPr="001745B7" w:rsidRDefault="00BF56A9" w:rsidP="00897B2E">
      <w:pPr>
        <w:pStyle w:val="Geenafstand"/>
        <w:rPr>
          <w:rFonts w:ascii="Tahoma" w:hAnsi="Tahoma" w:cs="Tahoma"/>
          <w:b/>
          <w:bCs/>
          <w:sz w:val="28"/>
          <w:szCs w:val="28"/>
          <w:lang w:val="nl-NL"/>
        </w:rPr>
      </w:pPr>
      <w:r w:rsidRPr="001745B7">
        <w:rPr>
          <w:rFonts w:ascii="Tahoma" w:hAnsi="Tahoma" w:cs="Tahoma"/>
          <w:b/>
          <w:bCs/>
          <w:sz w:val="28"/>
          <w:szCs w:val="28"/>
          <w:lang w:val="nl-NL"/>
        </w:rPr>
        <w:t>Inleiding op de lezingen</w:t>
      </w:r>
    </w:p>
    <w:p w14:paraId="125660F8" w14:textId="77777777" w:rsidR="00BF56A9" w:rsidRPr="001745B7" w:rsidRDefault="00BF56A9" w:rsidP="00897B2E">
      <w:pPr>
        <w:pStyle w:val="Geenafstand"/>
        <w:rPr>
          <w:rFonts w:ascii="Tahoma" w:hAnsi="Tahoma" w:cs="Tahoma"/>
          <w:b/>
          <w:bCs/>
          <w:sz w:val="28"/>
          <w:szCs w:val="28"/>
          <w:lang w:val="nl-NL"/>
        </w:rPr>
      </w:pPr>
    </w:p>
    <w:p w14:paraId="16D2C5BD" w14:textId="77777777" w:rsidR="00BF56A9" w:rsidRPr="001745B7" w:rsidRDefault="00BF56A9" w:rsidP="00897B2E">
      <w:pPr>
        <w:pStyle w:val="Geenafstand"/>
        <w:rPr>
          <w:rFonts w:ascii="Tahoma" w:hAnsi="Tahoma" w:cs="Tahoma"/>
          <w:b/>
          <w:bCs/>
          <w:sz w:val="28"/>
          <w:szCs w:val="28"/>
          <w:lang w:val="nl-NL"/>
        </w:rPr>
      </w:pPr>
      <w:r w:rsidRPr="001745B7">
        <w:rPr>
          <w:rFonts w:ascii="Tahoma" w:hAnsi="Tahoma" w:cs="Tahoma"/>
          <w:b/>
          <w:bCs/>
          <w:sz w:val="28"/>
          <w:szCs w:val="28"/>
          <w:lang w:val="nl-NL"/>
        </w:rPr>
        <w:t>Gebed om de Geest</w:t>
      </w:r>
    </w:p>
    <w:p w14:paraId="2EF8AD9E" w14:textId="77777777" w:rsidR="00BF56A9" w:rsidRPr="001745B7" w:rsidRDefault="00BF56A9" w:rsidP="00897B2E">
      <w:pPr>
        <w:pStyle w:val="Geenafstand"/>
        <w:rPr>
          <w:rFonts w:ascii="Tahoma" w:hAnsi="Tahoma" w:cs="Tahoma"/>
          <w:b/>
          <w:bCs/>
          <w:sz w:val="28"/>
          <w:szCs w:val="28"/>
          <w:lang w:val="nl-NL"/>
        </w:rPr>
      </w:pPr>
    </w:p>
    <w:p w14:paraId="15294498" w14:textId="77777777" w:rsidR="00B76135" w:rsidRPr="001745B7" w:rsidRDefault="00B76135" w:rsidP="00897B2E">
      <w:pPr>
        <w:pStyle w:val="Geenafstand"/>
        <w:rPr>
          <w:rFonts w:ascii="Tahoma" w:hAnsi="Tahoma" w:cs="Tahoma"/>
          <w:b/>
          <w:bCs/>
          <w:sz w:val="28"/>
          <w:szCs w:val="28"/>
          <w:lang w:val="nl-NL"/>
        </w:rPr>
      </w:pPr>
      <w:r w:rsidRPr="001745B7">
        <w:rPr>
          <w:rFonts w:ascii="Tahoma" w:hAnsi="Tahoma" w:cs="Tahoma"/>
          <w:b/>
          <w:bCs/>
          <w:sz w:val="28"/>
          <w:szCs w:val="28"/>
          <w:lang w:val="nl-NL"/>
        </w:rPr>
        <w:t>Zingen:</w:t>
      </w:r>
      <w:r w:rsidRPr="001745B7">
        <w:rPr>
          <w:rFonts w:ascii="Tahoma" w:hAnsi="Tahoma" w:cs="Tahoma"/>
          <w:b/>
          <w:bCs/>
          <w:sz w:val="28"/>
          <w:szCs w:val="28"/>
          <w:lang w:val="nl-NL"/>
        </w:rPr>
        <w:tab/>
      </w:r>
      <w:r w:rsidRPr="001745B7">
        <w:rPr>
          <w:rFonts w:ascii="Tahoma" w:hAnsi="Tahoma" w:cs="Tahoma"/>
          <w:b/>
          <w:bCs/>
          <w:sz w:val="28"/>
          <w:szCs w:val="28"/>
          <w:lang w:val="nl-NL"/>
        </w:rPr>
        <w:tab/>
        <w:t>lied 848</w:t>
      </w:r>
      <w:r w:rsidR="00DB4595" w:rsidRPr="001745B7">
        <w:rPr>
          <w:rFonts w:ascii="Tahoma" w:hAnsi="Tahoma" w:cs="Tahoma"/>
          <w:b/>
          <w:bCs/>
          <w:color w:val="EE0000"/>
          <w:sz w:val="28"/>
          <w:szCs w:val="28"/>
          <w:lang w:val="nl-NL"/>
        </w:rPr>
        <w:t>.</w:t>
      </w:r>
    </w:p>
    <w:p w14:paraId="6B39258D" w14:textId="77777777" w:rsidR="00B76135" w:rsidRPr="001745B7" w:rsidRDefault="00B76135" w:rsidP="00897B2E">
      <w:pPr>
        <w:pStyle w:val="Geenafstand"/>
        <w:rPr>
          <w:rFonts w:ascii="Tahoma" w:hAnsi="Tahoma" w:cs="Tahoma"/>
          <w:bCs/>
          <w:i/>
          <w:iCs/>
          <w:sz w:val="28"/>
          <w:szCs w:val="28"/>
          <w:lang w:val="nl-NL"/>
        </w:rPr>
      </w:pPr>
      <w:r w:rsidRPr="001745B7">
        <w:rPr>
          <w:rFonts w:ascii="Tahoma" w:hAnsi="Tahoma" w:cs="Tahoma"/>
          <w:b/>
          <w:bCs/>
          <w:sz w:val="28"/>
          <w:szCs w:val="28"/>
          <w:lang w:val="nl-NL"/>
        </w:rPr>
        <w:tab/>
      </w:r>
      <w:r w:rsidRPr="001745B7">
        <w:rPr>
          <w:rFonts w:ascii="Tahoma" w:hAnsi="Tahoma" w:cs="Tahoma"/>
          <w:b/>
          <w:bCs/>
          <w:sz w:val="28"/>
          <w:szCs w:val="28"/>
          <w:lang w:val="nl-NL"/>
        </w:rPr>
        <w:tab/>
      </w:r>
      <w:proofErr w:type="spellStart"/>
      <w:r w:rsidRPr="001745B7">
        <w:rPr>
          <w:rFonts w:ascii="Tahoma" w:hAnsi="Tahoma" w:cs="Tahoma"/>
          <w:bCs/>
          <w:i/>
          <w:iCs/>
          <w:sz w:val="28"/>
          <w:szCs w:val="28"/>
          <w:lang w:val="nl-NL"/>
        </w:rPr>
        <w:t>Amicanto</w:t>
      </w:r>
      <w:proofErr w:type="spellEnd"/>
      <w:r w:rsidRPr="001745B7">
        <w:rPr>
          <w:rFonts w:ascii="Tahoma" w:hAnsi="Tahoma" w:cs="Tahoma"/>
          <w:bCs/>
          <w:i/>
          <w:iCs/>
          <w:sz w:val="28"/>
          <w:szCs w:val="28"/>
          <w:lang w:val="nl-NL"/>
        </w:rPr>
        <w:t>: 1,3</w:t>
      </w:r>
    </w:p>
    <w:p w14:paraId="4D1841E9" w14:textId="260F2431" w:rsidR="006608C8" w:rsidRPr="001745B7" w:rsidRDefault="00B76135" w:rsidP="00897B2E">
      <w:pPr>
        <w:pStyle w:val="Geenafstand"/>
        <w:rPr>
          <w:rFonts w:ascii="Tahoma" w:hAnsi="Tahoma" w:cs="Tahoma"/>
          <w:bCs/>
          <w:sz w:val="28"/>
          <w:szCs w:val="28"/>
          <w:lang w:val="nl-NL"/>
        </w:rPr>
      </w:pPr>
      <w:r w:rsidRPr="001745B7">
        <w:rPr>
          <w:rFonts w:ascii="Tahoma" w:hAnsi="Tahoma" w:cs="Tahoma"/>
          <w:bCs/>
          <w:sz w:val="28"/>
          <w:szCs w:val="28"/>
          <w:lang w:val="nl-NL"/>
        </w:rPr>
        <w:tab/>
      </w:r>
      <w:r w:rsidRPr="001745B7">
        <w:rPr>
          <w:rFonts w:ascii="Tahoma" w:hAnsi="Tahoma" w:cs="Tahoma"/>
          <w:bCs/>
          <w:sz w:val="28"/>
          <w:szCs w:val="28"/>
          <w:lang w:val="nl-NL"/>
        </w:rPr>
        <w:tab/>
        <w:t>allen: 2,4,5</w:t>
      </w:r>
    </w:p>
    <w:p w14:paraId="6A5691A4" w14:textId="64820869" w:rsidR="006608C8" w:rsidRPr="006608C8" w:rsidRDefault="006608C8" w:rsidP="006608C8">
      <w:pPr>
        <w:pStyle w:val="Geenafstand"/>
        <w:rPr>
          <w:rFonts w:ascii="Tahoma" w:hAnsi="Tahoma" w:cs="Tahoma"/>
          <w:bCs/>
          <w:sz w:val="28"/>
          <w:szCs w:val="28"/>
        </w:rPr>
      </w:pPr>
      <w:r w:rsidRPr="001745B7">
        <w:rPr>
          <w:rFonts w:ascii="Tahoma" w:hAnsi="Tahoma" w:cs="Tahoma"/>
          <w:bCs/>
          <w:noProof/>
          <w:sz w:val="28"/>
          <w:szCs w:val="28"/>
        </w:rPr>
        <w:drawing>
          <wp:inline distT="0" distB="0" distL="0" distR="0" wp14:anchorId="4620908F" wp14:editId="7590DC83">
            <wp:extent cx="6480810" cy="3214687"/>
            <wp:effectExtent l="0" t="0" r="0" b="5080"/>
            <wp:docPr id="537564542" name="Afbeelding 3" descr="Afbeelding met tekst, Bladmuziek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564542" name="Afbeelding 3" descr="Afbeelding met tekst, Bladmuziek, muziek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027" cy="325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E214B" w14:textId="04D2EA97" w:rsidR="00E40D4C" w:rsidRPr="001745B7" w:rsidRDefault="00E40D4C" w:rsidP="00E40D4C">
      <w:pPr>
        <w:pStyle w:val="Geenafstand"/>
        <w:rPr>
          <w:rFonts w:ascii="Tahoma" w:hAnsi="Tahoma" w:cs="Tahoma"/>
          <w:bCs/>
          <w:sz w:val="28"/>
          <w:szCs w:val="28"/>
          <w:lang w:val="nl-NL"/>
        </w:rPr>
      </w:pPr>
      <w:r w:rsidRPr="001745B7">
        <w:rPr>
          <w:rFonts w:ascii="Tahoma" w:hAnsi="Tahoma" w:cs="Tahoma"/>
          <w:bCs/>
          <w:sz w:val="28"/>
          <w:szCs w:val="28"/>
          <w:lang w:val="nl-NL"/>
        </w:rPr>
        <w:t>2 Geen mensenoog heeft dat gezien,</w:t>
      </w:r>
    </w:p>
    <w:p w14:paraId="68D00433" w14:textId="77777777" w:rsidR="00E40D4C" w:rsidRPr="001745B7" w:rsidRDefault="00E40D4C" w:rsidP="00E40D4C">
      <w:pPr>
        <w:pStyle w:val="Geenafstand"/>
        <w:rPr>
          <w:rFonts w:ascii="Tahoma" w:hAnsi="Tahoma" w:cs="Tahoma"/>
          <w:bCs/>
          <w:sz w:val="28"/>
          <w:szCs w:val="28"/>
          <w:lang w:val="nl-NL"/>
        </w:rPr>
      </w:pPr>
      <w:r w:rsidRPr="001745B7">
        <w:rPr>
          <w:rFonts w:ascii="Tahoma" w:hAnsi="Tahoma" w:cs="Tahoma"/>
          <w:bCs/>
          <w:sz w:val="28"/>
          <w:szCs w:val="28"/>
          <w:lang w:val="nl-NL"/>
        </w:rPr>
        <w:t>geen oor heeft het gehoord;</w:t>
      </w:r>
    </w:p>
    <w:p w14:paraId="0F3DFD16" w14:textId="77777777" w:rsidR="00E40D4C" w:rsidRPr="001745B7" w:rsidRDefault="00E40D4C" w:rsidP="00E40D4C">
      <w:pPr>
        <w:pStyle w:val="Geenafstand"/>
        <w:rPr>
          <w:rFonts w:ascii="Tahoma" w:hAnsi="Tahoma" w:cs="Tahoma"/>
          <w:bCs/>
          <w:sz w:val="28"/>
          <w:szCs w:val="28"/>
          <w:lang w:val="nl-NL"/>
        </w:rPr>
      </w:pPr>
      <w:r w:rsidRPr="001745B7">
        <w:rPr>
          <w:rFonts w:ascii="Tahoma" w:hAnsi="Tahoma" w:cs="Tahoma"/>
          <w:bCs/>
          <w:sz w:val="28"/>
          <w:szCs w:val="28"/>
          <w:lang w:val="nl-NL"/>
        </w:rPr>
        <w:t>het wordt ternauwernood vermoed</w:t>
      </w:r>
    </w:p>
    <w:p w14:paraId="5822DF53" w14:textId="77777777" w:rsidR="00E40D4C" w:rsidRPr="001745B7" w:rsidRDefault="00E40D4C" w:rsidP="00E40D4C">
      <w:pPr>
        <w:pStyle w:val="Geenafstand"/>
        <w:rPr>
          <w:rFonts w:ascii="Tahoma" w:hAnsi="Tahoma" w:cs="Tahoma"/>
          <w:bCs/>
          <w:sz w:val="28"/>
          <w:szCs w:val="28"/>
          <w:lang w:val="nl-NL"/>
        </w:rPr>
      </w:pPr>
      <w:r w:rsidRPr="001745B7">
        <w:rPr>
          <w:rFonts w:ascii="Tahoma" w:hAnsi="Tahoma" w:cs="Tahoma"/>
          <w:bCs/>
          <w:sz w:val="28"/>
          <w:szCs w:val="28"/>
          <w:lang w:val="nl-NL"/>
        </w:rPr>
        <w:t>en aarzelend verwoord.</w:t>
      </w:r>
    </w:p>
    <w:p w14:paraId="4CDE650B" w14:textId="77777777" w:rsidR="00E40D4C" w:rsidRPr="001745B7" w:rsidRDefault="00E40D4C" w:rsidP="00E40D4C">
      <w:pPr>
        <w:pStyle w:val="Geenafstand"/>
        <w:rPr>
          <w:rFonts w:ascii="Tahoma" w:hAnsi="Tahoma" w:cs="Tahoma"/>
          <w:bCs/>
          <w:sz w:val="28"/>
          <w:szCs w:val="28"/>
          <w:lang w:val="nl-NL"/>
        </w:rPr>
      </w:pPr>
    </w:p>
    <w:p w14:paraId="11396997" w14:textId="409FA925" w:rsidR="00E40D4C" w:rsidRPr="001745B7" w:rsidRDefault="00E40D4C" w:rsidP="00E40D4C">
      <w:pPr>
        <w:pStyle w:val="Geenafstand"/>
        <w:rPr>
          <w:rFonts w:ascii="Tahoma" w:hAnsi="Tahoma" w:cs="Tahoma"/>
          <w:bCs/>
          <w:i/>
          <w:iCs/>
          <w:sz w:val="28"/>
          <w:szCs w:val="28"/>
          <w:lang w:val="nl-NL"/>
        </w:rPr>
      </w:pPr>
      <w:r w:rsidRPr="001745B7">
        <w:rPr>
          <w:rFonts w:ascii="Tahoma" w:hAnsi="Tahoma" w:cs="Tahoma"/>
          <w:bCs/>
          <w:i/>
          <w:iCs/>
          <w:sz w:val="28"/>
          <w:szCs w:val="28"/>
          <w:lang w:val="nl-NL"/>
        </w:rPr>
        <w:t>3 De mens die naar uw wijsheid zoekt,</w:t>
      </w:r>
    </w:p>
    <w:p w14:paraId="629488FE" w14:textId="77777777" w:rsidR="00E40D4C" w:rsidRPr="001745B7" w:rsidRDefault="00E40D4C" w:rsidP="00E40D4C">
      <w:pPr>
        <w:pStyle w:val="Geenafstand"/>
        <w:rPr>
          <w:rFonts w:ascii="Tahoma" w:hAnsi="Tahoma" w:cs="Tahoma"/>
          <w:bCs/>
          <w:i/>
          <w:iCs/>
          <w:sz w:val="28"/>
          <w:szCs w:val="28"/>
          <w:lang w:val="nl-NL"/>
        </w:rPr>
      </w:pPr>
      <w:r w:rsidRPr="001745B7">
        <w:rPr>
          <w:rFonts w:ascii="Tahoma" w:hAnsi="Tahoma" w:cs="Tahoma"/>
          <w:bCs/>
          <w:i/>
          <w:iCs/>
          <w:sz w:val="28"/>
          <w:szCs w:val="28"/>
          <w:lang w:val="nl-NL"/>
        </w:rPr>
        <w:t>van harte, met verstand –</w:t>
      </w:r>
    </w:p>
    <w:p w14:paraId="77585F86" w14:textId="77777777" w:rsidR="00E40D4C" w:rsidRPr="001745B7" w:rsidRDefault="00E40D4C" w:rsidP="00E40D4C">
      <w:pPr>
        <w:pStyle w:val="Geenafstand"/>
        <w:rPr>
          <w:rFonts w:ascii="Tahoma" w:hAnsi="Tahoma" w:cs="Tahoma"/>
          <w:bCs/>
          <w:i/>
          <w:iCs/>
          <w:sz w:val="28"/>
          <w:szCs w:val="28"/>
          <w:lang w:val="nl-NL"/>
        </w:rPr>
      </w:pPr>
      <w:r w:rsidRPr="001745B7">
        <w:rPr>
          <w:rFonts w:ascii="Tahoma" w:hAnsi="Tahoma" w:cs="Tahoma"/>
          <w:bCs/>
          <w:i/>
          <w:iCs/>
          <w:sz w:val="28"/>
          <w:szCs w:val="28"/>
          <w:lang w:val="nl-NL"/>
        </w:rPr>
        <w:t>doet Gij uw wereld ondergaan</w:t>
      </w:r>
    </w:p>
    <w:p w14:paraId="14557D10" w14:textId="77777777" w:rsidR="00E40D4C" w:rsidRPr="001745B7" w:rsidRDefault="00E40D4C" w:rsidP="00E40D4C">
      <w:pPr>
        <w:pStyle w:val="Geenafstand"/>
        <w:rPr>
          <w:rFonts w:ascii="Tahoma" w:hAnsi="Tahoma" w:cs="Tahoma"/>
          <w:bCs/>
          <w:i/>
          <w:iCs/>
          <w:sz w:val="28"/>
          <w:szCs w:val="28"/>
          <w:lang w:val="nl-NL"/>
        </w:rPr>
      </w:pPr>
      <w:r w:rsidRPr="001745B7">
        <w:rPr>
          <w:rFonts w:ascii="Tahoma" w:hAnsi="Tahoma" w:cs="Tahoma"/>
          <w:bCs/>
          <w:i/>
          <w:iCs/>
          <w:sz w:val="28"/>
          <w:szCs w:val="28"/>
          <w:lang w:val="nl-NL"/>
        </w:rPr>
        <w:t>als maaksel van uw hand.</w:t>
      </w:r>
    </w:p>
    <w:p w14:paraId="2BC18087" w14:textId="77777777" w:rsidR="00326283" w:rsidRPr="001745B7" w:rsidRDefault="00326283" w:rsidP="00E40D4C">
      <w:pPr>
        <w:pStyle w:val="Geenafstand"/>
        <w:rPr>
          <w:rFonts w:ascii="Tahoma" w:hAnsi="Tahoma" w:cs="Tahoma"/>
          <w:bCs/>
          <w:sz w:val="28"/>
          <w:szCs w:val="28"/>
          <w:lang w:val="nl-NL"/>
        </w:rPr>
      </w:pPr>
    </w:p>
    <w:p w14:paraId="715EE718" w14:textId="0B99F10F" w:rsidR="00E40D4C" w:rsidRPr="001745B7" w:rsidRDefault="00E40D4C" w:rsidP="00E40D4C">
      <w:pPr>
        <w:pStyle w:val="Geenafstand"/>
        <w:rPr>
          <w:rFonts w:ascii="Tahoma" w:hAnsi="Tahoma" w:cs="Tahoma"/>
          <w:bCs/>
          <w:sz w:val="28"/>
          <w:szCs w:val="28"/>
          <w:lang w:val="nl-NL"/>
        </w:rPr>
      </w:pPr>
      <w:r w:rsidRPr="001745B7">
        <w:rPr>
          <w:rFonts w:ascii="Tahoma" w:hAnsi="Tahoma" w:cs="Tahoma"/>
          <w:bCs/>
          <w:sz w:val="28"/>
          <w:szCs w:val="28"/>
          <w:lang w:val="nl-NL"/>
        </w:rPr>
        <w:t>4 Als wij uw sporen bijster zijn,</w:t>
      </w:r>
    </w:p>
    <w:p w14:paraId="60D48139" w14:textId="77777777" w:rsidR="00E40D4C" w:rsidRPr="001745B7" w:rsidRDefault="00E40D4C" w:rsidP="00E40D4C">
      <w:pPr>
        <w:pStyle w:val="Geenafstand"/>
        <w:rPr>
          <w:rFonts w:ascii="Tahoma" w:hAnsi="Tahoma" w:cs="Tahoma"/>
          <w:bCs/>
          <w:sz w:val="28"/>
          <w:szCs w:val="28"/>
          <w:lang w:val="nl-NL"/>
        </w:rPr>
      </w:pPr>
      <w:r w:rsidRPr="001745B7">
        <w:rPr>
          <w:rFonts w:ascii="Tahoma" w:hAnsi="Tahoma" w:cs="Tahoma"/>
          <w:bCs/>
          <w:sz w:val="28"/>
          <w:szCs w:val="28"/>
          <w:lang w:val="nl-NL"/>
        </w:rPr>
        <w:t>Heer, geef ons denken moed;</w:t>
      </w:r>
    </w:p>
    <w:p w14:paraId="536E4B23" w14:textId="77777777" w:rsidR="00E40D4C" w:rsidRPr="001745B7" w:rsidRDefault="00E40D4C" w:rsidP="00E40D4C">
      <w:pPr>
        <w:pStyle w:val="Geenafstand"/>
        <w:rPr>
          <w:rFonts w:ascii="Tahoma" w:hAnsi="Tahoma" w:cs="Tahoma"/>
          <w:bCs/>
          <w:sz w:val="28"/>
          <w:szCs w:val="28"/>
          <w:lang w:val="nl-NL"/>
        </w:rPr>
      </w:pPr>
      <w:r w:rsidRPr="001745B7">
        <w:rPr>
          <w:rFonts w:ascii="Tahoma" w:hAnsi="Tahoma" w:cs="Tahoma"/>
          <w:bCs/>
          <w:sz w:val="28"/>
          <w:szCs w:val="28"/>
          <w:lang w:val="nl-NL"/>
        </w:rPr>
        <w:t>leer ons te luisteren naar de Geest</w:t>
      </w:r>
    </w:p>
    <w:p w14:paraId="494558FA" w14:textId="77777777" w:rsidR="00E40D4C" w:rsidRPr="001745B7" w:rsidRDefault="00E40D4C" w:rsidP="00E40D4C">
      <w:pPr>
        <w:pStyle w:val="Geenafstand"/>
        <w:rPr>
          <w:rFonts w:ascii="Tahoma" w:hAnsi="Tahoma" w:cs="Tahoma"/>
          <w:bCs/>
          <w:sz w:val="28"/>
          <w:szCs w:val="28"/>
          <w:lang w:val="nl-NL"/>
        </w:rPr>
      </w:pPr>
      <w:r w:rsidRPr="001745B7">
        <w:rPr>
          <w:rFonts w:ascii="Tahoma" w:hAnsi="Tahoma" w:cs="Tahoma"/>
          <w:bCs/>
          <w:sz w:val="28"/>
          <w:szCs w:val="28"/>
          <w:lang w:val="nl-NL"/>
        </w:rPr>
        <w:t>die doven horen doet.</w:t>
      </w:r>
    </w:p>
    <w:p w14:paraId="047351CE" w14:textId="77777777" w:rsidR="00E40D4C" w:rsidRPr="001745B7" w:rsidRDefault="00E40D4C" w:rsidP="00E40D4C">
      <w:pPr>
        <w:pStyle w:val="Geenafstand"/>
        <w:rPr>
          <w:rFonts w:ascii="Tahoma" w:hAnsi="Tahoma" w:cs="Tahoma"/>
          <w:bCs/>
          <w:sz w:val="28"/>
          <w:szCs w:val="28"/>
          <w:lang w:val="nl-NL"/>
        </w:rPr>
      </w:pPr>
    </w:p>
    <w:p w14:paraId="0EF542B1" w14:textId="560EC62A" w:rsidR="00E40D4C" w:rsidRPr="001745B7" w:rsidRDefault="00E40D4C" w:rsidP="00E40D4C">
      <w:pPr>
        <w:pStyle w:val="Geenafstand"/>
        <w:rPr>
          <w:rFonts w:ascii="Tahoma" w:hAnsi="Tahoma" w:cs="Tahoma"/>
          <w:bCs/>
          <w:sz w:val="28"/>
          <w:szCs w:val="28"/>
          <w:lang w:val="nl-NL"/>
        </w:rPr>
      </w:pPr>
      <w:r w:rsidRPr="001745B7">
        <w:rPr>
          <w:rFonts w:ascii="Tahoma" w:hAnsi="Tahoma" w:cs="Tahoma"/>
          <w:bCs/>
          <w:sz w:val="28"/>
          <w:szCs w:val="28"/>
          <w:lang w:val="nl-NL"/>
        </w:rPr>
        <w:t>5 Eer aan de Vader, Zoon en Geest,</w:t>
      </w:r>
    </w:p>
    <w:p w14:paraId="720C4382" w14:textId="77777777" w:rsidR="00E40D4C" w:rsidRPr="001745B7" w:rsidRDefault="00E40D4C" w:rsidP="00E40D4C">
      <w:pPr>
        <w:pStyle w:val="Geenafstand"/>
        <w:rPr>
          <w:rFonts w:ascii="Tahoma" w:hAnsi="Tahoma" w:cs="Tahoma"/>
          <w:bCs/>
          <w:sz w:val="28"/>
          <w:szCs w:val="28"/>
          <w:lang w:val="nl-NL"/>
        </w:rPr>
      </w:pPr>
      <w:r w:rsidRPr="001745B7">
        <w:rPr>
          <w:rFonts w:ascii="Tahoma" w:hAnsi="Tahoma" w:cs="Tahoma"/>
          <w:bCs/>
          <w:sz w:val="28"/>
          <w:szCs w:val="28"/>
          <w:lang w:val="nl-NL"/>
        </w:rPr>
        <w:t>aan de drie-ene macht:</w:t>
      </w:r>
    </w:p>
    <w:p w14:paraId="5B86CFCE" w14:textId="77777777" w:rsidR="00E40D4C" w:rsidRPr="001745B7" w:rsidRDefault="00E40D4C" w:rsidP="00E40D4C">
      <w:pPr>
        <w:pStyle w:val="Geenafstand"/>
        <w:rPr>
          <w:rFonts w:ascii="Tahoma" w:hAnsi="Tahoma" w:cs="Tahoma"/>
          <w:bCs/>
          <w:sz w:val="28"/>
          <w:szCs w:val="28"/>
          <w:lang w:val="nl-NL"/>
        </w:rPr>
      </w:pPr>
      <w:r w:rsidRPr="001745B7">
        <w:rPr>
          <w:rFonts w:ascii="Tahoma" w:hAnsi="Tahoma" w:cs="Tahoma"/>
          <w:bCs/>
          <w:sz w:val="28"/>
          <w:szCs w:val="28"/>
          <w:lang w:val="nl-NL"/>
        </w:rPr>
        <w:t>geheim dat aan de oorsprong staat</w:t>
      </w:r>
    </w:p>
    <w:p w14:paraId="004C32BA" w14:textId="5DDEFC28" w:rsidR="006608C8" w:rsidRPr="001745B7" w:rsidRDefault="00E40D4C" w:rsidP="00E40D4C">
      <w:pPr>
        <w:pStyle w:val="Geenafstand"/>
        <w:rPr>
          <w:rFonts w:ascii="Tahoma" w:hAnsi="Tahoma" w:cs="Tahoma"/>
          <w:bCs/>
          <w:sz w:val="28"/>
          <w:szCs w:val="28"/>
          <w:lang w:val="nl-NL"/>
        </w:rPr>
      </w:pPr>
      <w:r w:rsidRPr="001745B7">
        <w:rPr>
          <w:rFonts w:ascii="Tahoma" w:hAnsi="Tahoma" w:cs="Tahoma"/>
          <w:bCs/>
          <w:sz w:val="28"/>
          <w:szCs w:val="28"/>
          <w:lang w:val="nl-NL"/>
        </w:rPr>
        <w:t>en in het eind ons wacht.</w:t>
      </w:r>
    </w:p>
    <w:p w14:paraId="007329FA" w14:textId="77777777" w:rsidR="00B76135" w:rsidRPr="001745B7" w:rsidRDefault="00B76135" w:rsidP="00897B2E">
      <w:pPr>
        <w:pStyle w:val="Geenafstand"/>
        <w:rPr>
          <w:rFonts w:ascii="Tahoma" w:hAnsi="Tahoma" w:cs="Tahoma"/>
          <w:b/>
          <w:bCs/>
          <w:sz w:val="28"/>
          <w:szCs w:val="28"/>
          <w:lang w:val="nl-NL"/>
        </w:rPr>
      </w:pPr>
    </w:p>
    <w:p w14:paraId="5D1DFC56" w14:textId="77777777" w:rsidR="00991F3B" w:rsidRPr="001745B7" w:rsidRDefault="00D52333" w:rsidP="00991F3B">
      <w:pPr>
        <w:rPr>
          <w:rFonts w:ascii="Tahoma" w:hAnsi="Tahoma" w:cs="Tahoma"/>
          <w:b/>
          <w:sz w:val="28"/>
          <w:szCs w:val="28"/>
        </w:rPr>
      </w:pPr>
      <w:r w:rsidRPr="001745B7">
        <w:rPr>
          <w:rFonts w:ascii="Tahoma" w:hAnsi="Tahoma" w:cs="Tahoma"/>
          <w:b/>
          <w:sz w:val="28"/>
          <w:szCs w:val="28"/>
        </w:rPr>
        <w:t>De tafelkaarsen worden aangestoken</w:t>
      </w:r>
      <w:r w:rsidR="00220519" w:rsidRPr="001745B7">
        <w:rPr>
          <w:rFonts w:ascii="Tahoma" w:hAnsi="Tahoma" w:cs="Tahoma"/>
          <w:b/>
          <w:bCs/>
          <w:sz w:val="28"/>
          <w:szCs w:val="28"/>
        </w:rPr>
        <w:tab/>
      </w:r>
    </w:p>
    <w:p w14:paraId="62666900" w14:textId="77777777" w:rsidR="00220519" w:rsidRPr="001745B7" w:rsidRDefault="00220519" w:rsidP="00897B2E">
      <w:pPr>
        <w:pStyle w:val="Geenafstand"/>
        <w:rPr>
          <w:rFonts w:ascii="Tahoma" w:hAnsi="Tahoma" w:cs="Tahoma"/>
          <w:b/>
          <w:bCs/>
          <w:sz w:val="28"/>
          <w:szCs w:val="28"/>
          <w:lang w:val="nl-NL"/>
        </w:rPr>
      </w:pPr>
    </w:p>
    <w:p w14:paraId="0DD710AD" w14:textId="77777777" w:rsidR="00BF56A9" w:rsidRPr="001745B7" w:rsidRDefault="00BF56A9" w:rsidP="00D07FFB">
      <w:pPr>
        <w:rPr>
          <w:rFonts w:ascii="Tahoma" w:hAnsi="Tahoma" w:cs="Tahoma"/>
          <w:b/>
          <w:sz w:val="28"/>
          <w:szCs w:val="28"/>
        </w:rPr>
      </w:pPr>
      <w:r w:rsidRPr="001745B7">
        <w:rPr>
          <w:rFonts w:ascii="Tahoma" w:hAnsi="Tahoma" w:cs="Tahoma"/>
          <w:b/>
          <w:sz w:val="28"/>
          <w:szCs w:val="28"/>
        </w:rPr>
        <w:t>Lezen</w:t>
      </w:r>
      <w:r w:rsidR="002A71C4" w:rsidRPr="001745B7">
        <w:rPr>
          <w:rFonts w:ascii="Tahoma" w:hAnsi="Tahoma" w:cs="Tahoma"/>
          <w:b/>
          <w:sz w:val="28"/>
          <w:szCs w:val="28"/>
        </w:rPr>
        <w:t>:</w:t>
      </w:r>
      <w:r w:rsidR="0019505F" w:rsidRPr="001745B7">
        <w:rPr>
          <w:rFonts w:ascii="Tahoma" w:hAnsi="Tahoma" w:cs="Tahoma"/>
          <w:b/>
          <w:sz w:val="28"/>
          <w:szCs w:val="28"/>
        </w:rPr>
        <w:tab/>
      </w:r>
      <w:r w:rsidR="005E6110" w:rsidRPr="001745B7">
        <w:rPr>
          <w:rFonts w:ascii="Tahoma" w:hAnsi="Tahoma" w:cs="Tahoma"/>
          <w:b/>
          <w:sz w:val="28"/>
          <w:szCs w:val="28"/>
        </w:rPr>
        <w:tab/>
      </w:r>
      <w:r w:rsidR="0027052C" w:rsidRPr="001745B7">
        <w:rPr>
          <w:rFonts w:ascii="Tahoma" w:hAnsi="Tahoma" w:cs="Tahoma"/>
          <w:b/>
          <w:sz w:val="28"/>
          <w:szCs w:val="28"/>
        </w:rPr>
        <w:t xml:space="preserve">Lucas </w:t>
      </w:r>
      <w:r w:rsidR="0062671E" w:rsidRPr="001745B7">
        <w:rPr>
          <w:rFonts w:ascii="Tahoma" w:hAnsi="Tahoma" w:cs="Tahoma"/>
          <w:b/>
          <w:sz w:val="28"/>
          <w:szCs w:val="28"/>
        </w:rPr>
        <w:t>17, 11-17</w:t>
      </w:r>
    </w:p>
    <w:p w14:paraId="429FBE0F" w14:textId="77777777" w:rsidR="00D07FFB" w:rsidRPr="001745B7" w:rsidRDefault="00D07FFB" w:rsidP="00D07FFB">
      <w:pPr>
        <w:rPr>
          <w:rFonts w:ascii="Tahoma" w:hAnsi="Tahoma" w:cs="Tahoma"/>
          <w:sz w:val="28"/>
          <w:szCs w:val="28"/>
        </w:rPr>
      </w:pPr>
    </w:p>
    <w:p w14:paraId="054B170D" w14:textId="21C25B1B" w:rsidR="0047588C" w:rsidRPr="001745B7" w:rsidRDefault="00BF56A9" w:rsidP="0047588C">
      <w:pPr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b/>
          <w:bCs/>
          <w:sz w:val="28"/>
          <w:szCs w:val="28"/>
        </w:rPr>
        <w:t>Zingen</w:t>
      </w:r>
      <w:r w:rsidR="00CE7032" w:rsidRPr="001745B7">
        <w:rPr>
          <w:rFonts w:ascii="Tahoma" w:hAnsi="Tahoma" w:cs="Tahoma"/>
          <w:b/>
          <w:bCs/>
          <w:sz w:val="28"/>
          <w:szCs w:val="28"/>
        </w:rPr>
        <w:t>:</w:t>
      </w:r>
      <w:r w:rsidRPr="001745B7">
        <w:rPr>
          <w:rFonts w:ascii="Tahoma" w:hAnsi="Tahoma" w:cs="Tahoma"/>
          <w:sz w:val="28"/>
          <w:szCs w:val="28"/>
        </w:rPr>
        <w:t xml:space="preserve"> </w:t>
      </w:r>
      <w:r w:rsidR="0047588C" w:rsidRPr="001745B7">
        <w:rPr>
          <w:rFonts w:ascii="Tahoma" w:hAnsi="Tahoma" w:cs="Tahoma"/>
          <w:sz w:val="28"/>
          <w:szCs w:val="28"/>
        </w:rPr>
        <w:tab/>
      </w:r>
      <w:r w:rsidR="0047588C" w:rsidRPr="001745B7">
        <w:rPr>
          <w:rFonts w:ascii="Tahoma" w:hAnsi="Tahoma" w:cs="Tahoma"/>
          <w:b/>
          <w:sz w:val="28"/>
          <w:szCs w:val="28"/>
        </w:rPr>
        <w:t>lied 487: 1 en 3 ‘De Heer heeft mij gezien’</w:t>
      </w:r>
      <w:r w:rsidR="00E40D4C" w:rsidRPr="001745B7">
        <w:rPr>
          <w:rFonts w:ascii="Tahoma" w:hAnsi="Tahoma" w:cs="Tahoma"/>
          <w:b/>
          <w:sz w:val="28"/>
          <w:szCs w:val="28"/>
        </w:rPr>
        <w:br/>
        <w:t xml:space="preserve">                     </w:t>
      </w:r>
      <w:r w:rsidR="0047588C" w:rsidRPr="001745B7">
        <w:rPr>
          <w:rFonts w:ascii="Tahoma" w:hAnsi="Tahoma" w:cs="Tahoma"/>
          <w:b/>
          <w:sz w:val="28"/>
          <w:szCs w:val="28"/>
        </w:rPr>
        <w:t xml:space="preserve"> </w:t>
      </w:r>
      <w:r w:rsidR="0047588C" w:rsidRPr="001745B7">
        <w:rPr>
          <w:rFonts w:ascii="Tahoma" w:hAnsi="Tahoma" w:cs="Tahoma"/>
          <w:sz w:val="28"/>
          <w:szCs w:val="28"/>
        </w:rPr>
        <w:t xml:space="preserve">(LB, </w:t>
      </w:r>
      <w:proofErr w:type="spellStart"/>
      <w:r w:rsidR="0047588C" w:rsidRPr="001745B7">
        <w:rPr>
          <w:rFonts w:ascii="Tahoma" w:hAnsi="Tahoma" w:cs="Tahoma"/>
          <w:sz w:val="28"/>
          <w:szCs w:val="28"/>
        </w:rPr>
        <w:t>mel</w:t>
      </w:r>
      <w:proofErr w:type="spellEnd"/>
      <w:r w:rsidR="0047588C" w:rsidRPr="001745B7">
        <w:rPr>
          <w:rFonts w:ascii="Tahoma" w:hAnsi="Tahoma" w:cs="Tahoma"/>
          <w:sz w:val="28"/>
          <w:szCs w:val="28"/>
        </w:rPr>
        <w:t>. NLB 362)</w:t>
      </w:r>
    </w:p>
    <w:p w14:paraId="2CBFF9C8" w14:textId="77777777" w:rsidR="0047588C" w:rsidRPr="001745B7" w:rsidRDefault="0047588C" w:rsidP="0047588C">
      <w:pPr>
        <w:rPr>
          <w:rFonts w:ascii="Tahoma" w:hAnsi="Tahoma" w:cs="Tahoma"/>
          <w:sz w:val="28"/>
          <w:szCs w:val="28"/>
        </w:rPr>
      </w:pPr>
    </w:p>
    <w:p w14:paraId="5BDE4000" w14:textId="77777777" w:rsidR="0047588C" w:rsidRPr="001745B7" w:rsidRDefault="0047588C" w:rsidP="0047588C">
      <w:pPr>
        <w:ind w:left="708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De Heer heeft mij gezien en onverwacht</w:t>
      </w:r>
    </w:p>
    <w:p w14:paraId="784A31BD" w14:textId="77777777" w:rsidR="0047588C" w:rsidRPr="001745B7" w:rsidRDefault="0047588C" w:rsidP="0047588C">
      <w:pPr>
        <w:ind w:left="708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ben ik opnieuw geboren en getogen.</w:t>
      </w:r>
    </w:p>
    <w:p w14:paraId="51631586" w14:textId="77777777" w:rsidR="0047588C" w:rsidRPr="001745B7" w:rsidRDefault="0047588C" w:rsidP="0047588C">
      <w:pPr>
        <w:ind w:left="708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Hij heeft mijn licht ontstoken in de nacht,</w:t>
      </w:r>
    </w:p>
    <w:p w14:paraId="613D84E1" w14:textId="77777777" w:rsidR="0047588C" w:rsidRPr="001745B7" w:rsidRDefault="0047588C" w:rsidP="0047588C">
      <w:pPr>
        <w:ind w:left="708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gaf mij een levend hart en nieuwe ogen.</w:t>
      </w:r>
    </w:p>
    <w:p w14:paraId="101F855B" w14:textId="77777777" w:rsidR="0047588C" w:rsidRPr="001745B7" w:rsidRDefault="0047588C" w:rsidP="0047588C">
      <w:pPr>
        <w:ind w:left="708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Zo komt Hij steeds met stille overmacht</w:t>
      </w:r>
    </w:p>
    <w:p w14:paraId="244BB0D4" w14:textId="77777777" w:rsidR="0047588C" w:rsidRPr="001745B7" w:rsidRDefault="0047588C" w:rsidP="0047588C">
      <w:pPr>
        <w:ind w:left="708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en zo neemt Hij voor lief mijn onvermogen.</w:t>
      </w:r>
    </w:p>
    <w:p w14:paraId="06CB7469" w14:textId="77777777" w:rsidR="0047588C" w:rsidRPr="001745B7" w:rsidRDefault="0047588C" w:rsidP="0047588C">
      <w:pPr>
        <w:ind w:left="708"/>
        <w:rPr>
          <w:rFonts w:ascii="Tahoma" w:hAnsi="Tahoma" w:cs="Tahoma"/>
          <w:sz w:val="28"/>
          <w:szCs w:val="28"/>
        </w:rPr>
      </w:pPr>
    </w:p>
    <w:p w14:paraId="463D86E2" w14:textId="77777777" w:rsidR="0047588C" w:rsidRPr="001745B7" w:rsidRDefault="0047588C" w:rsidP="0047588C">
      <w:pPr>
        <w:ind w:left="708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Gij geeft het uw beminden in de slaap,</w:t>
      </w:r>
    </w:p>
    <w:p w14:paraId="416C626B" w14:textId="77777777" w:rsidR="0047588C" w:rsidRPr="001745B7" w:rsidRDefault="0047588C" w:rsidP="0047588C">
      <w:pPr>
        <w:ind w:left="708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Gij zaait uw naam in onze diepste dromen,</w:t>
      </w:r>
    </w:p>
    <w:p w14:paraId="7608864C" w14:textId="77777777" w:rsidR="0047588C" w:rsidRPr="001745B7" w:rsidRDefault="0047588C" w:rsidP="0047588C">
      <w:pPr>
        <w:ind w:left="708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Gij hebt ons zelf ontvankelijk gemaakt</w:t>
      </w:r>
    </w:p>
    <w:p w14:paraId="4015133C" w14:textId="77777777" w:rsidR="0047588C" w:rsidRPr="001745B7" w:rsidRDefault="0047588C" w:rsidP="0047588C">
      <w:pPr>
        <w:ind w:left="708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zoals de regen neerdaalt in de bomen,</w:t>
      </w:r>
    </w:p>
    <w:p w14:paraId="038FC7EE" w14:textId="77777777" w:rsidR="0047588C" w:rsidRPr="001745B7" w:rsidRDefault="0047588C" w:rsidP="0047588C">
      <w:pPr>
        <w:ind w:left="708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zoals de wind, wie weet waarheen hij gaat,</w:t>
      </w:r>
    </w:p>
    <w:p w14:paraId="3DF5B4DA" w14:textId="77777777" w:rsidR="005C38E4" w:rsidRPr="001745B7" w:rsidRDefault="0047588C" w:rsidP="0047588C">
      <w:pPr>
        <w:ind w:left="708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zo zult Gij uw beminden overkomen.</w:t>
      </w:r>
    </w:p>
    <w:p w14:paraId="1627DC4D" w14:textId="77777777" w:rsidR="00FB634C" w:rsidRPr="001745B7" w:rsidRDefault="00FB634C" w:rsidP="00951614">
      <w:pPr>
        <w:rPr>
          <w:rFonts w:ascii="Tahoma" w:hAnsi="Tahoma" w:cs="Tahoma"/>
          <w:b/>
          <w:bCs/>
          <w:sz w:val="28"/>
          <w:szCs w:val="28"/>
        </w:rPr>
      </w:pPr>
    </w:p>
    <w:p w14:paraId="123B25EE" w14:textId="77777777" w:rsidR="00BF56A9" w:rsidRPr="001745B7" w:rsidRDefault="00BF56A9" w:rsidP="00897B2E">
      <w:pPr>
        <w:rPr>
          <w:rFonts w:ascii="Tahoma" w:hAnsi="Tahoma" w:cs="Tahoma"/>
          <w:b/>
          <w:bCs/>
          <w:sz w:val="28"/>
          <w:szCs w:val="28"/>
        </w:rPr>
      </w:pPr>
      <w:r w:rsidRPr="001745B7">
        <w:rPr>
          <w:rFonts w:ascii="Tahoma" w:hAnsi="Tahoma" w:cs="Tahoma"/>
          <w:b/>
          <w:bCs/>
          <w:sz w:val="28"/>
          <w:szCs w:val="28"/>
        </w:rPr>
        <w:t>Over</w:t>
      </w:r>
      <w:r w:rsidR="003E5906" w:rsidRPr="001745B7">
        <w:rPr>
          <w:rFonts w:ascii="Tahoma" w:hAnsi="Tahoma" w:cs="Tahoma"/>
          <w:b/>
          <w:bCs/>
          <w:sz w:val="28"/>
          <w:szCs w:val="28"/>
        </w:rPr>
        <w:t>denking</w:t>
      </w:r>
    </w:p>
    <w:bookmarkEnd w:id="0"/>
    <w:p w14:paraId="022AD888" w14:textId="77777777" w:rsidR="006430FC" w:rsidRPr="001745B7" w:rsidRDefault="006430FC" w:rsidP="00897B2E">
      <w:pPr>
        <w:rPr>
          <w:rFonts w:ascii="Tahoma" w:hAnsi="Tahoma" w:cs="Tahoma"/>
          <w:sz w:val="28"/>
          <w:szCs w:val="28"/>
        </w:rPr>
      </w:pPr>
    </w:p>
    <w:p w14:paraId="40C18E4E" w14:textId="77777777" w:rsidR="0062671E" w:rsidRPr="001745B7" w:rsidRDefault="00114F06" w:rsidP="00897B2E">
      <w:pPr>
        <w:rPr>
          <w:rFonts w:ascii="Tahoma" w:hAnsi="Tahoma" w:cs="Tahoma"/>
          <w:b/>
          <w:bCs/>
          <w:color w:val="EE0000"/>
          <w:sz w:val="28"/>
          <w:szCs w:val="28"/>
        </w:rPr>
      </w:pPr>
      <w:r w:rsidRPr="001745B7">
        <w:rPr>
          <w:rFonts w:ascii="Tahoma" w:hAnsi="Tahoma" w:cs="Tahoma"/>
          <w:b/>
          <w:sz w:val="28"/>
          <w:szCs w:val="28"/>
        </w:rPr>
        <w:t>Orgelmuziek</w:t>
      </w:r>
    </w:p>
    <w:p w14:paraId="5C7D2951" w14:textId="77777777" w:rsidR="0062671E" w:rsidRPr="001745B7" w:rsidRDefault="0062671E" w:rsidP="00897B2E">
      <w:pPr>
        <w:rPr>
          <w:rFonts w:ascii="Tahoma" w:hAnsi="Tahoma" w:cs="Tahoma"/>
          <w:i/>
          <w:sz w:val="28"/>
          <w:szCs w:val="28"/>
        </w:rPr>
      </w:pPr>
    </w:p>
    <w:p w14:paraId="48A6F73F" w14:textId="77777777" w:rsidR="003F01EF" w:rsidRPr="001745B7" w:rsidRDefault="003F01EF" w:rsidP="00897B2E">
      <w:pPr>
        <w:rPr>
          <w:rFonts w:ascii="Tahoma" w:hAnsi="Tahoma" w:cs="Tahoma"/>
          <w:b/>
          <w:sz w:val="28"/>
          <w:szCs w:val="28"/>
        </w:rPr>
      </w:pPr>
      <w:r w:rsidRPr="001745B7">
        <w:rPr>
          <w:rFonts w:ascii="Tahoma" w:hAnsi="Tahoma" w:cs="Tahoma"/>
          <w:b/>
          <w:sz w:val="28"/>
          <w:szCs w:val="28"/>
        </w:rPr>
        <w:t xml:space="preserve">We gedenken Nel </w:t>
      </w:r>
      <w:proofErr w:type="spellStart"/>
      <w:r w:rsidRPr="001745B7">
        <w:rPr>
          <w:rFonts w:ascii="Tahoma" w:hAnsi="Tahoma" w:cs="Tahoma"/>
          <w:b/>
          <w:sz w:val="28"/>
          <w:szCs w:val="28"/>
        </w:rPr>
        <w:t>Huidink</w:t>
      </w:r>
      <w:proofErr w:type="spellEnd"/>
      <w:r w:rsidR="00604744" w:rsidRPr="001745B7">
        <w:rPr>
          <w:rFonts w:ascii="Tahoma" w:hAnsi="Tahoma" w:cs="Tahoma"/>
          <w:b/>
          <w:sz w:val="28"/>
          <w:szCs w:val="28"/>
        </w:rPr>
        <w:t xml:space="preserve"> en Emmy Langeweg</w:t>
      </w:r>
    </w:p>
    <w:p w14:paraId="4867F82A" w14:textId="77777777" w:rsidR="000C6027" w:rsidRPr="001745B7" w:rsidRDefault="000C6027" w:rsidP="00897B2E">
      <w:pPr>
        <w:rPr>
          <w:rFonts w:ascii="Tahoma" w:hAnsi="Tahoma" w:cs="Tahoma"/>
          <w:b/>
          <w:sz w:val="28"/>
          <w:szCs w:val="28"/>
        </w:rPr>
      </w:pPr>
    </w:p>
    <w:p w14:paraId="57A839A6" w14:textId="77777777" w:rsidR="000C6027" w:rsidRPr="001745B7" w:rsidRDefault="000C6027" w:rsidP="00897B2E">
      <w:pPr>
        <w:rPr>
          <w:rFonts w:ascii="Tahoma" w:hAnsi="Tahoma" w:cs="Tahoma"/>
          <w:b/>
          <w:sz w:val="28"/>
          <w:szCs w:val="28"/>
        </w:rPr>
      </w:pPr>
      <w:r w:rsidRPr="001745B7">
        <w:rPr>
          <w:rFonts w:ascii="Tahoma" w:hAnsi="Tahoma" w:cs="Tahoma"/>
          <w:b/>
          <w:sz w:val="28"/>
          <w:szCs w:val="28"/>
        </w:rPr>
        <w:t>Stilte</w:t>
      </w:r>
    </w:p>
    <w:p w14:paraId="6BB87FB3" w14:textId="77777777" w:rsidR="000C6027" w:rsidRPr="001745B7" w:rsidRDefault="000C6027" w:rsidP="00897B2E">
      <w:pPr>
        <w:rPr>
          <w:rFonts w:ascii="Tahoma" w:hAnsi="Tahoma" w:cs="Tahoma"/>
          <w:b/>
          <w:sz w:val="28"/>
          <w:szCs w:val="28"/>
        </w:rPr>
      </w:pPr>
    </w:p>
    <w:p w14:paraId="2007F389" w14:textId="77777777" w:rsidR="000C6027" w:rsidRPr="001745B7" w:rsidRDefault="006771C9" w:rsidP="00897B2E">
      <w:pPr>
        <w:rPr>
          <w:rFonts w:ascii="Tahoma" w:hAnsi="Tahoma" w:cs="Tahoma"/>
          <w:b/>
          <w:sz w:val="28"/>
          <w:szCs w:val="28"/>
        </w:rPr>
      </w:pPr>
      <w:r w:rsidRPr="001745B7">
        <w:rPr>
          <w:rFonts w:ascii="Tahoma" w:hAnsi="Tahoma" w:cs="Tahoma"/>
          <w:b/>
          <w:sz w:val="28"/>
          <w:szCs w:val="28"/>
        </w:rPr>
        <w:t>De</w:t>
      </w:r>
      <w:r w:rsidR="000C6027" w:rsidRPr="001745B7">
        <w:rPr>
          <w:rFonts w:ascii="Tahoma" w:hAnsi="Tahoma" w:cs="Tahoma"/>
          <w:b/>
          <w:sz w:val="28"/>
          <w:szCs w:val="28"/>
        </w:rPr>
        <w:t xml:space="preserve"> ambtsdrager steekt </w:t>
      </w:r>
      <w:r w:rsidR="00604744" w:rsidRPr="001745B7">
        <w:rPr>
          <w:rFonts w:ascii="Tahoma" w:hAnsi="Tahoma" w:cs="Tahoma"/>
          <w:b/>
          <w:sz w:val="28"/>
          <w:szCs w:val="28"/>
        </w:rPr>
        <w:t xml:space="preserve">twee kaarsen </w:t>
      </w:r>
      <w:r w:rsidR="000C6027" w:rsidRPr="001745B7">
        <w:rPr>
          <w:rFonts w:ascii="Tahoma" w:hAnsi="Tahoma" w:cs="Tahoma"/>
          <w:b/>
          <w:sz w:val="28"/>
          <w:szCs w:val="28"/>
        </w:rPr>
        <w:t xml:space="preserve">aan bij de Paaskaars en hangt </w:t>
      </w:r>
      <w:r w:rsidR="00604744" w:rsidRPr="001745B7">
        <w:rPr>
          <w:rFonts w:ascii="Tahoma" w:hAnsi="Tahoma" w:cs="Tahoma"/>
          <w:b/>
          <w:sz w:val="28"/>
          <w:szCs w:val="28"/>
        </w:rPr>
        <w:t>twee</w:t>
      </w:r>
      <w:r w:rsidR="000C6027" w:rsidRPr="001745B7">
        <w:rPr>
          <w:rFonts w:ascii="Tahoma" w:hAnsi="Tahoma" w:cs="Tahoma"/>
          <w:b/>
          <w:sz w:val="28"/>
          <w:szCs w:val="28"/>
        </w:rPr>
        <w:t xml:space="preserve"> gedachteniskruisje</w:t>
      </w:r>
      <w:r w:rsidR="00604744" w:rsidRPr="001745B7">
        <w:rPr>
          <w:rFonts w:ascii="Tahoma" w:hAnsi="Tahoma" w:cs="Tahoma"/>
          <w:b/>
          <w:sz w:val="28"/>
          <w:szCs w:val="28"/>
        </w:rPr>
        <w:t>s</w:t>
      </w:r>
      <w:r w:rsidR="000C6027" w:rsidRPr="001745B7">
        <w:rPr>
          <w:rFonts w:ascii="Tahoma" w:hAnsi="Tahoma" w:cs="Tahoma"/>
          <w:b/>
          <w:sz w:val="28"/>
          <w:szCs w:val="28"/>
        </w:rPr>
        <w:t xml:space="preserve"> op.</w:t>
      </w:r>
    </w:p>
    <w:p w14:paraId="6C168BD5" w14:textId="77777777" w:rsidR="000C6027" w:rsidRPr="001745B7" w:rsidRDefault="000C6027" w:rsidP="00897B2E">
      <w:pPr>
        <w:rPr>
          <w:rFonts w:ascii="Tahoma" w:hAnsi="Tahoma" w:cs="Tahoma"/>
          <w:b/>
          <w:sz w:val="28"/>
          <w:szCs w:val="28"/>
        </w:rPr>
      </w:pPr>
    </w:p>
    <w:p w14:paraId="37FF6C01" w14:textId="77777777" w:rsidR="003F01EF" w:rsidRPr="001745B7" w:rsidRDefault="003F01EF" w:rsidP="00897B2E">
      <w:pPr>
        <w:rPr>
          <w:rFonts w:ascii="Tahoma" w:hAnsi="Tahoma" w:cs="Tahoma"/>
          <w:b/>
          <w:sz w:val="28"/>
          <w:szCs w:val="28"/>
        </w:rPr>
      </w:pPr>
      <w:r w:rsidRPr="001745B7">
        <w:rPr>
          <w:rFonts w:ascii="Tahoma" w:hAnsi="Tahoma" w:cs="Tahoma"/>
          <w:b/>
          <w:sz w:val="28"/>
          <w:szCs w:val="28"/>
        </w:rPr>
        <w:t>Zingen:</w:t>
      </w:r>
      <w:r w:rsidRPr="001745B7">
        <w:rPr>
          <w:rFonts w:ascii="Tahoma" w:hAnsi="Tahoma" w:cs="Tahoma"/>
          <w:b/>
          <w:sz w:val="28"/>
          <w:szCs w:val="28"/>
        </w:rPr>
        <w:tab/>
      </w:r>
      <w:r w:rsidRPr="001745B7">
        <w:rPr>
          <w:rFonts w:ascii="Tahoma" w:hAnsi="Tahoma" w:cs="Tahoma"/>
          <w:b/>
          <w:sz w:val="28"/>
          <w:szCs w:val="28"/>
        </w:rPr>
        <w:tab/>
        <w:t>lied 978: 4 Laat dan mijn hart U toebehoren</w:t>
      </w:r>
    </w:p>
    <w:p w14:paraId="6F09D8C6" w14:textId="3836B130" w:rsidR="00E40D4C" w:rsidRPr="00E40D4C" w:rsidRDefault="00E40D4C" w:rsidP="00E40D4C">
      <w:pPr>
        <w:rPr>
          <w:rFonts w:ascii="Tahoma" w:hAnsi="Tahoma" w:cs="Tahoma"/>
          <w:b/>
          <w:sz w:val="28"/>
          <w:szCs w:val="28"/>
        </w:rPr>
      </w:pPr>
      <w:r w:rsidRPr="001745B7">
        <w:rPr>
          <w:rFonts w:ascii="Tahoma" w:hAnsi="Tahoma" w:cs="Tahoma"/>
          <w:b/>
          <w:noProof/>
          <w:sz w:val="28"/>
          <w:szCs w:val="28"/>
        </w:rPr>
        <w:drawing>
          <wp:inline distT="0" distB="0" distL="0" distR="0" wp14:anchorId="5F9194E4" wp14:editId="596AE99C">
            <wp:extent cx="6252845" cy="4962525"/>
            <wp:effectExtent l="0" t="0" r="0" b="9525"/>
            <wp:docPr id="2069099926" name="Afbeelding 4" descr="Afbeelding met tekst, Bladmuziek, ontvangst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099926" name="Afbeelding 4" descr="Afbeelding met tekst, Bladmuziek, ontvangst, muziek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970" cy="497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9D886" w14:textId="77777777" w:rsidR="0014355D" w:rsidRPr="001745B7" w:rsidRDefault="0014355D" w:rsidP="00897B2E">
      <w:pPr>
        <w:shd w:val="clear" w:color="auto" w:fill="FFFFFF"/>
        <w:rPr>
          <w:rFonts w:ascii="Tahoma" w:hAnsi="Tahoma" w:cs="Tahoma"/>
          <w:b/>
          <w:sz w:val="28"/>
          <w:szCs w:val="28"/>
        </w:rPr>
      </w:pPr>
      <w:bookmarkStart w:id="1" w:name="_Hlk113691292"/>
      <w:r w:rsidRPr="001745B7">
        <w:rPr>
          <w:rFonts w:ascii="Tahoma" w:hAnsi="Tahoma" w:cs="Tahoma"/>
          <w:b/>
          <w:sz w:val="28"/>
          <w:szCs w:val="28"/>
        </w:rPr>
        <w:t>Ruimte voor het delen van dankbaarheid en zorg</w:t>
      </w:r>
    </w:p>
    <w:bookmarkEnd w:id="1"/>
    <w:p w14:paraId="69748024" w14:textId="77777777" w:rsidR="006430FC" w:rsidRPr="001745B7" w:rsidRDefault="006430FC" w:rsidP="00897B2E">
      <w:pPr>
        <w:pStyle w:val="Geenafstand"/>
        <w:rPr>
          <w:rFonts w:ascii="Tahoma" w:eastAsia="Calibri" w:hAnsi="Tahoma" w:cs="Tahoma"/>
          <w:b/>
          <w:bCs/>
          <w:sz w:val="28"/>
          <w:szCs w:val="28"/>
          <w:lang w:val="nl-NL"/>
        </w:rPr>
      </w:pPr>
    </w:p>
    <w:p w14:paraId="6763B36F" w14:textId="18C5BA32" w:rsidR="00055E50" w:rsidRPr="001745B7" w:rsidRDefault="0048653B" w:rsidP="00897B2E">
      <w:pPr>
        <w:pStyle w:val="Geenafstand"/>
        <w:rPr>
          <w:rFonts w:ascii="Tahoma" w:eastAsia="Calibri" w:hAnsi="Tahoma" w:cs="Tahoma"/>
          <w:b/>
          <w:bCs/>
          <w:sz w:val="28"/>
          <w:szCs w:val="28"/>
          <w:lang w:val="nl-NL"/>
        </w:rPr>
      </w:pPr>
      <w:r w:rsidRPr="001745B7">
        <w:rPr>
          <w:rFonts w:ascii="Tahoma" w:eastAsia="Calibri" w:hAnsi="Tahoma" w:cs="Tahoma"/>
          <w:b/>
          <w:bCs/>
          <w:sz w:val="28"/>
          <w:szCs w:val="28"/>
          <w:lang w:val="nl-NL"/>
        </w:rPr>
        <w:t>Dankgebed</w:t>
      </w:r>
      <w:r w:rsidR="00E40D4C" w:rsidRPr="001745B7">
        <w:rPr>
          <w:rFonts w:ascii="Tahoma" w:eastAsia="Calibri" w:hAnsi="Tahoma" w:cs="Tahoma"/>
          <w:b/>
          <w:bCs/>
          <w:sz w:val="28"/>
          <w:szCs w:val="28"/>
          <w:lang w:val="nl-NL"/>
        </w:rPr>
        <w:t xml:space="preserve">         </w:t>
      </w:r>
      <w:r w:rsidRPr="001745B7">
        <w:rPr>
          <w:rFonts w:ascii="Tahoma" w:eastAsia="Calibri" w:hAnsi="Tahoma" w:cs="Tahoma"/>
          <w:b/>
          <w:bCs/>
          <w:sz w:val="28"/>
          <w:szCs w:val="28"/>
          <w:lang w:val="nl-NL"/>
        </w:rPr>
        <w:t>Voorbeden</w:t>
      </w:r>
      <w:r w:rsidR="00E40D4C" w:rsidRPr="001745B7">
        <w:rPr>
          <w:rFonts w:ascii="Tahoma" w:eastAsia="Calibri" w:hAnsi="Tahoma" w:cs="Tahoma"/>
          <w:b/>
          <w:bCs/>
          <w:sz w:val="28"/>
          <w:szCs w:val="28"/>
          <w:lang w:val="nl-NL"/>
        </w:rPr>
        <w:t xml:space="preserve">          </w:t>
      </w:r>
      <w:r w:rsidR="00A35FAA" w:rsidRPr="001745B7">
        <w:rPr>
          <w:rFonts w:ascii="Tahoma" w:eastAsia="Calibri" w:hAnsi="Tahoma" w:cs="Tahoma"/>
          <w:b/>
          <w:bCs/>
          <w:sz w:val="28"/>
          <w:szCs w:val="28"/>
          <w:lang w:val="nl-NL"/>
        </w:rPr>
        <w:t>Stil gebed</w:t>
      </w:r>
    </w:p>
    <w:p w14:paraId="76E78CC0" w14:textId="77777777" w:rsidR="009F303E" w:rsidRPr="001745B7" w:rsidRDefault="009F303E" w:rsidP="00897B2E">
      <w:pPr>
        <w:pStyle w:val="Geenafstand"/>
        <w:rPr>
          <w:rFonts w:ascii="Tahoma" w:eastAsia="Calibri" w:hAnsi="Tahoma" w:cs="Tahoma"/>
          <w:b/>
          <w:bCs/>
          <w:sz w:val="28"/>
          <w:szCs w:val="28"/>
          <w:lang w:val="nl-NL"/>
        </w:rPr>
      </w:pPr>
    </w:p>
    <w:p w14:paraId="2C0FA361" w14:textId="77777777" w:rsidR="00ED711F" w:rsidRPr="001745B7" w:rsidRDefault="00ED711F" w:rsidP="00897B2E">
      <w:pPr>
        <w:shd w:val="clear" w:color="auto" w:fill="FFFFFF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b/>
          <w:bCs/>
          <w:sz w:val="28"/>
          <w:szCs w:val="28"/>
        </w:rPr>
        <w:t xml:space="preserve">Collecte  </w:t>
      </w:r>
      <w:r w:rsidRPr="001745B7">
        <w:rPr>
          <w:rFonts w:ascii="Tahoma" w:hAnsi="Tahoma" w:cs="Tahoma"/>
          <w:sz w:val="28"/>
          <w:szCs w:val="28"/>
        </w:rPr>
        <w:t xml:space="preserve">D: / K: </w:t>
      </w:r>
    </w:p>
    <w:p w14:paraId="40F7751E" w14:textId="5FA6A85C" w:rsidR="008349F3" w:rsidRPr="001745B7" w:rsidRDefault="008349F3" w:rsidP="00897B2E">
      <w:pPr>
        <w:pStyle w:val="Geenafstand"/>
        <w:rPr>
          <w:rFonts w:ascii="Tahoma" w:eastAsia="Calibri" w:hAnsi="Tahoma" w:cs="Tahoma"/>
          <w:b/>
          <w:bCs/>
          <w:sz w:val="28"/>
          <w:szCs w:val="28"/>
          <w:lang w:val="nl-NL"/>
        </w:rPr>
      </w:pPr>
      <w:r w:rsidRPr="001745B7">
        <w:rPr>
          <w:rFonts w:ascii="Tahoma" w:eastAsia="Calibri" w:hAnsi="Tahoma" w:cs="Tahoma"/>
          <w:b/>
          <w:bCs/>
          <w:sz w:val="28"/>
          <w:szCs w:val="28"/>
          <w:lang w:val="nl-NL"/>
        </w:rPr>
        <w:t>VIERING VAN SCHRIFT EN TAFEL</w:t>
      </w:r>
    </w:p>
    <w:p w14:paraId="7054CD26" w14:textId="77777777" w:rsidR="00F86765" w:rsidRPr="001745B7" w:rsidRDefault="00F86765" w:rsidP="00897B2E">
      <w:pPr>
        <w:pStyle w:val="Geenafstand"/>
        <w:rPr>
          <w:rFonts w:ascii="Tahoma" w:eastAsia="Calibri" w:hAnsi="Tahoma" w:cs="Tahoma"/>
          <w:sz w:val="28"/>
          <w:szCs w:val="28"/>
          <w:lang w:val="nl-NL"/>
        </w:rPr>
      </w:pPr>
    </w:p>
    <w:p w14:paraId="004F0F10" w14:textId="77777777" w:rsidR="00A2775B" w:rsidRPr="001745B7" w:rsidRDefault="00A2775B" w:rsidP="00897B2E">
      <w:pPr>
        <w:pStyle w:val="Geenafstand"/>
        <w:rPr>
          <w:rFonts w:ascii="Tahoma" w:eastAsia="Calibri" w:hAnsi="Tahoma" w:cs="Tahoma"/>
          <w:sz w:val="28"/>
          <w:szCs w:val="28"/>
          <w:lang w:val="nl-NL"/>
        </w:rPr>
      </w:pPr>
      <w:r w:rsidRPr="001745B7">
        <w:rPr>
          <w:rFonts w:ascii="Tahoma" w:eastAsia="Calibri" w:hAnsi="Tahoma" w:cs="Tahoma"/>
          <w:sz w:val="28"/>
          <w:szCs w:val="28"/>
          <w:lang w:val="nl-NL"/>
        </w:rPr>
        <w:t>De diakenen maken de tafel gereed.</w:t>
      </w:r>
    </w:p>
    <w:p w14:paraId="74018DC9" w14:textId="77777777" w:rsidR="008349F3" w:rsidRPr="001745B7" w:rsidRDefault="008349F3" w:rsidP="00897B2E">
      <w:pPr>
        <w:pStyle w:val="Geenafstand"/>
        <w:rPr>
          <w:rFonts w:ascii="Tahoma" w:eastAsia="Calibri" w:hAnsi="Tahoma" w:cs="Tahoma"/>
          <w:b/>
          <w:bCs/>
          <w:sz w:val="28"/>
          <w:szCs w:val="28"/>
          <w:lang w:val="nl-NL"/>
        </w:rPr>
      </w:pPr>
    </w:p>
    <w:p w14:paraId="53B2D381" w14:textId="77777777" w:rsidR="001745B7" w:rsidRDefault="001745B7" w:rsidP="005B7DD4">
      <w:pPr>
        <w:pStyle w:val="Geenafstand"/>
        <w:rPr>
          <w:rFonts w:ascii="Tahoma" w:eastAsia="Calibri" w:hAnsi="Tahoma" w:cs="Tahoma"/>
          <w:b/>
          <w:sz w:val="28"/>
          <w:szCs w:val="28"/>
          <w:lang w:val="nl-NL"/>
        </w:rPr>
      </w:pPr>
    </w:p>
    <w:p w14:paraId="6A02E7B8" w14:textId="77777777" w:rsidR="001745B7" w:rsidRDefault="001745B7" w:rsidP="005B7DD4">
      <w:pPr>
        <w:pStyle w:val="Geenafstand"/>
        <w:rPr>
          <w:rFonts w:ascii="Tahoma" w:eastAsia="Calibri" w:hAnsi="Tahoma" w:cs="Tahoma"/>
          <w:b/>
          <w:sz w:val="28"/>
          <w:szCs w:val="28"/>
          <w:lang w:val="nl-NL"/>
        </w:rPr>
      </w:pPr>
    </w:p>
    <w:p w14:paraId="374E1118" w14:textId="77777777" w:rsidR="001745B7" w:rsidRDefault="001745B7" w:rsidP="005B7DD4">
      <w:pPr>
        <w:pStyle w:val="Geenafstand"/>
        <w:rPr>
          <w:rFonts w:ascii="Tahoma" w:eastAsia="Calibri" w:hAnsi="Tahoma" w:cs="Tahoma"/>
          <w:b/>
          <w:sz w:val="28"/>
          <w:szCs w:val="28"/>
          <w:lang w:val="nl-NL"/>
        </w:rPr>
      </w:pPr>
    </w:p>
    <w:p w14:paraId="1DF16D5C" w14:textId="77777777" w:rsidR="001745B7" w:rsidRDefault="001745B7" w:rsidP="005B7DD4">
      <w:pPr>
        <w:pStyle w:val="Geenafstand"/>
        <w:rPr>
          <w:rFonts w:ascii="Tahoma" w:eastAsia="Calibri" w:hAnsi="Tahoma" w:cs="Tahoma"/>
          <w:b/>
          <w:sz w:val="28"/>
          <w:szCs w:val="28"/>
          <w:lang w:val="nl-NL"/>
        </w:rPr>
      </w:pPr>
    </w:p>
    <w:p w14:paraId="74B11090" w14:textId="77777777" w:rsidR="001745B7" w:rsidRDefault="001745B7" w:rsidP="005B7DD4">
      <w:pPr>
        <w:pStyle w:val="Geenafstand"/>
        <w:rPr>
          <w:rFonts w:ascii="Tahoma" w:eastAsia="Calibri" w:hAnsi="Tahoma" w:cs="Tahoma"/>
          <w:b/>
          <w:sz w:val="28"/>
          <w:szCs w:val="28"/>
          <w:lang w:val="nl-NL"/>
        </w:rPr>
      </w:pPr>
    </w:p>
    <w:p w14:paraId="5C30FF28" w14:textId="77777777" w:rsidR="001745B7" w:rsidRDefault="001745B7" w:rsidP="005B7DD4">
      <w:pPr>
        <w:pStyle w:val="Geenafstand"/>
        <w:rPr>
          <w:rFonts w:ascii="Tahoma" w:eastAsia="Calibri" w:hAnsi="Tahoma" w:cs="Tahoma"/>
          <w:b/>
          <w:sz w:val="28"/>
          <w:szCs w:val="28"/>
          <w:lang w:val="nl-NL"/>
        </w:rPr>
      </w:pPr>
    </w:p>
    <w:p w14:paraId="0D7F5486" w14:textId="77777777" w:rsidR="001745B7" w:rsidRDefault="001745B7" w:rsidP="005B7DD4">
      <w:pPr>
        <w:pStyle w:val="Geenafstand"/>
        <w:rPr>
          <w:rFonts w:ascii="Tahoma" w:eastAsia="Calibri" w:hAnsi="Tahoma" w:cs="Tahoma"/>
          <w:b/>
          <w:sz w:val="28"/>
          <w:szCs w:val="28"/>
          <w:lang w:val="nl-NL"/>
        </w:rPr>
      </w:pPr>
    </w:p>
    <w:p w14:paraId="7AA941F7" w14:textId="5EB98064" w:rsidR="005B7DD4" w:rsidRPr="001745B7" w:rsidRDefault="005B7DD4" w:rsidP="005B7DD4">
      <w:pPr>
        <w:pStyle w:val="Geenafstand"/>
        <w:rPr>
          <w:rFonts w:ascii="Tahoma" w:eastAsia="Calibri" w:hAnsi="Tahoma" w:cs="Tahoma"/>
          <w:color w:val="000000" w:themeColor="text1"/>
          <w:sz w:val="28"/>
          <w:szCs w:val="28"/>
          <w:lang w:val="nl-NL"/>
        </w:rPr>
      </w:pPr>
      <w:proofErr w:type="spellStart"/>
      <w:r w:rsidRPr="001745B7">
        <w:rPr>
          <w:rFonts w:ascii="Tahoma" w:eastAsia="Calibri" w:hAnsi="Tahoma" w:cs="Tahoma"/>
          <w:b/>
          <w:sz w:val="28"/>
          <w:szCs w:val="28"/>
          <w:lang w:val="nl-NL"/>
        </w:rPr>
        <w:lastRenderedPageBreak/>
        <w:t>Amicanto</w:t>
      </w:r>
      <w:proofErr w:type="spellEnd"/>
      <w:r w:rsidRPr="001745B7">
        <w:rPr>
          <w:rFonts w:ascii="Tahoma" w:eastAsia="Calibri" w:hAnsi="Tahoma" w:cs="Tahoma"/>
          <w:b/>
          <w:sz w:val="28"/>
          <w:szCs w:val="28"/>
          <w:lang w:val="nl-NL"/>
        </w:rPr>
        <w:t xml:space="preserve"> zingt een tafellied:</w:t>
      </w:r>
      <w:r w:rsidRPr="001745B7">
        <w:rPr>
          <w:rFonts w:ascii="Tahoma" w:eastAsia="Calibri" w:hAnsi="Tahoma" w:cs="Tahoma"/>
          <w:b/>
          <w:sz w:val="28"/>
          <w:szCs w:val="28"/>
          <w:lang w:val="nl-NL"/>
        </w:rPr>
        <w:tab/>
        <w:t>lied 389</w:t>
      </w:r>
      <w:r w:rsidR="00114F06" w:rsidRPr="001745B7">
        <w:rPr>
          <w:rFonts w:ascii="Tahoma" w:eastAsia="Calibri" w:hAnsi="Tahoma" w:cs="Tahoma"/>
          <w:b/>
          <w:sz w:val="28"/>
          <w:szCs w:val="28"/>
          <w:lang w:val="nl-NL"/>
        </w:rPr>
        <w:t xml:space="preserve"> </w:t>
      </w:r>
      <w:r w:rsidR="00114F06" w:rsidRPr="001745B7">
        <w:rPr>
          <w:rFonts w:ascii="Tahoma" w:eastAsia="Calibri" w:hAnsi="Tahoma" w:cs="Tahoma"/>
          <w:sz w:val="28"/>
          <w:szCs w:val="28"/>
          <w:lang w:val="nl-NL"/>
        </w:rPr>
        <w:t>(</w:t>
      </w:r>
      <w:r w:rsidR="00EC464E" w:rsidRPr="001745B7">
        <w:rPr>
          <w:rFonts w:ascii="Tahoma" w:eastAsia="Calibri" w:hAnsi="Tahoma" w:cs="Tahoma"/>
          <w:color w:val="000000" w:themeColor="text1"/>
          <w:sz w:val="28"/>
          <w:szCs w:val="28"/>
          <w:lang w:val="nl-NL"/>
        </w:rPr>
        <w:t xml:space="preserve">op de melodie van </w:t>
      </w:r>
      <w:r w:rsidR="00114F06" w:rsidRPr="001745B7">
        <w:rPr>
          <w:rFonts w:ascii="Tahoma" w:eastAsia="Calibri" w:hAnsi="Tahoma" w:cs="Tahoma"/>
          <w:color w:val="000000" w:themeColor="text1"/>
          <w:sz w:val="28"/>
          <w:szCs w:val="28"/>
          <w:lang w:val="nl-NL"/>
        </w:rPr>
        <w:t>lied 670)</w:t>
      </w:r>
    </w:p>
    <w:p w14:paraId="6C6B1BFF" w14:textId="002AF3DA" w:rsidR="00E40D4C" w:rsidRPr="001745B7" w:rsidRDefault="001745B7" w:rsidP="00E40D4C">
      <w:pPr>
        <w:pStyle w:val="Geenafstand"/>
        <w:rPr>
          <w:rFonts w:ascii="Tahoma" w:eastAsia="Calibri" w:hAnsi="Tahoma" w:cs="Tahoma"/>
          <w:b/>
          <w:sz w:val="28"/>
          <w:szCs w:val="28"/>
          <w:lang w:val="nl-NL"/>
        </w:rPr>
      </w:pPr>
      <w:r w:rsidRPr="001745B7">
        <w:rPr>
          <w:rFonts w:ascii="Tahoma" w:eastAsia="Calibri" w:hAnsi="Tahoma" w:cs="Tahoma"/>
          <w:bCs/>
          <w:noProof/>
          <w:sz w:val="28"/>
          <w:szCs w:val="28"/>
          <w:lang w:val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04F85C" wp14:editId="29D18EBA">
                <wp:simplePos x="0" y="0"/>
                <wp:positionH relativeFrom="column">
                  <wp:posOffset>3397568</wp:posOffset>
                </wp:positionH>
                <wp:positionV relativeFrom="paragraph">
                  <wp:posOffset>153670</wp:posOffset>
                </wp:positionV>
                <wp:extent cx="3366770" cy="2061845"/>
                <wp:effectExtent l="0" t="0" r="508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770" cy="2061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D92DE" w14:textId="43376736" w:rsidR="00D753F2" w:rsidRPr="001745B7" w:rsidRDefault="00D753F2" w:rsidP="00D753F2">
                            <w:pPr>
                              <w:pStyle w:val="Geenafstand"/>
                              <w:rPr>
                                <w:rFonts w:ascii="Tahoma" w:eastAsia="Calibri" w:hAnsi="Tahoma" w:cs="Tahoma"/>
                                <w:bCs/>
                                <w:sz w:val="28"/>
                                <w:szCs w:val="2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45B7">
                              <w:rPr>
                                <w:rFonts w:ascii="Tahoma" w:eastAsia="Calibri" w:hAnsi="Tahoma" w:cs="Tahoma"/>
                                <w:bCs/>
                                <w:sz w:val="28"/>
                                <w:szCs w:val="2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 De beker die de ronde doet,</w:t>
                            </w:r>
                          </w:p>
                          <w:p w14:paraId="6778317A" w14:textId="77777777" w:rsidR="00D753F2" w:rsidRPr="001745B7" w:rsidRDefault="00D753F2" w:rsidP="00D753F2">
                            <w:pPr>
                              <w:pStyle w:val="Geenafstand"/>
                              <w:rPr>
                                <w:rFonts w:ascii="Tahoma" w:eastAsia="Calibri" w:hAnsi="Tahoma" w:cs="Tahoma"/>
                                <w:bCs/>
                                <w:sz w:val="28"/>
                                <w:szCs w:val="2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45B7">
                              <w:rPr>
                                <w:rFonts w:ascii="Tahoma" w:eastAsia="Calibri" w:hAnsi="Tahoma" w:cs="Tahoma"/>
                                <w:bCs/>
                                <w:sz w:val="28"/>
                                <w:szCs w:val="2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het is de omloop van uw bloed,</w:t>
                            </w:r>
                          </w:p>
                          <w:p w14:paraId="090F0591" w14:textId="77777777" w:rsidR="00D753F2" w:rsidRPr="001745B7" w:rsidRDefault="00D753F2" w:rsidP="00D753F2">
                            <w:pPr>
                              <w:pStyle w:val="Geenafstand"/>
                              <w:rPr>
                                <w:rFonts w:ascii="Tahoma" w:eastAsia="Calibri" w:hAnsi="Tahoma" w:cs="Tahoma"/>
                                <w:bCs/>
                                <w:sz w:val="28"/>
                                <w:szCs w:val="2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45B7">
                              <w:rPr>
                                <w:rFonts w:ascii="Tahoma" w:eastAsia="Calibri" w:hAnsi="Tahoma" w:cs="Tahoma"/>
                                <w:bCs/>
                                <w:sz w:val="28"/>
                                <w:szCs w:val="2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het spreekt van een geheimenis,</w:t>
                            </w:r>
                          </w:p>
                          <w:p w14:paraId="205542E6" w14:textId="77777777" w:rsidR="00D753F2" w:rsidRPr="001745B7" w:rsidRDefault="00D753F2" w:rsidP="00D753F2">
                            <w:pPr>
                              <w:pStyle w:val="Geenafstand"/>
                              <w:rPr>
                                <w:rFonts w:ascii="Tahoma" w:eastAsia="Calibri" w:hAnsi="Tahoma" w:cs="Tahoma"/>
                                <w:bCs/>
                                <w:sz w:val="28"/>
                                <w:szCs w:val="2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45B7">
                              <w:rPr>
                                <w:rFonts w:ascii="Tahoma" w:eastAsia="Calibri" w:hAnsi="Tahoma" w:cs="Tahoma"/>
                                <w:bCs/>
                                <w:sz w:val="28"/>
                                <w:szCs w:val="2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uw hartslag die ons leven is.</w:t>
                            </w:r>
                          </w:p>
                          <w:p w14:paraId="01F44661" w14:textId="77777777" w:rsidR="00D753F2" w:rsidRPr="001745B7" w:rsidRDefault="00D753F2" w:rsidP="00D753F2">
                            <w:pPr>
                              <w:pStyle w:val="Geenafstand"/>
                              <w:rPr>
                                <w:rFonts w:ascii="Tahoma" w:eastAsia="Calibri" w:hAnsi="Tahoma" w:cs="Tahoma"/>
                                <w:bCs/>
                                <w:sz w:val="28"/>
                                <w:szCs w:val="2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9AF9F9" w14:textId="77777777" w:rsidR="00D753F2" w:rsidRPr="001745B7" w:rsidRDefault="00D753F2" w:rsidP="00D753F2">
                            <w:pPr>
                              <w:pStyle w:val="Geenafstand"/>
                              <w:rPr>
                                <w:rFonts w:ascii="Tahoma" w:eastAsia="Calibri" w:hAnsi="Tahoma" w:cs="Tahoma"/>
                                <w:bCs/>
                                <w:sz w:val="28"/>
                                <w:szCs w:val="2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45B7">
                              <w:rPr>
                                <w:rFonts w:ascii="Tahoma" w:eastAsia="Calibri" w:hAnsi="Tahoma" w:cs="Tahoma"/>
                                <w:bCs/>
                                <w:sz w:val="28"/>
                                <w:szCs w:val="2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 Gij die een broodhuis voor ons zijt,</w:t>
                            </w:r>
                          </w:p>
                          <w:p w14:paraId="53747FC0" w14:textId="77777777" w:rsidR="00D753F2" w:rsidRPr="001745B7" w:rsidRDefault="00D753F2" w:rsidP="00D753F2">
                            <w:pPr>
                              <w:pStyle w:val="Geenafstand"/>
                              <w:rPr>
                                <w:rFonts w:ascii="Tahoma" w:eastAsia="Calibri" w:hAnsi="Tahoma" w:cs="Tahoma"/>
                                <w:bCs/>
                                <w:sz w:val="28"/>
                                <w:szCs w:val="2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45B7">
                              <w:rPr>
                                <w:rFonts w:ascii="Tahoma" w:eastAsia="Calibri" w:hAnsi="Tahoma" w:cs="Tahoma"/>
                                <w:bCs/>
                                <w:sz w:val="28"/>
                                <w:szCs w:val="2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een wijngaard die het hart verblijdt,</w:t>
                            </w:r>
                          </w:p>
                          <w:p w14:paraId="3755CEBA" w14:textId="77777777" w:rsidR="00D753F2" w:rsidRPr="001745B7" w:rsidRDefault="00D753F2" w:rsidP="00D753F2">
                            <w:pPr>
                              <w:pStyle w:val="Geenafstand"/>
                              <w:rPr>
                                <w:rFonts w:ascii="Tahoma" w:eastAsia="Calibri" w:hAnsi="Tahoma" w:cs="Tahoma"/>
                                <w:bCs/>
                                <w:sz w:val="28"/>
                                <w:szCs w:val="2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45B7">
                              <w:rPr>
                                <w:rFonts w:ascii="Tahoma" w:eastAsia="Calibri" w:hAnsi="Tahoma" w:cs="Tahoma"/>
                                <w:bCs/>
                                <w:sz w:val="28"/>
                                <w:szCs w:val="2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Heer Jezus, die ons drenkt en voedt,</w:t>
                            </w:r>
                          </w:p>
                          <w:p w14:paraId="71E89793" w14:textId="77777777" w:rsidR="00D753F2" w:rsidRPr="001745B7" w:rsidRDefault="00D753F2" w:rsidP="00D753F2">
                            <w:pPr>
                              <w:pStyle w:val="Geenafstand"/>
                              <w:rPr>
                                <w:rFonts w:ascii="Tahoma" w:eastAsia="Calibri" w:hAnsi="Tahoma" w:cs="Tahoma"/>
                                <w:bCs/>
                                <w:sz w:val="28"/>
                                <w:szCs w:val="2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45B7">
                              <w:rPr>
                                <w:rFonts w:ascii="Tahoma" w:eastAsia="Calibri" w:hAnsi="Tahoma" w:cs="Tahoma"/>
                                <w:bCs/>
                                <w:sz w:val="28"/>
                                <w:szCs w:val="2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Gijzelf zijt onze overvloed.</w:t>
                            </w:r>
                          </w:p>
                          <w:p w14:paraId="58403EF2" w14:textId="619599BA" w:rsidR="00D753F2" w:rsidRPr="005159F7" w:rsidRDefault="00D753F2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4F85C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67.55pt;margin-top:12.1pt;width:265.1pt;height:162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" stroked="f">
                <v:textbox>
                  <w:txbxContent>
                    <w:p w14:paraId="377D92DE" w14:textId="43376736" w:rsidR="00D753F2" w:rsidRPr="001745B7" w:rsidRDefault="00D753F2" w:rsidP="00D753F2">
                      <w:pPr>
                        <w:pStyle w:val="Geenafstand"/>
                        <w:rPr>
                          <w:rFonts w:ascii="Tahoma" w:eastAsia="Calibri" w:hAnsi="Tahoma" w:cs="Tahoma"/>
                          <w:bCs/>
                          <w:sz w:val="28"/>
                          <w:szCs w:val="2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745B7">
                        <w:rPr>
                          <w:rFonts w:ascii="Tahoma" w:eastAsia="Calibri" w:hAnsi="Tahoma" w:cs="Tahoma"/>
                          <w:bCs/>
                          <w:sz w:val="28"/>
                          <w:szCs w:val="2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 De beker die de ronde doet,</w:t>
                      </w:r>
                    </w:p>
                    <w:p w14:paraId="6778317A" w14:textId="77777777" w:rsidR="00D753F2" w:rsidRPr="001745B7" w:rsidRDefault="00D753F2" w:rsidP="00D753F2">
                      <w:pPr>
                        <w:pStyle w:val="Geenafstand"/>
                        <w:rPr>
                          <w:rFonts w:ascii="Tahoma" w:eastAsia="Calibri" w:hAnsi="Tahoma" w:cs="Tahoma"/>
                          <w:bCs/>
                          <w:sz w:val="28"/>
                          <w:szCs w:val="2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745B7">
                        <w:rPr>
                          <w:rFonts w:ascii="Tahoma" w:eastAsia="Calibri" w:hAnsi="Tahoma" w:cs="Tahoma"/>
                          <w:bCs/>
                          <w:sz w:val="28"/>
                          <w:szCs w:val="2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het is de omloop van uw bloed,</w:t>
                      </w:r>
                    </w:p>
                    <w:p w14:paraId="090F0591" w14:textId="77777777" w:rsidR="00D753F2" w:rsidRPr="001745B7" w:rsidRDefault="00D753F2" w:rsidP="00D753F2">
                      <w:pPr>
                        <w:pStyle w:val="Geenafstand"/>
                        <w:rPr>
                          <w:rFonts w:ascii="Tahoma" w:eastAsia="Calibri" w:hAnsi="Tahoma" w:cs="Tahoma"/>
                          <w:bCs/>
                          <w:sz w:val="28"/>
                          <w:szCs w:val="2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745B7">
                        <w:rPr>
                          <w:rFonts w:ascii="Tahoma" w:eastAsia="Calibri" w:hAnsi="Tahoma" w:cs="Tahoma"/>
                          <w:bCs/>
                          <w:sz w:val="28"/>
                          <w:szCs w:val="2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het spreekt van een geheimenis,</w:t>
                      </w:r>
                    </w:p>
                    <w:p w14:paraId="205542E6" w14:textId="77777777" w:rsidR="00D753F2" w:rsidRPr="001745B7" w:rsidRDefault="00D753F2" w:rsidP="00D753F2">
                      <w:pPr>
                        <w:pStyle w:val="Geenafstand"/>
                        <w:rPr>
                          <w:rFonts w:ascii="Tahoma" w:eastAsia="Calibri" w:hAnsi="Tahoma" w:cs="Tahoma"/>
                          <w:bCs/>
                          <w:sz w:val="28"/>
                          <w:szCs w:val="2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745B7">
                        <w:rPr>
                          <w:rFonts w:ascii="Tahoma" w:eastAsia="Calibri" w:hAnsi="Tahoma" w:cs="Tahoma"/>
                          <w:bCs/>
                          <w:sz w:val="28"/>
                          <w:szCs w:val="2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uw hartslag die ons leven is.</w:t>
                      </w:r>
                    </w:p>
                    <w:p w14:paraId="01F44661" w14:textId="77777777" w:rsidR="00D753F2" w:rsidRPr="001745B7" w:rsidRDefault="00D753F2" w:rsidP="00D753F2">
                      <w:pPr>
                        <w:pStyle w:val="Geenafstand"/>
                        <w:rPr>
                          <w:rFonts w:ascii="Tahoma" w:eastAsia="Calibri" w:hAnsi="Tahoma" w:cs="Tahoma"/>
                          <w:bCs/>
                          <w:sz w:val="28"/>
                          <w:szCs w:val="2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B9AF9F9" w14:textId="77777777" w:rsidR="00D753F2" w:rsidRPr="001745B7" w:rsidRDefault="00D753F2" w:rsidP="00D753F2">
                      <w:pPr>
                        <w:pStyle w:val="Geenafstand"/>
                        <w:rPr>
                          <w:rFonts w:ascii="Tahoma" w:eastAsia="Calibri" w:hAnsi="Tahoma" w:cs="Tahoma"/>
                          <w:bCs/>
                          <w:sz w:val="28"/>
                          <w:szCs w:val="2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745B7">
                        <w:rPr>
                          <w:rFonts w:ascii="Tahoma" w:eastAsia="Calibri" w:hAnsi="Tahoma" w:cs="Tahoma"/>
                          <w:bCs/>
                          <w:sz w:val="28"/>
                          <w:szCs w:val="2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 Gij die een broodhuis voor ons zijt,</w:t>
                      </w:r>
                    </w:p>
                    <w:p w14:paraId="53747FC0" w14:textId="77777777" w:rsidR="00D753F2" w:rsidRPr="001745B7" w:rsidRDefault="00D753F2" w:rsidP="00D753F2">
                      <w:pPr>
                        <w:pStyle w:val="Geenafstand"/>
                        <w:rPr>
                          <w:rFonts w:ascii="Tahoma" w:eastAsia="Calibri" w:hAnsi="Tahoma" w:cs="Tahoma"/>
                          <w:bCs/>
                          <w:sz w:val="28"/>
                          <w:szCs w:val="2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745B7">
                        <w:rPr>
                          <w:rFonts w:ascii="Tahoma" w:eastAsia="Calibri" w:hAnsi="Tahoma" w:cs="Tahoma"/>
                          <w:bCs/>
                          <w:sz w:val="28"/>
                          <w:szCs w:val="2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een wijngaard die het hart verblijdt,</w:t>
                      </w:r>
                    </w:p>
                    <w:p w14:paraId="3755CEBA" w14:textId="77777777" w:rsidR="00D753F2" w:rsidRPr="001745B7" w:rsidRDefault="00D753F2" w:rsidP="00D753F2">
                      <w:pPr>
                        <w:pStyle w:val="Geenafstand"/>
                        <w:rPr>
                          <w:rFonts w:ascii="Tahoma" w:eastAsia="Calibri" w:hAnsi="Tahoma" w:cs="Tahoma"/>
                          <w:bCs/>
                          <w:sz w:val="28"/>
                          <w:szCs w:val="2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745B7">
                        <w:rPr>
                          <w:rFonts w:ascii="Tahoma" w:eastAsia="Calibri" w:hAnsi="Tahoma" w:cs="Tahoma"/>
                          <w:bCs/>
                          <w:sz w:val="28"/>
                          <w:szCs w:val="2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Heer Jezus, die ons drenkt en voedt,</w:t>
                      </w:r>
                    </w:p>
                    <w:p w14:paraId="71E89793" w14:textId="77777777" w:rsidR="00D753F2" w:rsidRPr="001745B7" w:rsidRDefault="00D753F2" w:rsidP="00D753F2">
                      <w:pPr>
                        <w:pStyle w:val="Geenafstand"/>
                        <w:rPr>
                          <w:rFonts w:ascii="Tahoma" w:eastAsia="Calibri" w:hAnsi="Tahoma" w:cs="Tahoma"/>
                          <w:bCs/>
                          <w:sz w:val="28"/>
                          <w:szCs w:val="2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745B7">
                        <w:rPr>
                          <w:rFonts w:ascii="Tahoma" w:eastAsia="Calibri" w:hAnsi="Tahoma" w:cs="Tahoma"/>
                          <w:bCs/>
                          <w:sz w:val="28"/>
                          <w:szCs w:val="2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Gijzelf zijt onze overvloed.</w:t>
                      </w:r>
                    </w:p>
                    <w:p w14:paraId="58403EF2" w14:textId="619599BA" w:rsidR="00D753F2" w:rsidRPr="005159F7" w:rsidRDefault="00D753F2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3BB8D4" w14:textId="11658EFB" w:rsidR="00E40D4C" w:rsidRPr="001745B7" w:rsidRDefault="00E40D4C" w:rsidP="00E40D4C">
      <w:pPr>
        <w:pStyle w:val="Geenafstand"/>
        <w:rPr>
          <w:rFonts w:ascii="Tahoma" w:eastAsia="Calibri" w:hAnsi="Tahoma" w:cs="Tahoma"/>
          <w:bCs/>
          <w:sz w:val="28"/>
          <w:szCs w:val="28"/>
          <w:lang w:val="nl-NL"/>
        </w:rPr>
      </w:pPr>
      <w:r w:rsidRPr="001745B7">
        <w:rPr>
          <w:rFonts w:ascii="Tahoma" w:eastAsia="Calibri" w:hAnsi="Tahoma" w:cs="Tahoma"/>
          <w:bCs/>
          <w:sz w:val="28"/>
          <w:szCs w:val="28"/>
          <w:lang w:val="nl-NL"/>
        </w:rPr>
        <w:t>1 Het brood dat ons voor ogen staat</w:t>
      </w:r>
      <w:r w:rsidR="00D753F2" w:rsidRPr="001745B7">
        <w:rPr>
          <w:rFonts w:ascii="Tahoma" w:eastAsia="Calibri" w:hAnsi="Tahoma" w:cs="Tahoma"/>
          <w:bCs/>
          <w:sz w:val="28"/>
          <w:szCs w:val="28"/>
          <w:lang w:val="nl-NL"/>
        </w:rPr>
        <w:t xml:space="preserve">  </w:t>
      </w:r>
    </w:p>
    <w:p w14:paraId="5A2E66F8" w14:textId="0FAF8A82" w:rsidR="00E40D4C" w:rsidRPr="001745B7" w:rsidRDefault="00E40D4C" w:rsidP="00E40D4C">
      <w:pPr>
        <w:pStyle w:val="Geenafstand"/>
        <w:rPr>
          <w:rFonts w:ascii="Tahoma" w:eastAsia="Calibri" w:hAnsi="Tahoma" w:cs="Tahoma"/>
          <w:bCs/>
          <w:sz w:val="28"/>
          <w:szCs w:val="28"/>
          <w:lang w:val="nl-NL"/>
        </w:rPr>
      </w:pPr>
      <w:r w:rsidRPr="001745B7">
        <w:rPr>
          <w:rFonts w:ascii="Tahoma" w:eastAsia="Calibri" w:hAnsi="Tahoma" w:cs="Tahoma"/>
          <w:bCs/>
          <w:sz w:val="28"/>
          <w:szCs w:val="28"/>
          <w:lang w:val="nl-NL"/>
        </w:rPr>
        <w:t>en zich geduldig breken laat,</w:t>
      </w:r>
    </w:p>
    <w:p w14:paraId="41311CA6" w14:textId="77777777" w:rsidR="00E40D4C" w:rsidRPr="001745B7" w:rsidRDefault="00E40D4C" w:rsidP="00E40D4C">
      <w:pPr>
        <w:pStyle w:val="Geenafstand"/>
        <w:rPr>
          <w:rFonts w:ascii="Tahoma" w:eastAsia="Calibri" w:hAnsi="Tahoma" w:cs="Tahoma"/>
          <w:bCs/>
          <w:sz w:val="28"/>
          <w:szCs w:val="28"/>
          <w:lang w:val="nl-NL"/>
        </w:rPr>
      </w:pPr>
      <w:r w:rsidRPr="001745B7">
        <w:rPr>
          <w:rFonts w:ascii="Tahoma" w:eastAsia="Calibri" w:hAnsi="Tahoma" w:cs="Tahoma"/>
          <w:bCs/>
          <w:sz w:val="28"/>
          <w:szCs w:val="28"/>
          <w:lang w:val="nl-NL"/>
        </w:rPr>
        <w:t>is uw gedaante, lieve Heer,</w:t>
      </w:r>
    </w:p>
    <w:p w14:paraId="1424DD01" w14:textId="77777777" w:rsidR="00E40D4C" w:rsidRPr="001745B7" w:rsidRDefault="00E40D4C" w:rsidP="00E40D4C">
      <w:pPr>
        <w:pStyle w:val="Geenafstand"/>
        <w:rPr>
          <w:rFonts w:ascii="Tahoma" w:eastAsia="Calibri" w:hAnsi="Tahoma" w:cs="Tahoma"/>
          <w:bCs/>
          <w:sz w:val="28"/>
          <w:szCs w:val="28"/>
          <w:lang w:val="nl-NL"/>
        </w:rPr>
      </w:pPr>
      <w:r w:rsidRPr="001745B7">
        <w:rPr>
          <w:rFonts w:ascii="Tahoma" w:eastAsia="Calibri" w:hAnsi="Tahoma" w:cs="Tahoma"/>
          <w:bCs/>
          <w:sz w:val="28"/>
          <w:szCs w:val="28"/>
          <w:lang w:val="nl-NL"/>
        </w:rPr>
        <w:t>Gij daalt als manna in ons neer.</w:t>
      </w:r>
    </w:p>
    <w:p w14:paraId="653F3AE4" w14:textId="77777777" w:rsidR="00E40D4C" w:rsidRPr="001745B7" w:rsidRDefault="00E40D4C" w:rsidP="00E40D4C">
      <w:pPr>
        <w:pStyle w:val="Geenafstand"/>
        <w:rPr>
          <w:rFonts w:ascii="Tahoma" w:eastAsia="Calibri" w:hAnsi="Tahoma" w:cs="Tahoma"/>
          <w:bCs/>
          <w:sz w:val="28"/>
          <w:szCs w:val="28"/>
          <w:lang w:val="nl-NL"/>
        </w:rPr>
      </w:pPr>
    </w:p>
    <w:p w14:paraId="29305690" w14:textId="5AD20A1E" w:rsidR="00E40D4C" w:rsidRPr="001745B7" w:rsidRDefault="00E40D4C" w:rsidP="00E40D4C">
      <w:pPr>
        <w:pStyle w:val="Geenafstand"/>
        <w:rPr>
          <w:rFonts w:ascii="Tahoma" w:eastAsia="Calibri" w:hAnsi="Tahoma" w:cs="Tahoma"/>
          <w:bCs/>
          <w:sz w:val="28"/>
          <w:szCs w:val="28"/>
          <w:lang w:val="nl-NL"/>
        </w:rPr>
      </w:pPr>
      <w:r w:rsidRPr="001745B7">
        <w:rPr>
          <w:rFonts w:ascii="Tahoma" w:eastAsia="Calibri" w:hAnsi="Tahoma" w:cs="Tahoma"/>
          <w:bCs/>
          <w:sz w:val="28"/>
          <w:szCs w:val="28"/>
          <w:lang w:val="nl-NL"/>
        </w:rPr>
        <w:t>3 Uw bloed, het raakt de lippen aan,</w:t>
      </w:r>
    </w:p>
    <w:p w14:paraId="3E759260" w14:textId="77777777" w:rsidR="00E40D4C" w:rsidRPr="001745B7" w:rsidRDefault="00E40D4C" w:rsidP="00E40D4C">
      <w:pPr>
        <w:pStyle w:val="Geenafstand"/>
        <w:rPr>
          <w:rFonts w:ascii="Tahoma" w:eastAsia="Calibri" w:hAnsi="Tahoma" w:cs="Tahoma"/>
          <w:bCs/>
          <w:sz w:val="28"/>
          <w:szCs w:val="28"/>
          <w:lang w:val="nl-NL"/>
        </w:rPr>
      </w:pPr>
      <w:r w:rsidRPr="001745B7">
        <w:rPr>
          <w:rFonts w:ascii="Tahoma" w:eastAsia="Calibri" w:hAnsi="Tahoma" w:cs="Tahoma"/>
          <w:bCs/>
          <w:sz w:val="28"/>
          <w:szCs w:val="28"/>
          <w:lang w:val="nl-NL"/>
        </w:rPr>
        <w:t>de deurposten van ons bestaan,</w:t>
      </w:r>
    </w:p>
    <w:p w14:paraId="3F7D5254" w14:textId="77777777" w:rsidR="00E40D4C" w:rsidRPr="001745B7" w:rsidRDefault="00E40D4C" w:rsidP="00E40D4C">
      <w:pPr>
        <w:pStyle w:val="Geenafstand"/>
        <w:rPr>
          <w:rFonts w:ascii="Tahoma" w:eastAsia="Calibri" w:hAnsi="Tahoma" w:cs="Tahoma"/>
          <w:bCs/>
          <w:sz w:val="28"/>
          <w:szCs w:val="28"/>
          <w:lang w:val="nl-NL"/>
        </w:rPr>
      </w:pPr>
      <w:r w:rsidRPr="001745B7">
        <w:rPr>
          <w:rFonts w:ascii="Tahoma" w:eastAsia="Calibri" w:hAnsi="Tahoma" w:cs="Tahoma"/>
          <w:bCs/>
          <w:sz w:val="28"/>
          <w:szCs w:val="28"/>
          <w:lang w:val="nl-NL"/>
        </w:rPr>
        <w:t>de dood gaat aan ons hart voorbij,</w:t>
      </w:r>
    </w:p>
    <w:p w14:paraId="45CC381B" w14:textId="77777777" w:rsidR="00E40D4C" w:rsidRPr="001745B7" w:rsidRDefault="00E40D4C" w:rsidP="00E40D4C">
      <w:pPr>
        <w:pStyle w:val="Geenafstand"/>
        <w:rPr>
          <w:rFonts w:ascii="Tahoma" w:eastAsia="Calibri" w:hAnsi="Tahoma" w:cs="Tahoma"/>
          <w:bCs/>
          <w:sz w:val="28"/>
          <w:szCs w:val="28"/>
          <w:lang w:val="nl-NL"/>
        </w:rPr>
      </w:pPr>
      <w:r w:rsidRPr="001745B7">
        <w:rPr>
          <w:rFonts w:ascii="Tahoma" w:eastAsia="Calibri" w:hAnsi="Tahoma" w:cs="Tahoma"/>
          <w:bCs/>
          <w:sz w:val="28"/>
          <w:szCs w:val="28"/>
          <w:lang w:val="nl-NL"/>
        </w:rPr>
        <w:t>o Lam van God, U loven wij.</w:t>
      </w:r>
    </w:p>
    <w:p w14:paraId="46914A9C" w14:textId="77777777" w:rsidR="00E40D4C" w:rsidRPr="001745B7" w:rsidRDefault="00E40D4C" w:rsidP="00E40D4C">
      <w:pPr>
        <w:pStyle w:val="Geenafstand"/>
        <w:rPr>
          <w:rFonts w:ascii="Tahoma" w:eastAsia="Calibri" w:hAnsi="Tahoma" w:cs="Tahoma"/>
          <w:bCs/>
          <w:sz w:val="28"/>
          <w:szCs w:val="28"/>
          <w:lang w:val="nl-NL"/>
        </w:rPr>
      </w:pPr>
    </w:p>
    <w:p w14:paraId="2CEAF459" w14:textId="77777777" w:rsidR="00491082" w:rsidRPr="001745B7" w:rsidRDefault="00491082" w:rsidP="00897B2E">
      <w:pPr>
        <w:pStyle w:val="Geenafstand"/>
        <w:rPr>
          <w:rFonts w:ascii="Tahoma" w:eastAsia="Calibri" w:hAnsi="Tahoma" w:cs="Tahoma"/>
          <w:bCs/>
          <w:sz w:val="28"/>
          <w:szCs w:val="28"/>
          <w:lang w:val="nl-NL"/>
        </w:rPr>
      </w:pPr>
      <w:r w:rsidRPr="001745B7">
        <w:rPr>
          <w:rFonts w:ascii="Tahoma" w:eastAsia="Calibri" w:hAnsi="Tahoma" w:cs="Tahoma"/>
          <w:bCs/>
          <w:sz w:val="28"/>
          <w:szCs w:val="28"/>
          <w:lang w:val="nl-NL"/>
        </w:rPr>
        <w:t>Aanwijzingen voor de viering</w:t>
      </w:r>
    </w:p>
    <w:p w14:paraId="4CACBB5F" w14:textId="77777777" w:rsidR="00491082" w:rsidRPr="001745B7" w:rsidRDefault="00491082" w:rsidP="00897B2E">
      <w:pPr>
        <w:pStyle w:val="Geenafstand"/>
        <w:rPr>
          <w:rFonts w:ascii="Tahoma" w:eastAsia="Calibri" w:hAnsi="Tahoma" w:cs="Tahoma"/>
          <w:b/>
          <w:bCs/>
          <w:sz w:val="28"/>
          <w:szCs w:val="28"/>
          <w:lang w:val="nl-NL"/>
        </w:rPr>
      </w:pPr>
    </w:p>
    <w:p w14:paraId="199CF877" w14:textId="77777777" w:rsidR="008349F3" w:rsidRPr="001745B7" w:rsidRDefault="008349F3" w:rsidP="00897B2E">
      <w:pPr>
        <w:pStyle w:val="Geenafstand"/>
        <w:rPr>
          <w:rFonts w:ascii="Tahoma" w:eastAsia="Calibri" w:hAnsi="Tahoma" w:cs="Tahoma"/>
          <w:bCs/>
          <w:sz w:val="28"/>
          <w:szCs w:val="28"/>
          <w:lang w:val="nl-NL"/>
        </w:rPr>
      </w:pPr>
      <w:r w:rsidRPr="001745B7">
        <w:rPr>
          <w:rFonts w:ascii="Tahoma" w:eastAsia="Calibri" w:hAnsi="Tahoma" w:cs="Tahoma"/>
          <w:b/>
          <w:bCs/>
          <w:sz w:val="28"/>
          <w:szCs w:val="28"/>
          <w:lang w:val="nl-NL"/>
        </w:rPr>
        <w:t xml:space="preserve">Nodiging </w:t>
      </w:r>
      <w:r w:rsidRPr="001745B7">
        <w:rPr>
          <w:rFonts w:ascii="Tahoma" w:eastAsia="Calibri" w:hAnsi="Tahoma" w:cs="Tahoma"/>
          <w:b/>
          <w:bCs/>
          <w:sz w:val="28"/>
          <w:szCs w:val="28"/>
          <w:lang w:val="nl-NL"/>
        </w:rPr>
        <w:tab/>
      </w:r>
    </w:p>
    <w:p w14:paraId="35F4B59D" w14:textId="77777777" w:rsidR="008349F3" w:rsidRPr="001745B7" w:rsidRDefault="008349F3" w:rsidP="00897B2E">
      <w:pPr>
        <w:pStyle w:val="Geenafstand"/>
        <w:rPr>
          <w:rFonts w:ascii="Tahoma" w:eastAsia="Calibri" w:hAnsi="Tahoma" w:cs="Tahoma"/>
          <w:b/>
          <w:bCs/>
          <w:sz w:val="28"/>
          <w:szCs w:val="28"/>
          <w:lang w:val="nl-NL"/>
        </w:rPr>
      </w:pPr>
    </w:p>
    <w:p w14:paraId="07E80D59" w14:textId="77777777" w:rsidR="00154DE8" w:rsidRPr="001745B7" w:rsidRDefault="00154DE8" w:rsidP="00154DE8">
      <w:pPr>
        <w:pStyle w:val="Geenafstand"/>
        <w:rPr>
          <w:rFonts w:ascii="Tahoma" w:hAnsi="Tahoma" w:cs="Tahoma"/>
          <w:sz w:val="28"/>
          <w:szCs w:val="28"/>
          <w:lang w:val="nl-NL"/>
        </w:rPr>
      </w:pPr>
      <w:r w:rsidRPr="001745B7">
        <w:rPr>
          <w:rFonts w:ascii="Tahoma" w:eastAsia="Calibri" w:hAnsi="Tahoma" w:cs="Tahoma"/>
          <w:b/>
          <w:bCs/>
          <w:sz w:val="28"/>
          <w:szCs w:val="28"/>
          <w:lang w:val="nl-NL"/>
        </w:rPr>
        <w:t>Zingen van het tafellied:</w:t>
      </w:r>
      <w:r w:rsidRPr="001745B7">
        <w:rPr>
          <w:rFonts w:ascii="Tahoma" w:eastAsia="Calibri" w:hAnsi="Tahoma" w:cs="Tahoma"/>
          <w:b/>
          <w:bCs/>
          <w:sz w:val="28"/>
          <w:szCs w:val="28"/>
          <w:lang w:val="nl-NL"/>
        </w:rPr>
        <w:tab/>
        <w:t>“Genade, vrede, iedereen”</w:t>
      </w:r>
    </w:p>
    <w:p w14:paraId="6C54C37B" w14:textId="77777777" w:rsidR="00154DE8" w:rsidRPr="001745B7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noProof/>
          <w:sz w:val="28"/>
          <w:szCs w:val="28"/>
          <w:lang w:val="en-US"/>
        </w:rPr>
        <w:drawing>
          <wp:inline distT="0" distB="0" distL="0" distR="0" wp14:anchorId="40B0ECBC" wp14:editId="618F02FC">
            <wp:extent cx="6027107" cy="2595563"/>
            <wp:effectExtent l="0" t="0" r="0" b="0"/>
            <wp:docPr id="7" name="Afbeelding 7" descr="Genade, vrede Tafelge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ade, vrede Tafelgeb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433" cy="260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C2FB6" w14:textId="77777777" w:rsidR="00154DE8" w:rsidRPr="001745B7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ascii="Tahoma" w:hAnsi="Tahoma" w:cs="Tahoma"/>
          <w:sz w:val="28"/>
          <w:szCs w:val="28"/>
        </w:rPr>
      </w:pPr>
    </w:p>
    <w:p w14:paraId="3C1F0D7E" w14:textId="77777777" w:rsidR="00154DE8" w:rsidRPr="001745B7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2</w:t>
      </w:r>
      <w:r w:rsidRPr="001745B7">
        <w:rPr>
          <w:rFonts w:ascii="Tahoma" w:hAnsi="Tahoma" w:cs="Tahoma"/>
          <w:i/>
          <w:sz w:val="28"/>
          <w:szCs w:val="28"/>
        </w:rPr>
        <w:t>.(allen)</w:t>
      </w:r>
      <w:r w:rsidRPr="001745B7">
        <w:rPr>
          <w:rFonts w:ascii="Tahoma" w:hAnsi="Tahoma" w:cs="Tahoma"/>
          <w:i/>
          <w:sz w:val="28"/>
          <w:szCs w:val="28"/>
        </w:rPr>
        <w:tab/>
      </w:r>
      <w:r w:rsidRPr="001745B7">
        <w:rPr>
          <w:rFonts w:ascii="Tahoma" w:hAnsi="Tahoma" w:cs="Tahoma"/>
          <w:i/>
          <w:sz w:val="28"/>
          <w:szCs w:val="28"/>
        </w:rPr>
        <w:tab/>
      </w:r>
      <w:r w:rsidRPr="001745B7">
        <w:rPr>
          <w:rFonts w:ascii="Tahoma" w:hAnsi="Tahoma" w:cs="Tahoma"/>
          <w:i/>
          <w:sz w:val="28"/>
          <w:szCs w:val="28"/>
        </w:rPr>
        <w:tab/>
      </w:r>
      <w:r w:rsidRPr="001745B7">
        <w:rPr>
          <w:rFonts w:ascii="Tahoma" w:hAnsi="Tahoma" w:cs="Tahoma"/>
          <w:i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>3</w:t>
      </w:r>
      <w:r w:rsidRPr="001745B7">
        <w:rPr>
          <w:rFonts w:ascii="Tahoma" w:hAnsi="Tahoma" w:cs="Tahoma"/>
          <w:i/>
          <w:sz w:val="28"/>
          <w:szCs w:val="28"/>
        </w:rPr>
        <w:t>.(allen)</w:t>
      </w:r>
    </w:p>
    <w:p w14:paraId="0E557358" w14:textId="77777777" w:rsidR="00154DE8" w:rsidRPr="001745B7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Wij vieren hier wat nog niet is:</w:t>
      </w:r>
      <w:r w:rsidRP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ab/>
        <w:t>Wij roepen in herinnering</w:t>
      </w:r>
    </w:p>
    <w:p w14:paraId="7F369EE7" w14:textId="467269D1" w:rsidR="00154DE8" w:rsidRPr="001745B7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verzoening en verrijzenis;</w:t>
      </w:r>
      <w:r w:rsidRP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ab/>
      </w:r>
      <w:r w:rsid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>de mens die onze wegen ging,</w:t>
      </w:r>
    </w:p>
    <w:p w14:paraId="6D7AFD00" w14:textId="2E5262D3" w:rsidR="00154DE8" w:rsidRPr="001745B7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dat wij tot rust gekomen zijn</w:t>
      </w:r>
      <w:r w:rsidRP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ab/>
      </w:r>
      <w:r w:rsid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>maar niet de weg van man en macht,</w:t>
      </w:r>
    </w:p>
    <w:p w14:paraId="2248D739" w14:textId="77777777" w:rsidR="00154DE8" w:rsidRPr="001745B7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verlost van doodsangst en van pijn.</w:t>
      </w:r>
      <w:r w:rsidRPr="001745B7">
        <w:rPr>
          <w:rFonts w:ascii="Tahoma" w:hAnsi="Tahoma" w:cs="Tahoma"/>
          <w:sz w:val="28"/>
          <w:szCs w:val="28"/>
        </w:rPr>
        <w:tab/>
        <w:t>alleen de liefde was zijn kracht.</w:t>
      </w:r>
    </w:p>
    <w:p w14:paraId="064F9073" w14:textId="77777777" w:rsidR="00C67DAC" w:rsidRPr="001745B7" w:rsidRDefault="00C67DAC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ascii="Tahoma" w:hAnsi="Tahoma" w:cs="Tahoma"/>
          <w:sz w:val="28"/>
          <w:szCs w:val="28"/>
        </w:rPr>
      </w:pPr>
    </w:p>
    <w:p w14:paraId="350AA4D1" w14:textId="609C5A6A" w:rsidR="00154DE8" w:rsidRPr="001745B7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4</w:t>
      </w:r>
      <w:r w:rsidRPr="001745B7">
        <w:rPr>
          <w:rFonts w:ascii="Tahoma" w:hAnsi="Tahoma" w:cs="Tahoma"/>
          <w:i/>
          <w:sz w:val="28"/>
          <w:szCs w:val="28"/>
        </w:rPr>
        <w:t>.(mannen)</w:t>
      </w:r>
      <w:r w:rsidRP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ab/>
      </w:r>
      <w:r w:rsid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>5</w:t>
      </w:r>
      <w:r w:rsidRPr="001745B7">
        <w:rPr>
          <w:rFonts w:ascii="Tahoma" w:hAnsi="Tahoma" w:cs="Tahoma"/>
          <w:i/>
          <w:sz w:val="28"/>
          <w:szCs w:val="28"/>
        </w:rPr>
        <w:t>.(vrouwen)</w:t>
      </w:r>
      <w:r w:rsidRPr="001745B7">
        <w:rPr>
          <w:rFonts w:ascii="Tahoma" w:hAnsi="Tahoma" w:cs="Tahoma"/>
          <w:sz w:val="28"/>
          <w:szCs w:val="28"/>
        </w:rPr>
        <w:tab/>
      </w:r>
    </w:p>
    <w:p w14:paraId="7461A2D7" w14:textId="29A601B6" w:rsidR="00154DE8" w:rsidRPr="001745B7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De mens die weerloos als een kind</w:t>
      </w:r>
      <w:r w:rsid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ab/>
        <w:t>Hij zei: 'Wie leeft uit zelfbelang</w:t>
      </w:r>
    </w:p>
    <w:p w14:paraId="60B105CB" w14:textId="77777777" w:rsidR="00154DE8" w:rsidRPr="001745B7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de machteloze heeft bemind;</w:t>
      </w:r>
      <w:r w:rsidRP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ab/>
        <w:t>sterft vóór zijn tijd, die leeft niet lang.</w:t>
      </w:r>
    </w:p>
    <w:p w14:paraId="023827F9" w14:textId="77777777" w:rsidR="00154DE8" w:rsidRPr="001745B7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 xml:space="preserve">die door de </w:t>
      </w:r>
      <w:proofErr w:type="spellStart"/>
      <w:r w:rsidRPr="001745B7">
        <w:rPr>
          <w:rFonts w:ascii="Tahoma" w:hAnsi="Tahoma" w:cs="Tahoma"/>
          <w:sz w:val="28"/>
          <w:szCs w:val="28"/>
        </w:rPr>
        <w:t>armsten</w:t>
      </w:r>
      <w:proofErr w:type="spellEnd"/>
      <w:r w:rsidRPr="001745B7">
        <w:rPr>
          <w:rFonts w:ascii="Tahoma" w:hAnsi="Tahoma" w:cs="Tahoma"/>
          <w:sz w:val="28"/>
          <w:szCs w:val="28"/>
        </w:rPr>
        <w:t xml:space="preserve"> werd vertrouwd,</w:t>
      </w:r>
      <w:r w:rsidRPr="001745B7">
        <w:rPr>
          <w:rFonts w:ascii="Tahoma" w:hAnsi="Tahoma" w:cs="Tahoma"/>
          <w:sz w:val="28"/>
          <w:szCs w:val="28"/>
        </w:rPr>
        <w:tab/>
        <w:t>Maar wie steeds van het zijne geeft,</w:t>
      </w:r>
    </w:p>
    <w:p w14:paraId="3F622C29" w14:textId="6945704B" w:rsidR="00154DE8" w:rsidRPr="001745B7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op hen had hij zijn hoop gebouwd.</w:t>
      </w:r>
      <w:r w:rsidRPr="001745B7">
        <w:rPr>
          <w:rFonts w:ascii="Tahoma" w:hAnsi="Tahoma" w:cs="Tahoma"/>
          <w:sz w:val="28"/>
          <w:szCs w:val="28"/>
        </w:rPr>
        <w:tab/>
      </w:r>
      <w:r w:rsid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>zal zien dat hij het leven heeft.'</w:t>
      </w:r>
    </w:p>
    <w:p w14:paraId="3444FD49" w14:textId="77777777" w:rsidR="00154DE8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ascii="Tahoma" w:hAnsi="Tahoma" w:cs="Tahoma"/>
          <w:sz w:val="28"/>
          <w:szCs w:val="28"/>
        </w:rPr>
      </w:pPr>
    </w:p>
    <w:p w14:paraId="438D44F7" w14:textId="77777777" w:rsidR="001745B7" w:rsidRDefault="001745B7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ascii="Tahoma" w:hAnsi="Tahoma" w:cs="Tahoma"/>
          <w:sz w:val="28"/>
          <w:szCs w:val="28"/>
        </w:rPr>
      </w:pPr>
    </w:p>
    <w:p w14:paraId="76C741B4" w14:textId="77777777" w:rsidR="001745B7" w:rsidRPr="001745B7" w:rsidRDefault="001745B7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ascii="Tahoma" w:hAnsi="Tahoma" w:cs="Tahoma"/>
          <w:sz w:val="28"/>
          <w:szCs w:val="28"/>
        </w:rPr>
      </w:pPr>
    </w:p>
    <w:p w14:paraId="55B5A293" w14:textId="045DA6EA" w:rsidR="00154DE8" w:rsidRPr="001745B7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lastRenderedPageBreak/>
        <w:t>6</w:t>
      </w:r>
      <w:r w:rsidRPr="001745B7">
        <w:rPr>
          <w:rFonts w:ascii="Tahoma" w:hAnsi="Tahoma" w:cs="Tahoma"/>
          <w:i/>
          <w:sz w:val="28"/>
          <w:szCs w:val="28"/>
        </w:rPr>
        <w:t>.(allen)</w:t>
      </w:r>
      <w:r w:rsidRP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ab/>
      </w:r>
      <w:r w:rsidR="001745B7">
        <w:rPr>
          <w:rFonts w:ascii="Tahoma" w:hAnsi="Tahoma" w:cs="Tahoma"/>
          <w:sz w:val="28"/>
          <w:szCs w:val="28"/>
        </w:rPr>
        <w:tab/>
      </w:r>
      <w:r w:rsid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>7</w:t>
      </w:r>
      <w:r w:rsidRPr="001745B7">
        <w:rPr>
          <w:rFonts w:ascii="Tahoma" w:hAnsi="Tahoma" w:cs="Tahoma"/>
          <w:i/>
          <w:sz w:val="28"/>
          <w:szCs w:val="28"/>
        </w:rPr>
        <w:t>.(</w:t>
      </w:r>
      <w:proofErr w:type="spellStart"/>
      <w:r w:rsidRPr="001745B7">
        <w:rPr>
          <w:rFonts w:ascii="Tahoma" w:hAnsi="Tahoma" w:cs="Tahoma"/>
          <w:i/>
          <w:sz w:val="28"/>
          <w:szCs w:val="28"/>
        </w:rPr>
        <w:t>voorg</w:t>
      </w:r>
      <w:proofErr w:type="spellEnd"/>
      <w:r w:rsidRPr="001745B7">
        <w:rPr>
          <w:rFonts w:ascii="Tahoma" w:hAnsi="Tahoma" w:cs="Tahoma"/>
          <w:i/>
          <w:sz w:val="28"/>
          <w:szCs w:val="28"/>
        </w:rPr>
        <w:t>.)</w:t>
      </w:r>
      <w:r w:rsidRPr="001745B7">
        <w:rPr>
          <w:rFonts w:ascii="Tahoma" w:hAnsi="Tahoma" w:cs="Tahoma"/>
          <w:sz w:val="28"/>
          <w:szCs w:val="28"/>
        </w:rPr>
        <w:tab/>
      </w:r>
    </w:p>
    <w:p w14:paraId="342ABF10" w14:textId="17D9109D" w:rsidR="00154DE8" w:rsidRPr="001745B7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Zo heeft hij zelf ons voorgedaan,</w:t>
      </w:r>
      <w:r w:rsidRPr="001745B7">
        <w:rPr>
          <w:rFonts w:ascii="Tahoma" w:hAnsi="Tahoma" w:cs="Tahoma"/>
          <w:sz w:val="28"/>
          <w:szCs w:val="28"/>
        </w:rPr>
        <w:tab/>
      </w:r>
      <w:r w:rsid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>En in zijn laatste levensuur</w:t>
      </w:r>
    </w:p>
    <w:p w14:paraId="66F0A499" w14:textId="77777777" w:rsidR="00154DE8" w:rsidRPr="001745B7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is tot de dood ons voorgegaan,</w:t>
      </w:r>
      <w:r w:rsidRP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ab/>
        <w:t>heeft hij gezegd vol geest en vuur:</w:t>
      </w:r>
    </w:p>
    <w:p w14:paraId="38E76EFA" w14:textId="55309924" w:rsidR="00154DE8" w:rsidRPr="001745B7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is niet gevlucht uit eigenbaat</w:t>
      </w:r>
      <w:r w:rsidRP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ab/>
      </w:r>
      <w:r w:rsid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>"Dit brood, gebroken, uitgedeeld,</w:t>
      </w:r>
    </w:p>
    <w:p w14:paraId="21994E28" w14:textId="446FD292" w:rsidR="00154DE8" w:rsidRPr="001745B7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en koos de dood als hoogste daad.</w:t>
      </w:r>
      <w:r w:rsidRPr="001745B7">
        <w:rPr>
          <w:rFonts w:ascii="Tahoma" w:hAnsi="Tahoma" w:cs="Tahoma"/>
          <w:sz w:val="28"/>
          <w:szCs w:val="28"/>
        </w:rPr>
        <w:tab/>
      </w:r>
      <w:r w:rsid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>ik ben het zelf, u uitgebeeld."</w:t>
      </w:r>
    </w:p>
    <w:p w14:paraId="11580623" w14:textId="77777777" w:rsidR="00154DE8" w:rsidRPr="001745B7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ascii="Tahoma" w:hAnsi="Tahoma" w:cs="Tahoma"/>
          <w:sz w:val="28"/>
          <w:szCs w:val="28"/>
        </w:rPr>
      </w:pPr>
    </w:p>
    <w:p w14:paraId="78F029A1" w14:textId="1377FD5B" w:rsidR="00154DE8" w:rsidRPr="001745B7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8</w:t>
      </w:r>
      <w:r w:rsidRPr="001745B7">
        <w:rPr>
          <w:rFonts w:ascii="Tahoma" w:hAnsi="Tahoma" w:cs="Tahoma"/>
          <w:i/>
          <w:sz w:val="28"/>
          <w:szCs w:val="28"/>
        </w:rPr>
        <w:t>.(</w:t>
      </w:r>
      <w:proofErr w:type="spellStart"/>
      <w:r w:rsidRPr="001745B7">
        <w:rPr>
          <w:rFonts w:ascii="Tahoma" w:hAnsi="Tahoma" w:cs="Tahoma"/>
          <w:i/>
          <w:sz w:val="28"/>
          <w:szCs w:val="28"/>
        </w:rPr>
        <w:t>voorg</w:t>
      </w:r>
      <w:proofErr w:type="spellEnd"/>
      <w:r w:rsidRPr="001745B7">
        <w:rPr>
          <w:rFonts w:ascii="Tahoma" w:hAnsi="Tahoma" w:cs="Tahoma"/>
          <w:i/>
          <w:sz w:val="28"/>
          <w:szCs w:val="28"/>
        </w:rPr>
        <w:t>.)</w:t>
      </w:r>
      <w:r w:rsidRP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ab/>
      </w:r>
      <w:r w:rsidR="001745B7">
        <w:rPr>
          <w:rFonts w:ascii="Tahoma" w:hAnsi="Tahoma" w:cs="Tahoma"/>
          <w:sz w:val="28"/>
          <w:szCs w:val="28"/>
        </w:rPr>
        <w:tab/>
      </w:r>
      <w:r w:rsid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>9.</w:t>
      </w:r>
      <w:r w:rsidRPr="001745B7">
        <w:rPr>
          <w:rFonts w:ascii="Tahoma" w:hAnsi="Tahoma" w:cs="Tahoma"/>
          <w:i/>
          <w:sz w:val="28"/>
          <w:szCs w:val="28"/>
        </w:rPr>
        <w:t>(allen)</w:t>
      </w:r>
      <w:r w:rsidRP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ab/>
      </w:r>
    </w:p>
    <w:p w14:paraId="3079F92E" w14:textId="77777777" w:rsidR="00154DE8" w:rsidRPr="001745B7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De wijn die daar op tafel stond</w:t>
      </w:r>
      <w:r w:rsidRP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ab/>
        <w:t>Gestorven gaat die mens ons voor</w:t>
      </w:r>
    </w:p>
    <w:p w14:paraId="52591E92" w14:textId="7D3F5389" w:rsidR="00154DE8" w:rsidRPr="001745B7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hief hij omhoog en gaf hem rond:</w:t>
      </w:r>
      <w:r w:rsidRPr="001745B7">
        <w:rPr>
          <w:rFonts w:ascii="Tahoma" w:hAnsi="Tahoma" w:cs="Tahoma"/>
          <w:sz w:val="28"/>
          <w:szCs w:val="28"/>
        </w:rPr>
        <w:tab/>
      </w:r>
      <w:r w:rsid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>en leeft in onze wereld door.</w:t>
      </w:r>
    </w:p>
    <w:p w14:paraId="3FF69E1B" w14:textId="77777777" w:rsidR="00154DE8" w:rsidRPr="001745B7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"Dit is mijn bloed, vergoten nu,</w:t>
      </w:r>
      <w:r w:rsidRP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ab/>
        <w:t>Hij moet het winnen mettertijd,</w:t>
      </w:r>
    </w:p>
    <w:p w14:paraId="731C4E31" w14:textId="0174B9EA" w:rsidR="00154DE8" w:rsidRPr="001745B7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ik ben het zelf, ik sterf voor u."</w:t>
      </w:r>
      <w:r w:rsidRPr="001745B7">
        <w:rPr>
          <w:rFonts w:ascii="Tahoma" w:hAnsi="Tahoma" w:cs="Tahoma"/>
          <w:sz w:val="28"/>
          <w:szCs w:val="28"/>
        </w:rPr>
        <w:tab/>
      </w:r>
      <w:r w:rsid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>zijn geest leeft tot in eeuwigheid</w:t>
      </w:r>
    </w:p>
    <w:p w14:paraId="1FF0AC95" w14:textId="77777777" w:rsidR="00154DE8" w:rsidRPr="001745B7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ascii="Tahoma" w:hAnsi="Tahoma" w:cs="Tahoma"/>
          <w:sz w:val="28"/>
          <w:szCs w:val="28"/>
        </w:rPr>
      </w:pPr>
    </w:p>
    <w:p w14:paraId="6F19907D" w14:textId="760D0552" w:rsidR="00154DE8" w:rsidRPr="001745B7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10</w:t>
      </w:r>
      <w:r w:rsidRPr="001745B7">
        <w:rPr>
          <w:rFonts w:ascii="Tahoma" w:hAnsi="Tahoma" w:cs="Tahoma"/>
          <w:i/>
          <w:sz w:val="28"/>
          <w:szCs w:val="28"/>
        </w:rPr>
        <w:t>.(mannen)</w:t>
      </w:r>
      <w:r w:rsidRP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ab/>
      </w:r>
      <w:r w:rsid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>11.(</w:t>
      </w:r>
      <w:r w:rsidRPr="001745B7">
        <w:rPr>
          <w:rFonts w:ascii="Tahoma" w:hAnsi="Tahoma" w:cs="Tahoma"/>
          <w:i/>
          <w:sz w:val="28"/>
          <w:szCs w:val="28"/>
        </w:rPr>
        <w:t>vrouwen)</w:t>
      </w:r>
      <w:r w:rsidRPr="001745B7">
        <w:rPr>
          <w:rFonts w:ascii="Tahoma" w:hAnsi="Tahoma" w:cs="Tahoma"/>
          <w:sz w:val="28"/>
          <w:szCs w:val="28"/>
        </w:rPr>
        <w:tab/>
      </w:r>
    </w:p>
    <w:p w14:paraId="42C90CBD" w14:textId="77777777" w:rsidR="00154DE8" w:rsidRPr="001745B7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In al wat klein en nietig leeft,</w:t>
      </w:r>
      <w:r w:rsidRP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ab/>
        <w:t>Laat ons nu bidden tot zijn Heer,</w:t>
      </w:r>
    </w:p>
    <w:p w14:paraId="35FA75EB" w14:textId="77777777" w:rsidR="00154DE8" w:rsidRPr="001745B7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 xml:space="preserve">in al wat </w:t>
      </w:r>
      <w:proofErr w:type="spellStart"/>
      <w:r w:rsidRPr="001745B7">
        <w:rPr>
          <w:rFonts w:ascii="Tahoma" w:hAnsi="Tahoma" w:cs="Tahoma"/>
          <w:sz w:val="28"/>
          <w:szCs w:val="28"/>
        </w:rPr>
        <w:t>nauw'lijks</w:t>
      </w:r>
      <w:proofErr w:type="spellEnd"/>
      <w:r w:rsidRPr="001745B7">
        <w:rPr>
          <w:rFonts w:ascii="Tahoma" w:hAnsi="Tahoma" w:cs="Tahoma"/>
          <w:sz w:val="28"/>
          <w:szCs w:val="28"/>
        </w:rPr>
        <w:t xml:space="preserve"> adem heeft,</w:t>
      </w:r>
      <w:r w:rsidRP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ab/>
        <w:t>de Vader, Hem zij lof en eer.</w:t>
      </w:r>
    </w:p>
    <w:p w14:paraId="648A883E" w14:textId="77777777" w:rsidR="00154DE8" w:rsidRPr="001745B7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kijkt hij ons aan en zegt: 'ik ben</w:t>
      </w:r>
      <w:r w:rsidRP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ab/>
        <w:t>Laat komen hier die stad, zijn rijk:</w:t>
      </w:r>
    </w:p>
    <w:p w14:paraId="3199A47E" w14:textId="6C920749" w:rsidR="00154DE8" w:rsidRPr="001745B7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</w:rPr>
        <w:t>de broer der armen, één van hen.'</w:t>
      </w:r>
      <w:r w:rsidRPr="001745B7">
        <w:rPr>
          <w:rFonts w:ascii="Tahoma" w:hAnsi="Tahoma" w:cs="Tahoma"/>
          <w:sz w:val="28"/>
          <w:szCs w:val="28"/>
        </w:rPr>
        <w:tab/>
      </w:r>
      <w:r w:rsidR="001745B7">
        <w:rPr>
          <w:rFonts w:ascii="Tahoma" w:hAnsi="Tahoma" w:cs="Tahoma"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>wij allen even arm en rijk.</w:t>
      </w:r>
    </w:p>
    <w:p w14:paraId="6E4833D0" w14:textId="77777777" w:rsidR="00154DE8" w:rsidRPr="001745B7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ascii="Tahoma" w:hAnsi="Tahoma" w:cs="Tahoma"/>
          <w:sz w:val="28"/>
          <w:szCs w:val="28"/>
        </w:rPr>
      </w:pPr>
    </w:p>
    <w:p w14:paraId="62F89BAF" w14:textId="435F2738" w:rsidR="00154DE8" w:rsidRPr="001745B7" w:rsidRDefault="001745B7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2124" w:right="-23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 w:rsidR="00154DE8" w:rsidRPr="001745B7">
        <w:rPr>
          <w:rFonts w:ascii="Tahoma" w:hAnsi="Tahoma" w:cs="Tahoma"/>
          <w:sz w:val="28"/>
          <w:szCs w:val="28"/>
        </w:rPr>
        <w:t>12</w:t>
      </w:r>
      <w:r w:rsidR="00154DE8" w:rsidRPr="001745B7">
        <w:rPr>
          <w:rFonts w:ascii="Tahoma" w:hAnsi="Tahoma" w:cs="Tahoma"/>
          <w:i/>
          <w:sz w:val="28"/>
          <w:szCs w:val="28"/>
        </w:rPr>
        <w:t>.(allen)</w:t>
      </w:r>
      <w:r w:rsidR="00154DE8" w:rsidRPr="001745B7">
        <w:rPr>
          <w:rFonts w:ascii="Tahoma" w:hAnsi="Tahoma" w:cs="Tahoma"/>
          <w:sz w:val="28"/>
          <w:szCs w:val="28"/>
        </w:rPr>
        <w:tab/>
      </w:r>
      <w:r w:rsidR="00154DE8" w:rsidRPr="001745B7">
        <w:rPr>
          <w:rFonts w:ascii="Tahoma" w:hAnsi="Tahoma" w:cs="Tahoma"/>
          <w:sz w:val="28"/>
          <w:szCs w:val="28"/>
        </w:rPr>
        <w:tab/>
      </w:r>
    </w:p>
    <w:p w14:paraId="767982C7" w14:textId="5629F123" w:rsidR="00154DE8" w:rsidRPr="001745B7" w:rsidRDefault="001745B7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2124" w:right="-23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 w:rsidR="00154DE8" w:rsidRPr="001745B7">
        <w:rPr>
          <w:rFonts w:ascii="Tahoma" w:hAnsi="Tahoma" w:cs="Tahoma"/>
          <w:sz w:val="28"/>
          <w:szCs w:val="28"/>
        </w:rPr>
        <w:t>Dat wij verdelen alle brood</w:t>
      </w:r>
    </w:p>
    <w:p w14:paraId="2E9B1650" w14:textId="0BCFB964" w:rsidR="00154DE8" w:rsidRPr="001745B7" w:rsidRDefault="001745B7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2124" w:right="-23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 w:rsidR="00154DE8" w:rsidRPr="001745B7">
        <w:rPr>
          <w:rFonts w:ascii="Tahoma" w:hAnsi="Tahoma" w:cs="Tahoma"/>
          <w:sz w:val="28"/>
          <w:szCs w:val="28"/>
        </w:rPr>
        <w:t>en leren scheppen uit de nood,</w:t>
      </w:r>
    </w:p>
    <w:p w14:paraId="0EB3C505" w14:textId="3C14BFA7" w:rsidR="00154DE8" w:rsidRPr="001745B7" w:rsidRDefault="001745B7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2124" w:right="-23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 w:rsidR="00154DE8" w:rsidRPr="001745B7">
        <w:rPr>
          <w:rFonts w:ascii="Tahoma" w:hAnsi="Tahoma" w:cs="Tahoma"/>
          <w:sz w:val="28"/>
          <w:szCs w:val="28"/>
        </w:rPr>
        <w:t>tot alle kwaad verdwenen is,</w:t>
      </w:r>
    </w:p>
    <w:p w14:paraId="219A0F02" w14:textId="11D4ED6A" w:rsidR="00154DE8" w:rsidRPr="001745B7" w:rsidRDefault="001745B7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2124" w:right="-23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 w:rsidR="00154DE8" w:rsidRPr="001745B7">
        <w:rPr>
          <w:rFonts w:ascii="Tahoma" w:hAnsi="Tahoma" w:cs="Tahoma"/>
          <w:sz w:val="28"/>
          <w:szCs w:val="28"/>
        </w:rPr>
        <w:t>herschapen tot verrijzenis.</w:t>
      </w:r>
    </w:p>
    <w:p w14:paraId="2E3E906D" w14:textId="77777777" w:rsidR="009A15C5" w:rsidRPr="001745B7" w:rsidRDefault="009A15C5" w:rsidP="009A15C5">
      <w:pPr>
        <w:pStyle w:val="Geenafstand"/>
        <w:rPr>
          <w:rFonts w:ascii="Tahoma" w:eastAsia="Calibri" w:hAnsi="Tahoma" w:cs="Tahoma"/>
          <w:b/>
          <w:bCs/>
          <w:sz w:val="28"/>
          <w:szCs w:val="28"/>
          <w:lang w:val="nl-NL"/>
        </w:rPr>
      </w:pPr>
    </w:p>
    <w:p w14:paraId="31377120" w14:textId="77777777" w:rsidR="00C922A3" w:rsidRPr="001745B7" w:rsidRDefault="009A15C5" w:rsidP="009A15C5">
      <w:pPr>
        <w:pStyle w:val="Geenafstand"/>
        <w:rPr>
          <w:rFonts w:ascii="Tahoma" w:eastAsia="Calibri" w:hAnsi="Tahoma" w:cs="Tahoma"/>
          <w:b/>
          <w:bCs/>
          <w:sz w:val="28"/>
          <w:szCs w:val="28"/>
          <w:lang w:val="nl-NL"/>
        </w:rPr>
      </w:pPr>
      <w:r w:rsidRPr="001745B7">
        <w:rPr>
          <w:rFonts w:ascii="Tahoma" w:eastAsia="Calibri" w:hAnsi="Tahoma" w:cs="Tahoma"/>
          <w:bCs/>
          <w:sz w:val="28"/>
          <w:szCs w:val="28"/>
          <w:lang w:val="nl-NL"/>
        </w:rPr>
        <w:t>(wij vormen een kring in de kerk)</w:t>
      </w:r>
    </w:p>
    <w:p w14:paraId="36FBB610" w14:textId="77777777" w:rsidR="00AE1D6F" w:rsidRPr="001745B7" w:rsidRDefault="00AE1D6F" w:rsidP="00AE1D6F">
      <w:pPr>
        <w:pStyle w:val="Geenafstand"/>
        <w:ind w:left="708" w:firstLine="708"/>
        <w:rPr>
          <w:rFonts w:ascii="Tahoma" w:eastAsia="Calibri" w:hAnsi="Tahoma" w:cs="Tahoma"/>
          <w:b/>
          <w:bCs/>
          <w:sz w:val="28"/>
          <w:szCs w:val="28"/>
          <w:lang w:val="nl-NL"/>
        </w:rPr>
      </w:pPr>
    </w:p>
    <w:p w14:paraId="71844AB1" w14:textId="77777777" w:rsidR="008349F3" w:rsidRPr="001745B7" w:rsidRDefault="008349F3" w:rsidP="00897B2E">
      <w:pPr>
        <w:rPr>
          <w:rFonts w:ascii="Tahoma" w:hAnsi="Tahoma" w:cs="Tahoma"/>
          <w:b/>
          <w:sz w:val="28"/>
          <w:szCs w:val="28"/>
        </w:rPr>
      </w:pPr>
      <w:r w:rsidRPr="001745B7">
        <w:rPr>
          <w:rFonts w:ascii="Tahoma" w:hAnsi="Tahoma" w:cs="Tahoma"/>
          <w:b/>
          <w:sz w:val="28"/>
          <w:szCs w:val="28"/>
        </w:rPr>
        <w:t xml:space="preserve">Onze Vader </w:t>
      </w:r>
      <w:r w:rsidRPr="001745B7">
        <w:rPr>
          <w:rFonts w:ascii="Tahoma" w:hAnsi="Tahoma" w:cs="Tahoma"/>
          <w:b/>
          <w:sz w:val="28"/>
          <w:szCs w:val="28"/>
        </w:rPr>
        <w:tab/>
      </w:r>
      <w:r w:rsidRPr="001745B7">
        <w:rPr>
          <w:rFonts w:ascii="Tahoma" w:hAnsi="Tahoma" w:cs="Tahoma"/>
          <w:sz w:val="28"/>
          <w:szCs w:val="28"/>
        </w:rPr>
        <w:t>(wij geven elkaar de hand)</w:t>
      </w:r>
    </w:p>
    <w:p w14:paraId="7B32620E" w14:textId="77777777" w:rsidR="008349F3" w:rsidRPr="001745B7" w:rsidRDefault="008349F3" w:rsidP="00897B2E">
      <w:pPr>
        <w:rPr>
          <w:rFonts w:ascii="Tahoma" w:hAnsi="Tahoma" w:cs="Tahoma"/>
          <w:b/>
          <w:sz w:val="28"/>
          <w:szCs w:val="28"/>
        </w:rPr>
      </w:pPr>
    </w:p>
    <w:p w14:paraId="56E8B9BB" w14:textId="77777777" w:rsidR="008349F3" w:rsidRPr="001745B7" w:rsidRDefault="008349F3" w:rsidP="00897B2E">
      <w:pPr>
        <w:rPr>
          <w:rFonts w:ascii="Tahoma" w:hAnsi="Tahoma" w:cs="Tahoma"/>
          <w:b/>
          <w:sz w:val="28"/>
          <w:szCs w:val="28"/>
        </w:rPr>
      </w:pPr>
      <w:r w:rsidRPr="001745B7">
        <w:rPr>
          <w:rFonts w:ascii="Tahoma" w:hAnsi="Tahoma" w:cs="Tahoma"/>
          <w:b/>
          <w:sz w:val="28"/>
          <w:szCs w:val="28"/>
        </w:rPr>
        <w:t>Vredegroet</w:t>
      </w:r>
    </w:p>
    <w:p w14:paraId="392A2482" w14:textId="77777777" w:rsidR="00C424C3" w:rsidRPr="001745B7" w:rsidRDefault="00C424C3" w:rsidP="00897B2E">
      <w:pPr>
        <w:rPr>
          <w:rFonts w:ascii="Tahoma" w:hAnsi="Tahoma" w:cs="Tahoma"/>
          <w:b/>
          <w:sz w:val="28"/>
          <w:szCs w:val="28"/>
        </w:rPr>
      </w:pPr>
    </w:p>
    <w:p w14:paraId="20C76672" w14:textId="77777777" w:rsidR="008349F3" w:rsidRPr="001745B7" w:rsidRDefault="008349F3" w:rsidP="00897B2E">
      <w:pPr>
        <w:rPr>
          <w:rFonts w:ascii="Tahoma" w:hAnsi="Tahoma" w:cs="Tahoma"/>
          <w:b/>
          <w:sz w:val="28"/>
          <w:szCs w:val="28"/>
        </w:rPr>
      </w:pPr>
      <w:r w:rsidRPr="001745B7">
        <w:rPr>
          <w:rFonts w:ascii="Tahoma" w:hAnsi="Tahoma" w:cs="Tahoma"/>
          <w:b/>
          <w:sz w:val="28"/>
          <w:szCs w:val="28"/>
        </w:rPr>
        <w:t xml:space="preserve">Uitdelingswoorden brood </w:t>
      </w:r>
    </w:p>
    <w:p w14:paraId="1CB1E760" w14:textId="77777777" w:rsidR="008349F3" w:rsidRPr="001745B7" w:rsidRDefault="008349F3" w:rsidP="00897B2E">
      <w:pPr>
        <w:rPr>
          <w:rFonts w:ascii="Tahoma" w:hAnsi="Tahoma" w:cs="Tahoma"/>
          <w:b/>
          <w:sz w:val="28"/>
          <w:szCs w:val="28"/>
        </w:rPr>
      </w:pPr>
    </w:p>
    <w:p w14:paraId="70061E0C" w14:textId="77777777" w:rsidR="008349F3" w:rsidRPr="001745B7" w:rsidRDefault="008349F3" w:rsidP="00897B2E">
      <w:pPr>
        <w:rPr>
          <w:rFonts w:ascii="Tahoma" w:hAnsi="Tahoma" w:cs="Tahoma"/>
          <w:b/>
          <w:sz w:val="28"/>
          <w:szCs w:val="28"/>
        </w:rPr>
      </w:pPr>
      <w:r w:rsidRPr="001745B7">
        <w:rPr>
          <w:rFonts w:ascii="Tahoma" w:hAnsi="Tahoma" w:cs="Tahoma"/>
          <w:b/>
          <w:sz w:val="28"/>
          <w:szCs w:val="28"/>
        </w:rPr>
        <w:t xml:space="preserve">Uitdelen van brood. </w:t>
      </w:r>
      <w:r w:rsidRPr="001745B7">
        <w:rPr>
          <w:rFonts w:ascii="Tahoma" w:hAnsi="Tahoma" w:cs="Tahoma"/>
          <w:b/>
          <w:sz w:val="28"/>
          <w:szCs w:val="28"/>
        </w:rPr>
        <w:tab/>
      </w:r>
    </w:p>
    <w:p w14:paraId="35BB99D6" w14:textId="77777777" w:rsidR="004839A0" w:rsidRPr="001745B7" w:rsidRDefault="004839A0" w:rsidP="00897B2E">
      <w:pPr>
        <w:rPr>
          <w:rFonts w:ascii="Tahoma" w:hAnsi="Tahoma" w:cs="Tahoma"/>
          <w:b/>
          <w:sz w:val="28"/>
          <w:szCs w:val="28"/>
        </w:rPr>
      </w:pPr>
    </w:p>
    <w:p w14:paraId="0707BFFF" w14:textId="77777777" w:rsidR="00C67DAC" w:rsidRPr="001745B7" w:rsidRDefault="00C67DAC" w:rsidP="0004456E">
      <w:pPr>
        <w:rPr>
          <w:rFonts w:ascii="Tahoma" w:hAnsi="Tahoma" w:cs="Tahoma"/>
          <w:b/>
          <w:sz w:val="28"/>
          <w:szCs w:val="28"/>
        </w:rPr>
      </w:pPr>
    </w:p>
    <w:p w14:paraId="3B8EA30E" w14:textId="77777777" w:rsidR="001745B7" w:rsidRDefault="001745B7" w:rsidP="0004456E">
      <w:pPr>
        <w:rPr>
          <w:rFonts w:ascii="Tahoma" w:hAnsi="Tahoma" w:cs="Tahoma"/>
          <w:b/>
          <w:sz w:val="28"/>
          <w:szCs w:val="28"/>
        </w:rPr>
      </w:pPr>
    </w:p>
    <w:p w14:paraId="551603D2" w14:textId="77777777" w:rsidR="001745B7" w:rsidRDefault="001745B7" w:rsidP="0004456E">
      <w:pPr>
        <w:rPr>
          <w:rFonts w:ascii="Tahoma" w:hAnsi="Tahoma" w:cs="Tahoma"/>
          <w:b/>
          <w:sz w:val="28"/>
          <w:szCs w:val="28"/>
        </w:rPr>
      </w:pPr>
    </w:p>
    <w:p w14:paraId="5CC24709" w14:textId="77777777" w:rsidR="001745B7" w:rsidRDefault="001745B7" w:rsidP="0004456E">
      <w:pPr>
        <w:rPr>
          <w:rFonts w:ascii="Tahoma" w:hAnsi="Tahoma" w:cs="Tahoma"/>
          <w:b/>
          <w:sz w:val="28"/>
          <w:szCs w:val="28"/>
        </w:rPr>
      </w:pPr>
    </w:p>
    <w:p w14:paraId="471685F7" w14:textId="77777777" w:rsidR="001745B7" w:rsidRDefault="001745B7" w:rsidP="0004456E">
      <w:pPr>
        <w:rPr>
          <w:rFonts w:ascii="Tahoma" w:hAnsi="Tahoma" w:cs="Tahoma"/>
          <w:b/>
          <w:sz w:val="28"/>
          <w:szCs w:val="28"/>
        </w:rPr>
      </w:pPr>
    </w:p>
    <w:p w14:paraId="0D94783C" w14:textId="77777777" w:rsidR="001745B7" w:rsidRDefault="001745B7" w:rsidP="0004456E">
      <w:pPr>
        <w:rPr>
          <w:rFonts w:ascii="Tahoma" w:hAnsi="Tahoma" w:cs="Tahoma"/>
          <w:b/>
          <w:sz w:val="28"/>
          <w:szCs w:val="28"/>
        </w:rPr>
      </w:pPr>
    </w:p>
    <w:p w14:paraId="77B69C1E" w14:textId="77777777" w:rsidR="001745B7" w:rsidRDefault="001745B7" w:rsidP="0004456E">
      <w:pPr>
        <w:rPr>
          <w:rFonts w:ascii="Tahoma" w:hAnsi="Tahoma" w:cs="Tahoma"/>
          <w:b/>
          <w:sz w:val="28"/>
          <w:szCs w:val="28"/>
        </w:rPr>
      </w:pPr>
    </w:p>
    <w:p w14:paraId="3ACCED79" w14:textId="77777777" w:rsidR="001745B7" w:rsidRDefault="001745B7" w:rsidP="0004456E">
      <w:pPr>
        <w:rPr>
          <w:rFonts w:ascii="Tahoma" w:hAnsi="Tahoma" w:cs="Tahoma"/>
          <w:b/>
          <w:sz w:val="28"/>
          <w:szCs w:val="28"/>
        </w:rPr>
      </w:pPr>
    </w:p>
    <w:p w14:paraId="54B66880" w14:textId="77777777" w:rsidR="001745B7" w:rsidRDefault="001745B7" w:rsidP="0004456E">
      <w:pPr>
        <w:rPr>
          <w:rFonts w:ascii="Tahoma" w:hAnsi="Tahoma" w:cs="Tahoma"/>
          <w:b/>
          <w:sz w:val="28"/>
          <w:szCs w:val="28"/>
        </w:rPr>
      </w:pPr>
    </w:p>
    <w:p w14:paraId="7DE0C048" w14:textId="77777777" w:rsidR="001745B7" w:rsidRDefault="001745B7" w:rsidP="0004456E">
      <w:pPr>
        <w:rPr>
          <w:rFonts w:ascii="Tahoma" w:hAnsi="Tahoma" w:cs="Tahoma"/>
          <w:b/>
          <w:sz w:val="28"/>
          <w:szCs w:val="28"/>
        </w:rPr>
      </w:pPr>
    </w:p>
    <w:p w14:paraId="79097ABC" w14:textId="323D84F7" w:rsidR="0004456E" w:rsidRPr="001745B7" w:rsidRDefault="0004456E" w:rsidP="0004456E">
      <w:pPr>
        <w:rPr>
          <w:rFonts w:ascii="Tahoma" w:hAnsi="Tahoma" w:cs="Tahoma"/>
          <w:b/>
          <w:sz w:val="28"/>
          <w:szCs w:val="28"/>
        </w:rPr>
      </w:pPr>
      <w:r w:rsidRPr="001745B7">
        <w:rPr>
          <w:rFonts w:ascii="Tahoma" w:hAnsi="Tahoma" w:cs="Tahoma"/>
          <w:b/>
          <w:sz w:val="28"/>
          <w:szCs w:val="28"/>
        </w:rPr>
        <w:lastRenderedPageBreak/>
        <w:t>Zingen:</w:t>
      </w:r>
      <w:r w:rsidRPr="001745B7">
        <w:rPr>
          <w:rFonts w:ascii="Tahoma" w:hAnsi="Tahoma" w:cs="Tahoma"/>
          <w:b/>
          <w:sz w:val="28"/>
          <w:szCs w:val="28"/>
        </w:rPr>
        <w:tab/>
      </w:r>
      <w:r w:rsidRPr="001745B7">
        <w:rPr>
          <w:rFonts w:ascii="Tahoma" w:hAnsi="Tahoma" w:cs="Tahoma"/>
          <w:b/>
          <w:sz w:val="28"/>
          <w:szCs w:val="28"/>
        </w:rPr>
        <w:tab/>
        <w:t>lied 833 Neem mij aan zoals ik ben</w:t>
      </w:r>
      <w:r w:rsidR="00DB4595" w:rsidRPr="001745B7">
        <w:rPr>
          <w:rFonts w:ascii="Tahoma" w:hAnsi="Tahoma" w:cs="Tahoma"/>
          <w:b/>
          <w:sz w:val="28"/>
          <w:szCs w:val="28"/>
        </w:rPr>
        <w:t xml:space="preserve">. </w:t>
      </w:r>
    </w:p>
    <w:p w14:paraId="2A0F7BDB" w14:textId="770F0696" w:rsidR="00F13588" w:rsidRPr="00F13588" w:rsidRDefault="00F13588" w:rsidP="00F13588">
      <w:pPr>
        <w:rPr>
          <w:rFonts w:ascii="Tahoma" w:hAnsi="Tahoma" w:cs="Tahoma"/>
          <w:bCs/>
          <w:color w:val="EE0000"/>
          <w:sz w:val="28"/>
          <w:szCs w:val="28"/>
        </w:rPr>
      </w:pPr>
      <w:r w:rsidRPr="001745B7">
        <w:rPr>
          <w:rFonts w:ascii="Tahoma" w:hAnsi="Tahoma" w:cs="Tahoma"/>
          <w:bCs/>
          <w:noProof/>
          <w:color w:val="EE0000"/>
          <w:sz w:val="28"/>
          <w:szCs w:val="28"/>
        </w:rPr>
        <w:drawing>
          <wp:inline distT="0" distB="0" distL="0" distR="0" wp14:anchorId="40056564" wp14:editId="191518F3">
            <wp:extent cx="5977255" cy="4405312"/>
            <wp:effectExtent l="0" t="0" r="4445" b="0"/>
            <wp:docPr id="398728297" name="Afbeelding 5" descr="Afbeelding met tekst, Blad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728297" name="Afbeelding 5" descr="Afbeelding met tekst, Bladmuziek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390" cy="443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F3F65" w14:textId="77777777" w:rsidR="008349F3" w:rsidRPr="001745B7" w:rsidRDefault="008349F3" w:rsidP="00897B2E">
      <w:pPr>
        <w:rPr>
          <w:rFonts w:ascii="Tahoma" w:hAnsi="Tahoma" w:cs="Tahoma"/>
          <w:b/>
          <w:sz w:val="28"/>
          <w:szCs w:val="28"/>
        </w:rPr>
      </w:pPr>
      <w:r w:rsidRPr="001745B7">
        <w:rPr>
          <w:rFonts w:ascii="Tahoma" w:hAnsi="Tahoma" w:cs="Tahoma"/>
          <w:b/>
          <w:sz w:val="28"/>
          <w:szCs w:val="28"/>
        </w:rPr>
        <w:t xml:space="preserve">Uitdelingswoorden wijn </w:t>
      </w:r>
    </w:p>
    <w:p w14:paraId="155FB6C6" w14:textId="77777777" w:rsidR="008349F3" w:rsidRPr="001745B7" w:rsidRDefault="008349F3" w:rsidP="00897B2E">
      <w:pPr>
        <w:rPr>
          <w:rFonts w:ascii="Tahoma" w:hAnsi="Tahoma" w:cs="Tahoma"/>
          <w:b/>
          <w:sz w:val="28"/>
          <w:szCs w:val="28"/>
        </w:rPr>
      </w:pPr>
    </w:p>
    <w:p w14:paraId="13F37C6F" w14:textId="77777777" w:rsidR="008349F3" w:rsidRPr="001745B7" w:rsidRDefault="008349F3" w:rsidP="00897B2E">
      <w:pPr>
        <w:rPr>
          <w:rFonts w:ascii="Tahoma" w:hAnsi="Tahoma" w:cs="Tahoma"/>
          <w:b/>
          <w:sz w:val="28"/>
          <w:szCs w:val="28"/>
        </w:rPr>
      </w:pPr>
      <w:r w:rsidRPr="001745B7">
        <w:rPr>
          <w:rFonts w:ascii="Tahoma" w:hAnsi="Tahoma" w:cs="Tahoma"/>
          <w:b/>
          <w:sz w:val="28"/>
          <w:szCs w:val="28"/>
        </w:rPr>
        <w:t xml:space="preserve">Uitdelen van de wijn en druivensap. </w:t>
      </w:r>
    </w:p>
    <w:p w14:paraId="7EF97221" w14:textId="77777777" w:rsidR="008349F3" w:rsidRPr="001745B7" w:rsidRDefault="008349F3" w:rsidP="00897B2E">
      <w:pPr>
        <w:rPr>
          <w:rFonts w:ascii="Tahoma" w:hAnsi="Tahoma" w:cs="Tahoma"/>
          <w:b/>
          <w:sz w:val="28"/>
          <w:szCs w:val="28"/>
        </w:rPr>
      </w:pPr>
    </w:p>
    <w:p w14:paraId="429C6AF4" w14:textId="58B5D406" w:rsidR="0004456E" w:rsidRPr="001745B7" w:rsidRDefault="0004456E" w:rsidP="0004456E">
      <w:pPr>
        <w:rPr>
          <w:rFonts w:ascii="Tahoma" w:hAnsi="Tahoma" w:cs="Tahoma"/>
          <w:sz w:val="28"/>
          <w:szCs w:val="28"/>
          <w:lang w:val="en-US"/>
        </w:rPr>
      </w:pPr>
      <w:proofErr w:type="spellStart"/>
      <w:r w:rsidRPr="001745B7">
        <w:rPr>
          <w:rFonts w:ascii="Tahoma" w:hAnsi="Tahoma" w:cs="Tahoma"/>
          <w:b/>
          <w:sz w:val="28"/>
          <w:szCs w:val="28"/>
          <w:lang w:val="en-US"/>
        </w:rPr>
        <w:t>Zingen</w:t>
      </w:r>
      <w:proofErr w:type="spellEnd"/>
      <w:r w:rsidRPr="001745B7">
        <w:rPr>
          <w:rFonts w:ascii="Tahoma" w:hAnsi="Tahoma" w:cs="Tahoma"/>
          <w:b/>
          <w:sz w:val="28"/>
          <w:szCs w:val="28"/>
          <w:lang w:val="en-US"/>
        </w:rPr>
        <w:t>:</w:t>
      </w:r>
      <w:r w:rsidRPr="001745B7">
        <w:rPr>
          <w:rFonts w:ascii="Tahoma" w:hAnsi="Tahoma" w:cs="Tahoma"/>
          <w:b/>
          <w:sz w:val="28"/>
          <w:szCs w:val="28"/>
          <w:lang w:val="en-US"/>
        </w:rPr>
        <w:tab/>
      </w:r>
      <w:r w:rsidRPr="001745B7">
        <w:rPr>
          <w:rFonts w:ascii="Tahoma" w:hAnsi="Tahoma" w:cs="Tahoma"/>
          <w:b/>
          <w:sz w:val="28"/>
          <w:szCs w:val="28"/>
          <w:lang w:val="en-US"/>
        </w:rPr>
        <w:tab/>
        <w:t>lied 103e Bless the Lord my soul</w:t>
      </w:r>
    </w:p>
    <w:p w14:paraId="23E3D256" w14:textId="1C87DDA7" w:rsidR="00F13588" w:rsidRPr="001745B7" w:rsidRDefault="0004456E" w:rsidP="0004456E">
      <w:pPr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sz w:val="28"/>
          <w:szCs w:val="28"/>
          <w:lang w:val="en-US"/>
        </w:rPr>
        <w:tab/>
      </w:r>
      <w:r w:rsidRPr="001745B7">
        <w:rPr>
          <w:rFonts w:ascii="Tahoma" w:hAnsi="Tahoma" w:cs="Tahoma"/>
          <w:sz w:val="28"/>
          <w:szCs w:val="28"/>
          <w:lang w:val="en-US"/>
        </w:rPr>
        <w:tab/>
      </w:r>
      <w:r w:rsidRPr="001745B7">
        <w:rPr>
          <w:rFonts w:ascii="Tahoma" w:hAnsi="Tahoma" w:cs="Tahoma"/>
          <w:sz w:val="28"/>
          <w:szCs w:val="28"/>
        </w:rPr>
        <w:t>(vertaling: Prijs de Heer mijn ziel en zegen zijn heilige Naam)</w:t>
      </w:r>
    </w:p>
    <w:p w14:paraId="687D6970" w14:textId="095A7F66" w:rsidR="00F13588" w:rsidRPr="00F13588" w:rsidRDefault="00F13588" w:rsidP="00F13588">
      <w:pPr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22D535CB" wp14:editId="535FB0F9">
            <wp:extent cx="5929313" cy="3585845"/>
            <wp:effectExtent l="0" t="0" r="0" b="0"/>
            <wp:docPr id="1339264592" name="Afbeelding 6" descr="Afbeelding met tekst, Bladmuziek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64592" name="Afbeelding 6" descr="Afbeelding met tekst, Bladmuziek, muziek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641" cy="360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E0881" w14:textId="0561496C" w:rsidR="004A362E" w:rsidRPr="001745B7" w:rsidRDefault="001745B7" w:rsidP="00897B2E">
      <w:pPr>
        <w:rPr>
          <w:rFonts w:ascii="Tahoma" w:eastAsia="Calibri" w:hAnsi="Tahoma" w:cs="Tahoma"/>
          <w:b/>
          <w:sz w:val="28"/>
          <w:szCs w:val="28"/>
        </w:rPr>
      </w:pPr>
      <w:r>
        <w:rPr>
          <w:rFonts w:ascii="Tahoma" w:eastAsia="Calibri" w:hAnsi="Tahoma" w:cs="Tahoma"/>
          <w:b/>
          <w:sz w:val="28"/>
          <w:szCs w:val="28"/>
        </w:rPr>
        <w:lastRenderedPageBreak/>
        <w:t>D</w:t>
      </w:r>
      <w:r w:rsidR="00947161" w:rsidRPr="001745B7">
        <w:rPr>
          <w:rFonts w:ascii="Tahoma" w:eastAsia="Calibri" w:hAnsi="Tahoma" w:cs="Tahoma"/>
          <w:b/>
          <w:sz w:val="28"/>
          <w:szCs w:val="28"/>
        </w:rPr>
        <w:t>anklied:</w:t>
      </w:r>
      <w:r w:rsidR="00947161" w:rsidRPr="001745B7">
        <w:rPr>
          <w:rFonts w:ascii="Tahoma" w:eastAsia="Calibri" w:hAnsi="Tahoma" w:cs="Tahoma"/>
          <w:b/>
          <w:sz w:val="28"/>
          <w:szCs w:val="28"/>
        </w:rPr>
        <w:tab/>
      </w:r>
      <w:r w:rsidR="0004456E" w:rsidRPr="001745B7">
        <w:rPr>
          <w:rFonts w:ascii="Tahoma" w:eastAsia="Calibri" w:hAnsi="Tahoma" w:cs="Tahoma"/>
          <w:b/>
          <w:sz w:val="28"/>
          <w:szCs w:val="28"/>
        </w:rPr>
        <w:t xml:space="preserve">lied </w:t>
      </w:r>
      <w:r w:rsidR="0086522A" w:rsidRPr="001745B7">
        <w:rPr>
          <w:rFonts w:ascii="Tahoma" w:eastAsia="Calibri" w:hAnsi="Tahoma" w:cs="Tahoma"/>
          <w:b/>
          <w:sz w:val="28"/>
          <w:szCs w:val="28"/>
        </w:rPr>
        <w:t>792</w:t>
      </w:r>
      <w:r w:rsidR="001969C4" w:rsidRPr="001745B7">
        <w:rPr>
          <w:rFonts w:ascii="Tahoma" w:eastAsia="Calibri" w:hAnsi="Tahoma" w:cs="Tahoma"/>
          <w:b/>
          <w:sz w:val="28"/>
          <w:szCs w:val="28"/>
        </w:rPr>
        <w:t xml:space="preserve"> Kom, God, en schrijf uw eigen naam</w:t>
      </w:r>
    </w:p>
    <w:p w14:paraId="3B790565" w14:textId="77777777" w:rsidR="0086522A" w:rsidRPr="001745B7" w:rsidRDefault="0086522A" w:rsidP="0086522A">
      <w:pPr>
        <w:pStyle w:val="Geenafstand"/>
        <w:rPr>
          <w:rFonts w:ascii="Tahoma" w:hAnsi="Tahoma" w:cs="Tahoma"/>
          <w:bCs/>
          <w:i/>
          <w:iCs/>
          <w:sz w:val="28"/>
          <w:szCs w:val="28"/>
          <w:lang w:val="nl-NL"/>
        </w:rPr>
      </w:pPr>
      <w:r w:rsidRPr="001745B7">
        <w:rPr>
          <w:rFonts w:ascii="Tahoma" w:hAnsi="Tahoma" w:cs="Tahoma"/>
          <w:b/>
          <w:bCs/>
          <w:sz w:val="28"/>
          <w:szCs w:val="28"/>
          <w:lang w:val="nl-NL"/>
        </w:rPr>
        <w:tab/>
      </w:r>
      <w:r w:rsidRPr="001745B7">
        <w:rPr>
          <w:rFonts w:ascii="Tahoma" w:hAnsi="Tahoma" w:cs="Tahoma"/>
          <w:b/>
          <w:bCs/>
          <w:sz w:val="28"/>
          <w:szCs w:val="28"/>
          <w:lang w:val="nl-NL"/>
        </w:rPr>
        <w:tab/>
      </w:r>
      <w:proofErr w:type="spellStart"/>
      <w:r w:rsidRPr="001745B7">
        <w:rPr>
          <w:rFonts w:ascii="Tahoma" w:hAnsi="Tahoma" w:cs="Tahoma"/>
          <w:bCs/>
          <w:i/>
          <w:iCs/>
          <w:sz w:val="28"/>
          <w:szCs w:val="28"/>
          <w:lang w:val="nl-NL"/>
        </w:rPr>
        <w:t>Amicanto</w:t>
      </w:r>
      <w:proofErr w:type="spellEnd"/>
      <w:r w:rsidRPr="001745B7">
        <w:rPr>
          <w:rFonts w:ascii="Tahoma" w:hAnsi="Tahoma" w:cs="Tahoma"/>
          <w:bCs/>
          <w:i/>
          <w:iCs/>
          <w:sz w:val="28"/>
          <w:szCs w:val="28"/>
          <w:lang w:val="nl-NL"/>
        </w:rPr>
        <w:t>: 1,3</w:t>
      </w:r>
    </w:p>
    <w:p w14:paraId="2CD0C6F0" w14:textId="77777777" w:rsidR="004A362E" w:rsidRPr="001745B7" w:rsidRDefault="0086522A" w:rsidP="005C538C">
      <w:pPr>
        <w:pStyle w:val="Geenafstand"/>
        <w:rPr>
          <w:rFonts w:ascii="Tahoma" w:hAnsi="Tahoma" w:cs="Tahoma"/>
          <w:bCs/>
          <w:sz w:val="28"/>
          <w:szCs w:val="28"/>
          <w:lang w:val="nl-NL"/>
        </w:rPr>
      </w:pPr>
      <w:r w:rsidRPr="001745B7">
        <w:rPr>
          <w:rFonts w:ascii="Tahoma" w:hAnsi="Tahoma" w:cs="Tahoma"/>
          <w:bCs/>
          <w:sz w:val="28"/>
          <w:szCs w:val="28"/>
          <w:lang w:val="nl-NL"/>
        </w:rPr>
        <w:tab/>
      </w:r>
      <w:r w:rsidRPr="001745B7">
        <w:rPr>
          <w:rFonts w:ascii="Tahoma" w:hAnsi="Tahoma" w:cs="Tahoma"/>
          <w:bCs/>
          <w:sz w:val="28"/>
          <w:szCs w:val="28"/>
          <w:lang w:val="nl-NL"/>
        </w:rPr>
        <w:tab/>
        <w:t>allen: 2,4</w:t>
      </w:r>
    </w:p>
    <w:p w14:paraId="1F70EF8D" w14:textId="6D6006EB" w:rsidR="00F13588" w:rsidRPr="00F13588" w:rsidRDefault="00F13588" w:rsidP="00F13588">
      <w:pPr>
        <w:pStyle w:val="Geenafstand"/>
        <w:rPr>
          <w:rFonts w:ascii="Tahoma" w:hAnsi="Tahoma" w:cs="Tahoma"/>
          <w:bCs/>
          <w:sz w:val="28"/>
          <w:szCs w:val="28"/>
        </w:rPr>
      </w:pPr>
      <w:r w:rsidRPr="001745B7">
        <w:rPr>
          <w:rFonts w:ascii="Tahoma" w:hAnsi="Tahoma" w:cs="Tahoma"/>
          <w:bCs/>
          <w:noProof/>
          <w:sz w:val="28"/>
          <w:szCs w:val="28"/>
        </w:rPr>
        <w:drawing>
          <wp:inline distT="0" distB="0" distL="0" distR="0" wp14:anchorId="7F23E764" wp14:editId="35B417F1">
            <wp:extent cx="5987054" cy="4714875"/>
            <wp:effectExtent l="0" t="0" r="0" b="0"/>
            <wp:docPr id="1430491381" name="Afbeelding 7" descr="Afbeelding met tekst, Bladmuziek, muziek, ontvang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491381" name="Afbeelding 7" descr="Afbeelding met tekst, Bladmuziek, muziek, ontvangs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930" cy="472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14574" w14:textId="7A04A783" w:rsidR="00F13588" w:rsidRPr="001745B7" w:rsidRDefault="00F13588" w:rsidP="00F13588">
      <w:pPr>
        <w:pStyle w:val="Geenafstand"/>
        <w:rPr>
          <w:rFonts w:ascii="Tahoma" w:hAnsi="Tahoma" w:cs="Tahoma"/>
          <w:bCs/>
          <w:sz w:val="28"/>
          <w:szCs w:val="28"/>
          <w:lang w:val="nl-NL"/>
        </w:rPr>
      </w:pPr>
      <w:r w:rsidRPr="001745B7">
        <w:rPr>
          <w:rFonts w:ascii="Tahoma" w:hAnsi="Tahoma" w:cs="Tahoma"/>
          <w:bCs/>
          <w:sz w:val="28"/>
          <w:szCs w:val="28"/>
          <w:lang w:val="nl-NL"/>
        </w:rPr>
        <w:t>2 O God, die al uw liefde hecht</w:t>
      </w:r>
    </w:p>
    <w:p w14:paraId="76123958" w14:textId="77777777" w:rsidR="00F13588" w:rsidRPr="001745B7" w:rsidRDefault="00F13588" w:rsidP="00F13588">
      <w:pPr>
        <w:pStyle w:val="Geenafstand"/>
        <w:rPr>
          <w:rFonts w:ascii="Tahoma" w:hAnsi="Tahoma" w:cs="Tahoma"/>
          <w:bCs/>
          <w:sz w:val="28"/>
          <w:szCs w:val="28"/>
          <w:lang w:val="nl-NL"/>
        </w:rPr>
      </w:pPr>
      <w:r w:rsidRPr="001745B7">
        <w:rPr>
          <w:rFonts w:ascii="Tahoma" w:hAnsi="Tahoma" w:cs="Tahoma"/>
          <w:bCs/>
          <w:sz w:val="28"/>
          <w:szCs w:val="28"/>
          <w:lang w:val="nl-NL"/>
        </w:rPr>
        <w:t>aan wie van liefde leeft,</w:t>
      </w:r>
    </w:p>
    <w:p w14:paraId="342EECBD" w14:textId="77777777" w:rsidR="00F13588" w:rsidRPr="001745B7" w:rsidRDefault="00F13588" w:rsidP="00F13588">
      <w:pPr>
        <w:pStyle w:val="Geenafstand"/>
        <w:rPr>
          <w:rFonts w:ascii="Tahoma" w:hAnsi="Tahoma" w:cs="Tahoma"/>
          <w:bCs/>
          <w:sz w:val="28"/>
          <w:szCs w:val="28"/>
          <w:lang w:val="nl-NL"/>
        </w:rPr>
      </w:pPr>
      <w:r w:rsidRPr="001745B7">
        <w:rPr>
          <w:rFonts w:ascii="Tahoma" w:hAnsi="Tahoma" w:cs="Tahoma"/>
          <w:bCs/>
          <w:sz w:val="28"/>
          <w:szCs w:val="28"/>
          <w:lang w:val="nl-NL"/>
        </w:rPr>
        <w:t>omvat de trouw hier toegezegd.</w:t>
      </w:r>
    </w:p>
    <w:p w14:paraId="073CED99" w14:textId="77777777" w:rsidR="00F13588" w:rsidRPr="001745B7" w:rsidRDefault="00F13588" w:rsidP="00F13588">
      <w:pPr>
        <w:pStyle w:val="Geenafstand"/>
        <w:rPr>
          <w:rFonts w:ascii="Tahoma" w:hAnsi="Tahoma" w:cs="Tahoma"/>
          <w:bCs/>
          <w:sz w:val="28"/>
          <w:szCs w:val="28"/>
          <w:lang w:val="nl-NL"/>
        </w:rPr>
      </w:pPr>
      <w:r w:rsidRPr="001745B7">
        <w:rPr>
          <w:rFonts w:ascii="Tahoma" w:hAnsi="Tahoma" w:cs="Tahoma"/>
          <w:bCs/>
          <w:sz w:val="28"/>
          <w:szCs w:val="28"/>
          <w:lang w:val="nl-NL"/>
        </w:rPr>
        <w:t>Dat Gij uw zegen op ons legt,</w:t>
      </w:r>
    </w:p>
    <w:p w14:paraId="4773BF61" w14:textId="77777777" w:rsidR="00F13588" w:rsidRPr="001745B7" w:rsidRDefault="00F13588" w:rsidP="00F13588">
      <w:pPr>
        <w:pStyle w:val="Geenafstand"/>
        <w:rPr>
          <w:rFonts w:ascii="Tahoma" w:hAnsi="Tahoma" w:cs="Tahoma"/>
          <w:bCs/>
          <w:sz w:val="28"/>
          <w:szCs w:val="28"/>
          <w:lang w:val="nl-NL"/>
        </w:rPr>
      </w:pPr>
      <w:r w:rsidRPr="001745B7">
        <w:rPr>
          <w:rFonts w:ascii="Tahoma" w:hAnsi="Tahoma" w:cs="Tahoma"/>
          <w:bCs/>
          <w:sz w:val="28"/>
          <w:szCs w:val="28"/>
          <w:lang w:val="nl-NL"/>
        </w:rPr>
        <w:t>uw vrede aan ons geeft!</w:t>
      </w:r>
    </w:p>
    <w:p w14:paraId="3E81B9F0" w14:textId="77777777" w:rsidR="00F13588" w:rsidRPr="001745B7" w:rsidRDefault="00F13588" w:rsidP="00F13588">
      <w:pPr>
        <w:pStyle w:val="Geenafstand"/>
        <w:rPr>
          <w:rFonts w:ascii="Tahoma" w:hAnsi="Tahoma" w:cs="Tahoma"/>
          <w:bCs/>
          <w:sz w:val="28"/>
          <w:szCs w:val="28"/>
          <w:lang w:val="nl-NL"/>
        </w:rPr>
      </w:pPr>
    </w:p>
    <w:p w14:paraId="59B0C73F" w14:textId="62ADCB0A" w:rsidR="00F13588" w:rsidRPr="001745B7" w:rsidRDefault="00F13588" w:rsidP="00F13588">
      <w:pPr>
        <w:pStyle w:val="Geenafstand"/>
        <w:rPr>
          <w:rFonts w:ascii="Tahoma" w:hAnsi="Tahoma" w:cs="Tahoma"/>
          <w:bCs/>
          <w:i/>
          <w:iCs/>
          <w:sz w:val="28"/>
          <w:szCs w:val="28"/>
          <w:lang w:val="nl-NL"/>
        </w:rPr>
      </w:pPr>
      <w:r w:rsidRPr="001745B7">
        <w:rPr>
          <w:rFonts w:ascii="Tahoma" w:hAnsi="Tahoma" w:cs="Tahoma"/>
          <w:bCs/>
          <w:i/>
          <w:iCs/>
          <w:sz w:val="28"/>
          <w:szCs w:val="28"/>
          <w:lang w:val="nl-NL"/>
        </w:rPr>
        <w:t>3 Verlaat niet, wat uw hand begon,</w:t>
      </w:r>
    </w:p>
    <w:p w14:paraId="6DD8AEAD" w14:textId="77777777" w:rsidR="00F13588" w:rsidRPr="001745B7" w:rsidRDefault="00F13588" w:rsidP="00F13588">
      <w:pPr>
        <w:pStyle w:val="Geenafstand"/>
        <w:rPr>
          <w:rFonts w:ascii="Tahoma" w:hAnsi="Tahoma" w:cs="Tahoma"/>
          <w:bCs/>
          <w:i/>
          <w:iCs/>
          <w:sz w:val="28"/>
          <w:szCs w:val="28"/>
          <w:lang w:val="nl-NL"/>
        </w:rPr>
      </w:pPr>
      <w:r w:rsidRPr="001745B7">
        <w:rPr>
          <w:rFonts w:ascii="Tahoma" w:hAnsi="Tahoma" w:cs="Tahoma"/>
          <w:bCs/>
          <w:i/>
          <w:iCs/>
          <w:sz w:val="28"/>
          <w:szCs w:val="28"/>
          <w:lang w:val="nl-NL"/>
        </w:rPr>
        <w:t>o God, ontbreek ons niet!</w:t>
      </w:r>
    </w:p>
    <w:p w14:paraId="2CB2072E" w14:textId="77777777" w:rsidR="00F13588" w:rsidRPr="001745B7" w:rsidRDefault="00F13588" w:rsidP="00F13588">
      <w:pPr>
        <w:pStyle w:val="Geenafstand"/>
        <w:rPr>
          <w:rFonts w:ascii="Tahoma" w:hAnsi="Tahoma" w:cs="Tahoma"/>
          <w:bCs/>
          <w:i/>
          <w:iCs/>
          <w:sz w:val="28"/>
          <w:szCs w:val="28"/>
          <w:lang w:val="nl-NL"/>
        </w:rPr>
      </w:pPr>
      <w:r w:rsidRPr="001745B7">
        <w:rPr>
          <w:rFonts w:ascii="Tahoma" w:hAnsi="Tahoma" w:cs="Tahoma"/>
          <w:bCs/>
          <w:i/>
          <w:iCs/>
          <w:sz w:val="28"/>
          <w:szCs w:val="28"/>
          <w:lang w:val="nl-NL"/>
        </w:rPr>
        <w:t>Straal in ons leven als de zon,</w:t>
      </w:r>
    </w:p>
    <w:p w14:paraId="44CA2B94" w14:textId="77777777" w:rsidR="00F13588" w:rsidRPr="001745B7" w:rsidRDefault="00F13588" w:rsidP="00F13588">
      <w:pPr>
        <w:pStyle w:val="Geenafstand"/>
        <w:rPr>
          <w:rFonts w:ascii="Tahoma" w:hAnsi="Tahoma" w:cs="Tahoma"/>
          <w:bCs/>
          <w:i/>
          <w:iCs/>
          <w:sz w:val="28"/>
          <w:szCs w:val="28"/>
          <w:lang w:val="nl-NL"/>
        </w:rPr>
      </w:pPr>
      <w:r w:rsidRPr="001745B7">
        <w:rPr>
          <w:rFonts w:ascii="Tahoma" w:hAnsi="Tahoma" w:cs="Tahoma"/>
          <w:bCs/>
          <w:i/>
          <w:iCs/>
          <w:sz w:val="28"/>
          <w:szCs w:val="28"/>
          <w:lang w:val="nl-NL"/>
        </w:rPr>
        <w:t>Gij, van de liefde zelf de bron,</w:t>
      </w:r>
    </w:p>
    <w:p w14:paraId="1AF6ABA1" w14:textId="77777777" w:rsidR="00F13588" w:rsidRPr="001745B7" w:rsidRDefault="00F13588" w:rsidP="00F13588">
      <w:pPr>
        <w:pStyle w:val="Geenafstand"/>
        <w:rPr>
          <w:rFonts w:ascii="Tahoma" w:hAnsi="Tahoma" w:cs="Tahoma"/>
          <w:bCs/>
          <w:i/>
          <w:iCs/>
          <w:sz w:val="28"/>
          <w:szCs w:val="28"/>
          <w:lang w:val="nl-NL"/>
        </w:rPr>
      </w:pPr>
      <w:r w:rsidRPr="001745B7">
        <w:rPr>
          <w:rFonts w:ascii="Tahoma" w:hAnsi="Tahoma" w:cs="Tahoma"/>
          <w:bCs/>
          <w:i/>
          <w:iCs/>
          <w:sz w:val="28"/>
          <w:szCs w:val="28"/>
          <w:lang w:val="nl-NL"/>
        </w:rPr>
        <w:t>de adem van ons lied!</w:t>
      </w:r>
    </w:p>
    <w:p w14:paraId="0422F152" w14:textId="77777777" w:rsidR="00F13588" w:rsidRPr="001745B7" w:rsidRDefault="00F13588" w:rsidP="00F13588">
      <w:pPr>
        <w:pStyle w:val="Geenafstand"/>
        <w:rPr>
          <w:rFonts w:ascii="Tahoma" w:hAnsi="Tahoma" w:cs="Tahoma"/>
          <w:bCs/>
          <w:sz w:val="28"/>
          <w:szCs w:val="28"/>
          <w:lang w:val="nl-NL"/>
        </w:rPr>
      </w:pPr>
    </w:p>
    <w:p w14:paraId="012B893D" w14:textId="5C69FFF8" w:rsidR="00F13588" w:rsidRPr="001745B7" w:rsidRDefault="00F13588" w:rsidP="00F13588">
      <w:pPr>
        <w:pStyle w:val="Geenafstand"/>
        <w:rPr>
          <w:rFonts w:ascii="Tahoma" w:hAnsi="Tahoma" w:cs="Tahoma"/>
          <w:bCs/>
          <w:sz w:val="28"/>
          <w:szCs w:val="28"/>
          <w:lang w:val="nl-NL"/>
        </w:rPr>
      </w:pPr>
      <w:r w:rsidRPr="001745B7">
        <w:rPr>
          <w:rFonts w:ascii="Tahoma" w:hAnsi="Tahoma" w:cs="Tahoma"/>
          <w:bCs/>
          <w:sz w:val="28"/>
          <w:szCs w:val="28"/>
          <w:lang w:val="nl-NL"/>
        </w:rPr>
        <w:t>4 Laat zonneklaar te lezen zijn</w:t>
      </w:r>
    </w:p>
    <w:p w14:paraId="7E3C9EBB" w14:textId="77777777" w:rsidR="00F13588" w:rsidRPr="001745B7" w:rsidRDefault="00F13588" w:rsidP="00F13588">
      <w:pPr>
        <w:pStyle w:val="Geenafstand"/>
        <w:rPr>
          <w:rFonts w:ascii="Tahoma" w:hAnsi="Tahoma" w:cs="Tahoma"/>
          <w:bCs/>
          <w:sz w:val="28"/>
          <w:szCs w:val="28"/>
          <w:lang w:val="nl-NL"/>
        </w:rPr>
      </w:pPr>
      <w:r w:rsidRPr="001745B7">
        <w:rPr>
          <w:rFonts w:ascii="Tahoma" w:hAnsi="Tahoma" w:cs="Tahoma"/>
          <w:bCs/>
          <w:sz w:val="28"/>
          <w:szCs w:val="28"/>
          <w:lang w:val="nl-NL"/>
        </w:rPr>
        <w:t>uw beeld, in ons geprent!</w:t>
      </w:r>
    </w:p>
    <w:p w14:paraId="76A26744" w14:textId="77777777" w:rsidR="00F13588" w:rsidRPr="001745B7" w:rsidRDefault="00F13588" w:rsidP="00F13588">
      <w:pPr>
        <w:pStyle w:val="Geenafstand"/>
        <w:rPr>
          <w:rFonts w:ascii="Tahoma" w:hAnsi="Tahoma" w:cs="Tahoma"/>
          <w:bCs/>
          <w:sz w:val="28"/>
          <w:szCs w:val="28"/>
          <w:lang w:val="nl-NL"/>
        </w:rPr>
      </w:pPr>
      <w:r w:rsidRPr="001745B7">
        <w:rPr>
          <w:rFonts w:ascii="Tahoma" w:hAnsi="Tahoma" w:cs="Tahoma"/>
          <w:bCs/>
          <w:sz w:val="28"/>
          <w:szCs w:val="28"/>
          <w:lang w:val="nl-NL"/>
        </w:rPr>
        <w:t>Gij komt en schenkt de beste wijn</w:t>
      </w:r>
    </w:p>
    <w:p w14:paraId="4F608055" w14:textId="77777777" w:rsidR="00F13588" w:rsidRPr="001745B7" w:rsidRDefault="00F13588" w:rsidP="00F13588">
      <w:pPr>
        <w:pStyle w:val="Geenafstand"/>
        <w:rPr>
          <w:rFonts w:ascii="Tahoma" w:hAnsi="Tahoma" w:cs="Tahoma"/>
          <w:bCs/>
          <w:sz w:val="28"/>
          <w:szCs w:val="28"/>
          <w:lang w:val="nl-NL"/>
        </w:rPr>
      </w:pPr>
      <w:r w:rsidRPr="001745B7">
        <w:rPr>
          <w:rFonts w:ascii="Tahoma" w:hAnsi="Tahoma" w:cs="Tahoma"/>
          <w:bCs/>
          <w:sz w:val="28"/>
          <w:szCs w:val="28"/>
          <w:lang w:val="nl-NL"/>
        </w:rPr>
        <w:t>waar wij elkaar tot zegen zijn,</w:t>
      </w:r>
    </w:p>
    <w:p w14:paraId="2C3511B7" w14:textId="4428149F" w:rsidR="00F13588" w:rsidRPr="001745B7" w:rsidRDefault="00F13588" w:rsidP="00F13588">
      <w:pPr>
        <w:pStyle w:val="Geenafstand"/>
        <w:rPr>
          <w:rFonts w:ascii="Tahoma" w:hAnsi="Tahoma" w:cs="Tahoma"/>
          <w:bCs/>
          <w:sz w:val="28"/>
          <w:szCs w:val="28"/>
          <w:lang w:val="nl-NL"/>
        </w:rPr>
      </w:pPr>
      <w:r w:rsidRPr="001745B7">
        <w:rPr>
          <w:rFonts w:ascii="Tahoma" w:hAnsi="Tahoma" w:cs="Tahoma"/>
          <w:bCs/>
          <w:sz w:val="28"/>
          <w:szCs w:val="28"/>
          <w:lang w:val="nl-NL"/>
        </w:rPr>
        <w:t>tot liefde voorbestemd.</w:t>
      </w:r>
    </w:p>
    <w:p w14:paraId="38AD0A54" w14:textId="77777777" w:rsidR="00F13588" w:rsidRPr="001745B7" w:rsidRDefault="00F13588" w:rsidP="00897B2E">
      <w:pPr>
        <w:rPr>
          <w:rFonts w:ascii="Tahoma" w:eastAsia="Calibri" w:hAnsi="Tahoma" w:cs="Tahoma"/>
          <w:b/>
          <w:bCs/>
          <w:sz w:val="28"/>
          <w:szCs w:val="28"/>
        </w:rPr>
      </w:pPr>
    </w:p>
    <w:p w14:paraId="1FB931A3" w14:textId="77777777" w:rsidR="001745B7" w:rsidRDefault="001745B7" w:rsidP="00897B2E">
      <w:pPr>
        <w:rPr>
          <w:rFonts w:ascii="Tahoma" w:eastAsia="Calibri" w:hAnsi="Tahoma" w:cs="Tahoma"/>
          <w:b/>
          <w:bCs/>
          <w:sz w:val="28"/>
          <w:szCs w:val="28"/>
        </w:rPr>
      </w:pPr>
    </w:p>
    <w:p w14:paraId="606CB775" w14:textId="17B54232" w:rsidR="005302B9" w:rsidRPr="001745B7" w:rsidRDefault="009A59E4" w:rsidP="00897B2E">
      <w:pPr>
        <w:rPr>
          <w:rFonts w:ascii="Tahoma" w:eastAsia="Calibri" w:hAnsi="Tahoma" w:cs="Tahoma"/>
          <w:b/>
          <w:bCs/>
          <w:sz w:val="28"/>
          <w:szCs w:val="28"/>
        </w:rPr>
      </w:pPr>
      <w:r w:rsidRPr="001745B7">
        <w:rPr>
          <w:rFonts w:ascii="Tahoma" w:eastAsia="Calibri" w:hAnsi="Tahoma" w:cs="Tahoma"/>
          <w:b/>
          <w:bCs/>
          <w:sz w:val="28"/>
          <w:szCs w:val="28"/>
        </w:rPr>
        <w:lastRenderedPageBreak/>
        <w:t>Zegen</w:t>
      </w:r>
      <w:r w:rsidRPr="001745B7">
        <w:rPr>
          <w:rFonts w:ascii="Tahoma" w:eastAsia="Calibri" w:hAnsi="Tahoma" w:cs="Tahoma"/>
          <w:b/>
          <w:bCs/>
          <w:sz w:val="28"/>
          <w:szCs w:val="28"/>
        </w:rPr>
        <w:tab/>
      </w:r>
      <w:bookmarkStart w:id="2" w:name="_Hlk75967038"/>
    </w:p>
    <w:p w14:paraId="45C6EE47" w14:textId="77777777" w:rsidR="00024980" w:rsidRPr="001745B7" w:rsidRDefault="00024980" w:rsidP="00897B2E">
      <w:pPr>
        <w:rPr>
          <w:rFonts w:ascii="Tahoma" w:hAnsi="Tahoma" w:cs="Tahoma"/>
          <w:b/>
          <w:bCs/>
          <w:sz w:val="28"/>
          <w:szCs w:val="28"/>
        </w:rPr>
      </w:pPr>
    </w:p>
    <w:p w14:paraId="7BAFED69" w14:textId="77777777" w:rsidR="00F81E9F" w:rsidRPr="001745B7" w:rsidRDefault="009A59E4" w:rsidP="00897B2E">
      <w:pPr>
        <w:rPr>
          <w:rFonts w:ascii="Tahoma" w:hAnsi="Tahoma" w:cs="Tahoma"/>
          <w:sz w:val="28"/>
          <w:szCs w:val="28"/>
        </w:rPr>
      </w:pPr>
      <w:r w:rsidRPr="001745B7">
        <w:rPr>
          <w:rFonts w:ascii="Tahoma" w:hAnsi="Tahoma" w:cs="Tahoma"/>
          <w:b/>
          <w:bCs/>
          <w:sz w:val="28"/>
          <w:szCs w:val="28"/>
        </w:rPr>
        <w:t xml:space="preserve">AMEN </w:t>
      </w:r>
      <w:r w:rsidRPr="001745B7">
        <w:rPr>
          <w:rFonts w:ascii="Tahoma" w:hAnsi="Tahoma" w:cs="Tahoma"/>
          <w:sz w:val="28"/>
          <w:szCs w:val="28"/>
        </w:rPr>
        <w:t>(gezongen)</w:t>
      </w:r>
      <w:bookmarkEnd w:id="2"/>
    </w:p>
    <w:p w14:paraId="329DB468" w14:textId="77777777" w:rsidR="005159F7" w:rsidRPr="001745B7" w:rsidRDefault="005159F7" w:rsidP="00897B2E">
      <w:pPr>
        <w:rPr>
          <w:rFonts w:ascii="Tahoma" w:hAnsi="Tahoma" w:cs="Tahoma"/>
          <w:sz w:val="28"/>
          <w:szCs w:val="28"/>
        </w:rPr>
      </w:pPr>
    </w:p>
    <w:p w14:paraId="23EB94F9" w14:textId="77777777" w:rsidR="005159F7" w:rsidRPr="001745B7" w:rsidRDefault="005159F7" w:rsidP="00897B2E">
      <w:pPr>
        <w:rPr>
          <w:rFonts w:ascii="Tahoma" w:hAnsi="Tahoma" w:cs="Tahoma"/>
          <w:sz w:val="28"/>
          <w:szCs w:val="28"/>
        </w:rPr>
      </w:pPr>
    </w:p>
    <w:p w14:paraId="757BE852" w14:textId="77777777" w:rsidR="005159F7" w:rsidRPr="001745B7" w:rsidRDefault="005159F7" w:rsidP="00897B2E">
      <w:pPr>
        <w:rPr>
          <w:rFonts w:ascii="Tahoma" w:hAnsi="Tahoma" w:cs="Tahoma"/>
          <w:sz w:val="28"/>
          <w:szCs w:val="28"/>
        </w:rPr>
      </w:pPr>
    </w:p>
    <w:p w14:paraId="03036375" w14:textId="77777777" w:rsidR="005159F7" w:rsidRPr="001745B7" w:rsidRDefault="005159F7" w:rsidP="00897B2E">
      <w:pPr>
        <w:rPr>
          <w:rFonts w:ascii="Tahoma" w:hAnsi="Tahoma" w:cs="Tahoma"/>
          <w:sz w:val="28"/>
          <w:szCs w:val="28"/>
        </w:rPr>
      </w:pPr>
    </w:p>
    <w:p w14:paraId="2D816F6B" w14:textId="77777777" w:rsidR="005159F7" w:rsidRDefault="005159F7" w:rsidP="00897B2E">
      <w:pPr>
        <w:rPr>
          <w:rFonts w:ascii="Tahoma" w:hAnsi="Tahoma" w:cs="Tahoma"/>
          <w:sz w:val="28"/>
          <w:szCs w:val="28"/>
        </w:rPr>
      </w:pPr>
    </w:p>
    <w:p w14:paraId="2CCCFBE5" w14:textId="77777777" w:rsidR="001745B7" w:rsidRDefault="001745B7" w:rsidP="00897B2E">
      <w:pPr>
        <w:rPr>
          <w:rFonts w:ascii="Tahoma" w:hAnsi="Tahoma" w:cs="Tahoma"/>
          <w:sz w:val="28"/>
          <w:szCs w:val="28"/>
        </w:rPr>
      </w:pPr>
    </w:p>
    <w:p w14:paraId="3FD3391C" w14:textId="77777777" w:rsidR="001745B7" w:rsidRDefault="001745B7" w:rsidP="00897B2E">
      <w:pPr>
        <w:rPr>
          <w:rFonts w:ascii="Tahoma" w:hAnsi="Tahoma" w:cs="Tahoma"/>
          <w:sz w:val="28"/>
          <w:szCs w:val="28"/>
        </w:rPr>
      </w:pPr>
    </w:p>
    <w:p w14:paraId="0B0D979F" w14:textId="77777777" w:rsidR="001745B7" w:rsidRDefault="001745B7" w:rsidP="00897B2E">
      <w:pPr>
        <w:rPr>
          <w:rFonts w:ascii="Tahoma" w:hAnsi="Tahoma" w:cs="Tahoma"/>
          <w:sz w:val="28"/>
          <w:szCs w:val="28"/>
        </w:rPr>
      </w:pPr>
    </w:p>
    <w:p w14:paraId="435D6664" w14:textId="77777777" w:rsidR="001745B7" w:rsidRDefault="001745B7" w:rsidP="00897B2E">
      <w:pPr>
        <w:rPr>
          <w:rFonts w:ascii="Tahoma" w:hAnsi="Tahoma" w:cs="Tahoma"/>
          <w:sz w:val="28"/>
          <w:szCs w:val="28"/>
        </w:rPr>
      </w:pPr>
    </w:p>
    <w:p w14:paraId="096EAD99" w14:textId="77777777" w:rsidR="001745B7" w:rsidRDefault="001745B7" w:rsidP="00897B2E">
      <w:pPr>
        <w:rPr>
          <w:rFonts w:ascii="Tahoma" w:hAnsi="Tahoma" w:cs="Tahoma"/>
          <w:sz w:val="28"/>
          <w:szCs w:val="28"/>
        </w:rPr>
      </w:pPr>
    </w:p>
    <w:p w14:paraId="7123A784" w14:textId="77777777" w:rsidR="001745B7" w:rsidRPr="001745B7" w:rsidRDefault="001745B7" w:rsidP="00897B2E">
      <w:pPr>
        <w:rPr>
          <w:rFonts w:ascii="Tahoma" w:hAnsi="Tahoma" w:cs="Tahoma"/>
          <w:sz w:val="28"/>
          <w:szCs w:val="28"/>
        </w:rPr>
      </w:pPr>
    </w:p>
    <w:p w14:paraId="574FA99A" w14:textId="77777777" w:rsidR="005159F7" w:rsidRPr="001745B7" w:rsidRDefault="005159F7" w:rsidP="00897B2E">
      <w:pPr>
        <w:rPr>
          <w:rFonts w:ascii="Tahoma" w:hAnsi="Tahoma" w:cs="Tahoma"/>
          <w:sz w:val="28"/>
          <w:szCs w:val="28"/>
        </w:rPr>
      </w:pPr>
    </w:p>
    <w:p w14:paraId="2733CA42" w14:textId="77777777" w:rsidR="00C50A38" w:rsidRPr="001745B7" w:rsidRDefault="00C50A38" w:rsidP="00897B2E">
      <w:pPr>
        <w:pStyle w:val="Geenafstand"/>
        <w:rPr>
          <w:rStyle w:val="Nadruk"/>
          <w:rFonts w:ascii="Tahoma" w:hAnsi="Tahoma" w:cs="Tahoma"/>
          <w:sz w:val="28"/>
          <w:szCs w:val="28"/>
          <w:lang w:val="nl-NL"/>
        </w:rPr>
      </w:pPr>
    </w:p>
    <w:p w14:paraId="08E31C39" w14:textId="77777777" w:rsidR="00C50A38" w:rsidRPr="001745B7" w:rsidRDefault="00C50A38" w:rsidP="00897B2E">
      <w:pPr>
        <w:pStyle w:val="Geenafstand"/>
        <w:rPr>
          <w:rStyle w:val="Nadruk"/>
          <w:rFonts w:ascii="Tahoma" w:hAnsi="Tahoma" w:cs="Tahoma"/>
          <w:sz w:val="28"/>
          <w:szCs w:val="28"/>
          <w:lang w:val="nl-NL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685"/>
      </w:tblGrid>
      <w:tr w:rsidR="00390F0D" w:rsidRPr="001745B7" w14:paraId="5A6C18F3" w14:textId="77777777" w:rsidTr="009E508A">
        <w:trPr>
          <w:jc w:val="center"/>
        </w:trPr>
        <w:tc>
          <w:tcPr>
            <w:tcW w:w="6237" w:type="dxa"/>
            <w:gridSpan w:val="2"/>
          </w:tcPr>
          <w:p w14:paraId="0BBE6CCF" w14:textId="77777777" w:rsidR="00390F0D" w:rsidRPr="001745B7" w:rsidRDefault="00390F0D" w:rsidP="009E508A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fr-FR"/>
              </w:rPr>
            </w:pPr>
            <w:r w:rsidRPr="001745B7">
              <w:rPr>
                <w:rFonts w:ascii="Tahoma" w:hAnsi="Tahoma" w:cs="Tahoma"/>
                <w:b/>
                <w:bCs/>
                <w:sz w:val="28"/>
                <w:szCs w:val="28"/>
                <w:lang w:val="fr-FR"/>
              </w:rPr>
              <w:t xml:space="preserve">QR codes </w:t>
            </w:r>
            <w:proofErr w:type="spellStart"/>
            <w:r w:rsidRPr="001745B7">
              <w:rPr>
                <w:rFonts w:ascii="Tahoma" w:hAnsi="Tahoma" w:cs="Tahoma"/>
                <w:b/>
                <w:bCs/>
                <w:sz w:val="28"/>
                <w:szCs w:val="28"/>
                <w:lang w:val="fr-FR"/>
              </w:rPr>
              <w:t>t.b.v</w:t>
            </w:r>
            <w:proofErr w:type="spellEnd"/>
            <w:r w:rsidRPr="001745B7">
              <w:rPr>
                <w:rFonts w:ascii="Tahoma" w:hAnsi="Tahoma" w:cs="Tahoma"/>
                <w:b/>
                <w:bCs/>
                <w:sz w:val="28"/>
                <w:szCs w:val="28"/>
                <w:lang w:val="fr-FR"/>
              </w:rPr>
              <w:t>. collectes</w:t>
            </w:r>
          </w:p>
          <w:p w14:paraId="2360FA39" w14:textId="77777777" w:rsidR="00390F0D" w:rsidRPr="001745B7" w:rsidRDefault="00390F0D" w:rsidP="009E508A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fr-FR"/>
              </w:rPr>
            </w:pPr>
          </w:p>
        </w:tc>
      </w:tr>
      <w:tr w:rsidR="00390F0D" w:rsidRPr="001745B7" w14:paraId="7703DD7F" w14:textId="77777777" w:rsidTr="009E508A">
        <w:trPr>
          <w:jc w:val="center"/>
        </w:trPr>
        <w:tc>
          <w:tcPr>
            <w:tcW w:w="2552" w:type="dxa"/>
          </w:tcPr>
          <w:p w14:paraId="0005FD9F" w14:textId="77777777" w:rsidR="00390F0D" w:rsidRPr="001745B7" w:rsidRDefault="00390F0D" w:rsidP="009E508A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1745B7">
              <w:rPr>
                <w:rFonts w:ascii="Tahoma" w:hAnsi="Tahoma" w:cs="Tahoma"/>
                <w:noProof/>
                <w:sz w:val="28"/>
                <w:szCs w:val="28"/>
              </w:rPr>
              <w:drawing>
                <wp:inline distT="0" distB="0" distL="0" distR="0" wp14:anchorId="0C4A92AB" wp14:editId="23E9585B">
                  <wp:extent cx="1019175" cy="1019175"/>
                  <wp:effectExtent l="0" t="0" r="0" b="0"/>
                  <wp:docPr id="3" name="Afbeelding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DF59FD" w14:textId="77777777" w:rsidR="00390F0D" w:rsidRPr="001745B7" w:rsidRDefault="00390F0D" w:rsidP="009E508A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1745B7">
              <w:rPr>
                <w:rFonts w:ascii="Tahoma" w:hAnsi="Tahoma" w:cs="Tahoma"/>
                <w:sz w:val="28"/>
                <w:szCs w:val="28"/>
              </w:rPr>
              <w:t>Diaconie</w:t>
            </w:r>
          </w:p>
        </w:tc>
        <w:tc>
          <w:tcPr>
            <w:tcW w:w="3685" w:type="dxa"/>
          </w:tcPr>
          <w:p w14:paraId="138BEC3F" w14:textId="77777777" w:rsidR="00390F0D" w:rsidRPr="001745B7" w:rsidRDefault="00390F0D" w:rsidP="009E508A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1745B7">
              <w:rPr>
                <w:rFonts w:ascii="Tahoma" w:hAnsi="Tahoma" w:cs="Tahoma"/>
                <w:noProof/>
                <w:sz w:val="28"/>
                <w:szCs w:val="28"/>
              </w:rPr>
              <w:drawing>
                <wp:inline distT="0" distB="0" distL="0" distR="0" wp14:anchorId="49EF514E" wp14:editId="7D0F0AA7">
                  <wp:extent cx="1019175" cy="1019175"/>
                  <wp:effectExtent l="0" t="0" r="0" b="0"/>
                  <wp:docPr id="4" name="Afbeelding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F2E9E5" w14:textId="77777777" w:rsidR="00390F0D" w:rsidRPr="001745B7" w:rsidRDefault="00390F0D" w:rsidP="009E508A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1745B7">
              <w:rPr>
                <w:rFonts w:ascii="Tahoma" w:hAnsi="Tahoma" w:cs="Tahoma"/>
                <w:sz w:val="28"/>
                <w:szCs w:val="28"/>
              </w:rPr>
              <w:t>Pastoraat en eredienst</w:t>
            </w:r>
          </w:p>
        </w:tc>
      </w:tr>
    </w:tbl>
    <w:p w14:paraId="6A554559" w14:textId="77777777" w:rsidR="00390F0D" w:rsidRPr="001745B7" w:rsidRDefault="00390F0D" w:rsidP="00897B2E">
      <w:pPr>
        <w:pStyle w:val="Geenafstand"/>
        <w:rPr>
          <w:rStyle w:val="Nadruk"/>
          <w:rFonts w:ascii="Tahoma" w:hAnsi="Tahoma" w:cs="Tahoma"/>
          <w:sz w:val="28"/>
          <w:szCs w:val="28"/>
          <w:lang w:val="nl-NL"/>
        </w:rPr>
      </w:pPr>
    </w:p>
    <w:p w14:paraId="64525D0B" w14:textId="77777777" w:rsidR="00C50A38" w:rsidRDefault="00C50A38" w:rsidP="00897B2E">
      <w:pPr>
        <w:pStyle w:val="Geenafstand"/>
        <w:rPr>
          <w:rStyle w:val="Nadruk"/>
          <w:rFonts w:ascii="Tahoma" w:hAnsi="Tahoma" w:cs="Tahoma"/>
          <w:sz w:val="28"/>
          <w:szCs w:val="28"/>
          <w:lang w:val="nl-NL"/>
        </w:rPr>
      </w:pPr>
    </w:p>
    <w:p w14:paraId="11E3AF14" w14:textId="77777777" w:rsidR="001745B7" w:rsidRDefault="001745B7" w:rsidP="00897B2E">
      <w:pPr>
        <w:pStyle w:val="Geenafstand"/>
        <w:rPr>
          <w:rStyle w:val="Nadruk"/>
          <w:rFonts w:ascii="Tahoma" w:hAnsi="Tahoma" w:cs="Tahoma"/>
          <w:sz w:val="28"/>
          <w:szCs w:val="28"/>
          <w:lang w:val="nl-NL"/>
        </w:rPr>
      </w:pPr>
    </w:p>
    <w:p w14:paraId="78E45FD5" w14:textId="77777777" w:rsidR="001745B7" w:rsidRDefault="001745B7" w:rsidP="00897B2E">
      <w:pPr>
        <w:pStyle w:val="Geenafstand"/>
        <w:rPr>
          <w:rStyle w:val="Nadruk"/>
          <w:rFonts w:ascii="Tahoma" w:hAnsi="Tahoma" w:cs="Tahoma"/>
          <w:sz w:val="28"/>
          <w:szCs w:val="28"/>
          <w:lang w:val="nl-NL"/>
        </w:rPr>
      </w:pPr>
    </w:p>
    <w:p w14:paraId="087B01E7" w14:textId="77777777" w:rsidR="001745B7" w:rsidRDefault="001745B7" w:rsidP="00897B2E">
      <w:pPr>
        <w:pStyle w:val="Geenafstand"/>
        <w:rPr>
          <w:rStyle w:val="Nadruk"/>
          <w:rFonts w:ascii="Tahoma" w:hAnsi="Tahoma" w:cs="Tahoma"/>
          <w:sz w:val="28"/>
          <w:szCs w:val="28"/>
          <w:lang w:val="nl-NL"/>
        </w:rPr>
      </w:pPr>
    </w:p>
    <w:p w14:paraId="3738FAA9" w14:textId="77777777" w:rsidR="001745B7" w:rsidRDefault="001745B7" w:rsidP="00897B2E">
      <w:pPr>
        <w:pStyle w:val="Geenafstand"/>
        <w:rPr>
          <w:rStyle w:val="Nadruk"/>
          <w:rFonts w:ascii="Tahoma" w:hAnsi="Tahoma" w:cs="Tahoma"/>
          <w:sz w:val="28"/>
          <w:szCs w:val="28"/>
          <w:lang w:val="nl-NL"/>
        </w:rPr>
      </w:pPr>
    </w:p>
    <w:p w14:paraId="12331207" w14:textId="77777777" w:rsidR="001745B7" w:rsidRDefault="001745B7" w:rsidP="00897B2E">
      <w:pPr>
        <w:pStyle w:val="Geenafstand"/>
        <w:rPr>
          <w:rStyle w:val="Nadruk"/>
          <w:rFonts w:ascii="Tahoma" w:hAnsi="Tahoma" w:cs="Tahoma"/>
          <w:sz w:val="28"/>
          <w:szCs w:val="28"/>
          <w:lang w:val="nl-NL"/>
        </w:rPr>
      </w:pPr>
    </w:p>
    <w:p w14:paraId="6714A64C" w14:textId="77777777" w:rsidR="001745B7" w:rsidRDefault="001745B7" w:rsidP="00897B2E">
      <w:pPr>
        <w:pStyle w:val="Geenafstand"/>
        <w:rPr>
          <w:rStyle w:val="Nadruk"/>
          <w:rFonts w:ascii="Tahoma" w:hAnsi="Tahoma" w:cs="Tahoma"/>
          <w:sz w:val="28"/>
          <w:szCs w:val="28"/>
          <w:lang w:val="nl-NL"/>
        </w:rPr>
      </w:pPr>
    </w:p>
    <w:p w14:paraId="13EC8A62" w14:textId="77777777" w:rsidR="001745B7" w:rsidRDefault="001745B7" w:rsidP="00897B2E">
      <w:pPr>
        <w:pStyle w:val="Geenafstand"/>
        <w:rPr>
          <w:rStyle w:val="Nadruk"/>
          <w:rFonts w:ascii="Tahoma" w:hAnsi="Tahoma" w:cs="Tahoma"/>
          <w:sz w:val="28"/>
          <w:szCs w:val="28"/>
          <w:lang w:val="nl-NL"/>
        </w:rPr>
      </w:pPr>
    </w:p>
    <w:p w14:paraId="46C8568C" w14:textId="77777777" w:rsidR="00C50A38" w:rsidRPr="001745B7" w:rsidRDefault="00435291" w:rsidP="00897B2E">
      <w:pPr>
        <w:pStyle w:val="Geenafstand"/>
        <w:jc w:val="center"/>
        <w:rPr>
          <w:rStyle w:val="Nadruk"/>
          <w:rFonts w:ascii="Tahoma" w:hAnsi="Tahoma" w:cs="Tahoma"/>
          <w:sz w:val="28"/>
          <w:szCs w:val="28"/>
          <w:lang w:val="nl-NL"/>
        </w:rPr>
      </w:pPr>
      <w:r w:rsidRPr="001745B7">
        <w:rPr>
          <w:rStyle w:val="Nadruk"/>
          <w:rFonts w:ascii="Tahoma" w:hAnsi="Tahoma" w:cs="Tahoma"/>
          <w:sz w:val="28"/>
          <w:szCs w:val="28"/>
          <w:lang w:val="nl-NL"/>
        </w:rPr>
        <w:t>.-.-.-.-.-.</w:t>
      </w:r>
    </w:p>
    <w:p w14:paraId="0EAD13C0" w14:textId="77777777" w:rsidR="00B912F6" w:rsidRPr="001745B7" w:rsidRDefault="00B912F6" w:rsidP="00897B2E">
      <w:pPr>
        <w:pStyle w:val="Geenafstand"/>
        <w:jc w:val="center"/>
        <w:rPr>
          <w:rStyle w:val="Nadruk"/>
          <w:rFonts w:ascii="Tahoma" w:hAnsi="Tahoma" w:cs="Tahoma"/>
          <w:sz w:val="28"/>
          <w:szCs w:val="28"/>
          <w:lang w:val="nl-NL"/>
        </w:rPr>
      </w:pPr>
    </w:p>
    <w:p w14:paraId="20DB6CE4" w14:textId="77777777" w:rsidR="000467E1" w:rsidRPr="001745B7" w:rsidRDefault="000467E1" w:rsidP="00897B2E">
      <w:pPr>
        <w:pStyle w:val="Geenafstand"/>
        <w:jc w:val="center"/>
        <w:rPr>
          <w:rStyle w:val="Nadruk"/>
          <w:rFonts w:ascii="Tahoma" w:hAnsi="Tahoma" w:cs="Tahoma"/>
          <w:sz w:val="28"/>
          <w:szCs w:val="28"/>
          <w:lang w:val="nl-NL"/>
        </w:rPr>
      </w:pPr>
      <w:r w:rsidRPr="001745B7">
        <w:rPr>
          <w:rStyle w:val="Nadruk"/>
          <w:rFonts w:ascii="Tahoma" w:hAnsi="Tahoma" w:cs="Tahoma"/>
          <w:sz w:val="28"/>
          <w:szCs w:val="28"/>
          <w:lang w:val="nl-NL"/>
        </w:rPr>
        <w:t xml:space="preserve">Reacties op de viering zijn welkom in de doos in de hal óf via het adres::    </w:t>
      </w:r>
      <w:hyperlink r:id="rId20" w:history="1">
        <w:r w:rsidRPr="001745B7">
          <w:rPr>
            <w:rStyle w:val="Hyperlink"/>
            <w:rFonts w:ascii="Tahoma" w:hAnsi="Tahoma" w:cs="Tahoma"/>
            <w:sz w:val="28"/>
            <w:szCs w:val="28"/>
            <w:lang w:val="nl-NL"/>
          </w:rPr>
          <w:t>reactieviering@pknhuissen.nl</w:t>
        </w:r>
      </w:hyperlink>
    </w:p>
    <w:p w14:paraId="1CED2CE3" w14:textId="77777777" w:rsidR="000467E1" w:rsidRPr="001745B7" w:rsidRDefault="000467E1" w:rsidP="00897B2E">
      <w:pPr>
        <w:pStyle w:val="Geenafstand"/>
        <w:jc w:val="center"/>
        <w:rPr>
          <w:rStyle w:val="Nadruk"/>
          <w:rFonts w:ascii="Tahoma" w:hAnsi="Tahoma" w:cs="Tahoma"/>
          <w:sz w:val="28"/>
          <w:szCs w:val="28"/>
          <w:lang w:val="nl-NL"/>
        </w:rPr>
      </w:pPr>
      <w:r w:rsidRPr="001745B7">
        <w:rPr>
          <w:rStyle w:val="Nadruk"/>
          <w:rFonts w:ascii="Tahoma" w:hAnsi="Tahoma" w:cs="Tahoma"/>
          <w:sz w:val="28"/>
          <w:szCs w:val="28"/>
          <w:lang w:val="nl-NL"/>
        </w:rPr>
        <w:t xml:space="preserve">  </w:t>
      </w:r>
    </w:p>
    <w:p w14:paraId="51DFD3EF" w14:textId="77777777" w:rsidR="000467E1" w:rsidRPr="001745B7" w:rsidRDefault="000467E1" w:rsidP="00897B2E">
      <w:pPr>
        <w:pStyle w:val="Geenafstand"/>
        <w:jc w:val="center"/>
        <w:rPr>
          <w:rStyle w:val="Nadruk"/>
          <w:rFonts w:ascii="Tahoma" w:hAnsi="Tahoma" w:cs="Tahoma"/>
          <w:sz w:val="28"/>
          <w:szCs w:val="28"/>
          <w:lang w:val="nl-NL"/>
        </w:rPr>
      </w:pPr>
      <w:r w:rsidRPr="001745B7">
        <w:rPr>
          <w:rStyle w:val="Nadruk"/>
          <w:rFonts w:ascii="Tahoma" w:hAnsi="Tahoma" w:cs="Tahoma"/>
          <w:sz w:val="28"/>
          <w:szCs w:val="28"/>
          <w:lang w:val="nl-NL"/>
        </w:rPr>
        <w:t>In de werkgroep VIEREN worden deze besproken en wordt er gekeken</w:t>
      </w:r>
    </w:p>
    <w:p w14:paraId="12D25F01" w14:textId="77777777" w:rsidR="005856B1" w:rsidRPr="001745B7" w:rsidRDefault="000467E1" w:rsidP="00897B2E">
      <w:pPr>
        <w:pStyle w:val="Geenafstand"/>
        <w:jc w:val="center"/>
        <w:rPr>
          <w:rFonts w:ascii="Tahoma" w:hAnsi="Tahoma" w:cs="Tahoma"/>
          <w:sz w:val="28"/>
          <w:szCs w:val="28"/>
          <w:lang w:val="nl-NL"/>
        </w:rPr>
      </w:pPr>
      <w:r w:rsidRPr="001745B7">
        <w:rPr>
          <w:rStyle w:val="Nadruk"/>
          <w:rFonts w:ascii="Tahoma" w:hAnsi="Tahoma" w:cs="Tahoma"/>
          <w:sz w:val="28"/>
          <w:szCs w:val="28"/>
          <w:lang w:val="nl-NL"/>
        </w:rPr>
        <w:t xml:space="preserve"> hoe we daarmee onze vieringen kunnen ‘verbeteren’</w:t>
      </w:r>
      <w:r w:rsidR="004628EC" w:rsidRPr="001745B7">
        <w:rPr>
          <w:rStyle w:val="Nadruk"/>
          <w:rFonts w:ascii="Tahoma" w:hAnsi="Tahoma" w:cs="Tahoma"/>
          <w:sz w:val="28"/>
          <w:szCs w:val="28"/>
          <w:lang w:val="nl-NL"/>
        </w:rPr>
        <w:t>.</w:t>
      </w:r>
    </w:p>
    <w:sectPr w:rsidR="005856B1" w:rsidRPr="001745B7" w:rsidSect="001745B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1906" w:h="16838" w:code="9"/>
      <w:pgMar w:top="851" w:right="992" w:bottom="454" w:left="993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EE347D" w14:textId="77777777" w:rsidR="00B47F1C" w:rsidRDefault="00B47F1C">
      <w:r>
        <w:separator/>
      </w:r>
    </w:p>
  </w:endnote>
  <w:endnote w:type="continuationSeparator" w:id="0">
    <w:p w14:paraId="3812F534" w14:textId="77777777" w:rsidR="00B47F1C" w:rsidRDefault="00B47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02E70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EndPr/>
    <w:sdtContent>
      <w:p w14:paraId="0EC601D2" w14:textId="77777777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03CC90D4" wp14:editId="59DCBADA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503379335" name="Afbeelding 503379335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D4091FB" w14:textId="77777777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03F932FD" wp14:editId="0A25B5B5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454391237" name="Afbeelding 1454391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24D1A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18E4A7F4" w14:textId="77777777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0A6DF5" w14:textId="77777777" w:rsidR="00B47F1C" w:rsidRDefault="00B47F1C">
      <w:r>
        <w:separator/>
      </w:r>
    </w:p>
  </w:footnote>
  <w:footnote w:type="continuationSeparator" w:id="0">
    <w:p w14:paraId="15DE24AA" w14:textId="77777777" w:rsidR="00B47F1C" w:rsidRDefault="00B47F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E947C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983D0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98352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376613932">
    <w:abstractNumId w:val="9"/>
  </w:num>
  <w:num w:numId="2" w16cid:durableId="1850605575">
    <w:abstractNumId w:val="11"/>
  </w:num>
  <w:num w:numId="3" w16cid:durableId="1318413759">
    <w:abstractNumId w:val="0"/>
  </w:num>
  <w:num w:numId="4" w16cid:durableId="2032799410">
    <w:abstractNumId w:val="7"/>
  </w:num>
  <w:num w:numId="5" w16cid:durableId="2022268753">
    <w:abstractNumId w:val="13"/>
  </w:num>
  <w:num w:numId="6" w16cid:durableId="1324435170">
    <w:abstractNumId w:val="1"/>
  </w:num>
  <w:num w:numId="7" w16cid:durableId="1900747447">
    <w:abstractNumId w:val="10"/>
  </w:num>
  <w:num w:numId="8" w16cid:durableId="263618010">
    <w:abstractNumId w:val="5"/>
  </w:num>
  <w:num w:numId="9" w16cid:durableId="1864054381">
    <w:abstractNumId w:val="12"/>
  </w:num>
  <w:num w:numId="10" w16cid:durableId="41831595">
    <w:abstractNumId w:val="14"/>
  </w:num>
  <w:num w:numId="11" w16cid:durableId="1094131091">
    <w:abstractNumId w:val="3"/>
  </w:num>
  <w:num w:numId="12" w16cid:durableId="1210530621">
    <w:abstractNumId w:val="4"/>
  </w:num>
  <w:num w:numId="13" w16cid:durableId="1239050257">
    <w:abstractNumId w:val="6"/>
  </w:num>
  <w:num w:numId="14" w16cid:durableId="569736070">
    <w:abstractNumId w:val="2"/>
  </w:num>
  <w:num w:numId="15" w16cid:durableId="194225457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F86"/>
    <w:rsid w:val="00007F4B"/>
    <w:rsid w:val="00010248"/>
    <w:rsid w:val="00011500"/>
    <w:rsid w:val="0001798A"/>
    <w:rsid w:val="00020EE7"/>
    <w:rsid w:val="00024980"/>
    <w:rsid w:val="00031505"/>
    <w:rsid w:val="00034FFB"/>
    <w:rsid w:val="00035877"/>
    <w:rsid w:val="00035D58"/>
    <w:rsid w:val="000402BB"/>
    <w:rsid w:val="000412FE"/>
    <w:rsid w:val="000418B1"/>
    <w:rsid w:val="0004456E"/>
    <w:rsid w:val="00044751"/>
    <w:rsid w:val="000467E1"/>
    <w:rsid w:val="00051C99"/>
    <w:rsid w:val="00053AE0"/>
    <w:rsid w:val="00055E50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96A18"/>
    <w:rsid w:val="000A02B1"/>
    <w:rsid w:val="000A72E3"/>
    <w:rsid w:val="000B5702"/>
    <w:rsid w:val="000B5718"/>
    <w:rsid w:val="000B697A"/>
    <w:rsid w:val="000C023C"/>
    <w:rsid w:val="000C2D24"/>
    <w:rsid w:val="000C3AAC"/>
    <w:rsid w:val="000C4AFD"/>
    <w:rsid w:val="000C6027"/>
    <w:rsid w:val="000D2153"/>
    <w:rsid w:val="000D310D"/>
    <w:rsid w:val="000D358A"/>
    <w:rsid w:val="000E46E5"/>
    <w:rsid w:val="000F1F42"/>
    <w:rsid w:val="000F7FA1"/>
    <w:rsid w:val="00101ACD"/>
    <w:rsid w:val="00102438"/>
    <w:rsid w:val="00105EF9"/>
    <w:rsid w:val="00112072"/>
    <w:rsid w:val="0011387C"/>
    <w:rsid w:val="00114F06"/>
    <w:rsid w:val="0012541C"/>
    <w:rsid w:val="00127531"/>
    <w:rsid w:val="0013315F"/>
    <w:rsid w:val="001363BE"/>
    <w:rsid w:val="00137A9F"/>
    <w:rsid w:val="001432EF"/>
    <w:rsid w:val="0014355D"/>
    <w:rsid w:val="001509F3"/>
    <w:rsid w:val="00150D53"/>
    <w:rsid w:val="00153F66"/>
    <w:rsid w:val="00154753"/>
    <w:rsid w:val="00154DE8"/>
    <w:rsid w:val="001607C6"/>
    <w:rsid w:val="001745B7"/>
    <w:rsid w:val="001808F4"/>
    <w:rsid w:val="00180B4B"/>
    <w:rsid w:val="001823AC"/>
    <w:rsid w:val="00186B8A"/>
    <w:rsid w:val="00191BF5"/>
    <w:rsid w:val="00192212"/>
    <w:rsid w:val="0019505F"/>
    <w:rsid w:val="001969C4"/>
    <w:rsid w:val="00197FAD"/>
    <w:rsid w:val="001A49D5"/>
    <w:rsid w:val="001A678E"/>
    <w:rsid w:val="001B03A3"/>
    <w:rsid w:val="001B7022"/>
    <w:rsid w:val="001C2479"/>
    <w:rsid w:val="001C5D8D"/>
    <w:rsid w:val="001D36E2"/>
    <w:rsid w:val="001E2219"/>
    <w:rsid w:val="001F005E"/>
    <w:rsid w:val="001F179B"/>
    <w:rsid w:val="001F33C2"/>
    <w:rsid w:val="001F72F0"/>
    <w:rsid w:val="00204082"/>
    <w:rsid w:val="00205FF3"/>
    <w:rsid w:val="00211DE2"/>
    <w:rsid w:val="002132FD"/>
    <w:rsid w:val="00213582"/>
    <w:rsid w:val="00220519"/>
    <w:rsid w:val="002270C1"/>
    <w:rsid w:val="0022799A"/>
    <w:rsid w:val="00230DE4"/>
    <w:rsid w:val="00235EBB"/>
    <w:rsid w:val="0023601B"/>
    <w:rsid w:val="0024224E"/>
    <w:rsid w:val="00244B63"/>
    <w:rsid w:val="00250547"/>
    <w:rsid w:val="002543FF"/>
    <w:rsid w:val="002547DE"/>
    <w:rsid w:val="00261A85"/>
    <w:rsid w:val="002621DE"/>
    <w:rsid w:val="002622BA"/>
    <w:rsid w:val="002677CA"/>
    <w:rsid w:val="0027052C"/>
    <w:rsid w:val="002710C8"/>
    <w:rsid w:val="002864A4"/>
    <w:rsid w:val="00291F86"/>
    <w:rsid w:val="002936ED"/>
    <w:rsid w:val="00295E24"/>
    <w:rsid w:val="00295E2A"/>
    <w:rsid w:val="002A4904"/>
    <w:rsid w:val="002A632A"/>
    <w:rsid w:val="002A6570"/>
    <w:rsid w:val="002A66CF"/>
    <w:rsid w:val="002A71C4"/>
    <w:rsid w:val="002B32A7"/>
    <w:rsid w:val="002B6322"/>
    <w:rsid w:val="002E2385"/>
    <w:rsid w:val="002E2654"/>
    <w:rsid w:val="002E2771"/>
    <w:rsid w:val="002E5211"/>
    <w:rsid w:val="002E7FBC"/>
    <w:rsid w:val="002F0F5E"/>
    <w:rsid w:val="002F5C11"/>
    <w:rsid w:val="002F72D5"/>
    <w:rsid w:val="00301583"/>
    <w:rsid w:val="00311202"/>
    <w:rsid w:val="0031380F"/>
    <w:rsid w:val="00316FD8"/>
    <w:rsid w:val="00317724"/>
    <w:rsid w:val="003177C3"/>
    <w:rsid w:val="003223BD"/>
    <w:rsid w:val="00323A62"/>
    <w:rsid w:val="00324AE9"/>
    <w:rsid w:val="00326283"/>
    <w:rsid w:val="003315C4"/>
    <w:rsid w:val="00331E8E"/>
    <w:rsid w:val="00333A45"/>
    <w:rsid w:val="00334230"/>
    <w:rsid w:val="00334BF8"/>
    <w:rsid w:val="00341E3C"/>
    <w:rsid w:val="00343EF9"/>
    <w:rsid w:val="003522FB"/>
    <w:rsid w:val="00357549"/>
    <w:rsid w:val="0035779B"/>
    <w:rsid w:val="00370535"/>
    <w:rsid w:val="00370E53"/>
    <w:rsid w:val="00374638"/>
    <w:rsid w:val="00375A90"/>
    <w:rsid w:val="003848CB"/>
    <w:rsid w:val="00390F0D"/>
    <w:rsid w:val="003A16B8"/>
    <w:rsid w:val="003A475B"/>
    <w:rsid w:val="003B3EC1"/>
    <w:rsid w:val="003B4E96"/>
    <w:rsid w:val="003D0686"/>
    <w:rsid w:val="003D32BA"/>
    <w:rsid w:val="003D73B1"/>
    <w:rsid w:val="003E5906"/>
    <w:rsid w:val="003E6569"/>
    <w:rsid w:val="003E7A84"/>
    <w:rsid w:val="003F01EF"/>
    <w:rsid w:val="003F42DB"/>
    <w:rsid w:val="003F4460"/>
    <w:rsid w:val="004015CC"/>
    <w:rsid w:val="004034FF"/>
    <w:rsid w:val="004046BF"/>
    <w:rsid w:val="00412C42"/>
    <w:rsid w:val="00416FDD"/>
    <w:rsid w:val="004204D4"/>
    <w:rsid w:val="00420730"/>
    <w:rsid w:val="00422C9E"/>
    <w:rsid w:val="004257F5"/>
    <w:rsid w:val="0042584C"/>
    <w:rsid w:val="0043053F"/>
    <w:rsid w:val="00435291"/>
    <w:rsid w:val="00435E51"/>
    <w:rsid w:val="00440802"/>
    <w:rsid w:val="00443611"/>
    <w:rsid w:val="004438E7"/>
    <w:rsid w:val="004545D6"/>
    <w:rsid w:val="004552B1"/>
    <w:rsid w:val="00455A6C"/>
    <w:rsid w:val="004628EC"/>
    <w:rsid w:val="00471C6D"/>
    <w:rsid w:val="0047588C"/>
    <w:rsid w:val="00477A38"/>
    <w:rsid w:val="0048038A"/>
    <w:rsid w:val="00481A09"/>
    <w:rsid w:val="004839A0"/>
    <w:rsid w:val="00484B7E"/>
    <w:rsid w:val="0048653B"/>
    <w:rsid w:val="004877D2"/>
    <w:rsid w:val="00491082"/>
    <w:rsid w:val="00497F34"/>
    <w:rsid w:val="004A1CFE"/>
    <w:rsid w:val="004A362E"/>
    <w:rsid w:val="004A7E05"/>
    <w:rsid w:val="004B00B5"/>
    <w:rsid w:val="004B7EC3"/>
    <w:rsid w:val="004C2D7B"/>
    <w:rsid w:val="004D4C45"/>
    <w:rsid w:val="004D4F64"/>
    <w:rsid w:val="004F2F00"/>
    <w:rsid w:val="00507AFE"/>
    <w:rsid w:val="00511809"/>
    <w:rsid w:val="00512B73"/>
    <w:rsid w:val="00513AAF"/>
    <w:rsid w:val="005159F7"/>
    <w:rsid w:val="005161D9"/>
    <w:rsid w:val="00522A3F"/>
    <w:rsid w:val="00523A3C"/>
    <w:rsid w:val="00524524"/>
    <w:rsid w:val="00526244"/>
    <w:rsid w:val="005302B9"/>
    <w:rsid w:val="005354D7"/>
    <w:rsid w:val="00540150"/>
    <w:rsid w:val="00543872"/>
    <w:rsid w:val="005466A3"/>
    <w:rsid w:val="00547399"/>
    <w:rsid w:val="00551621"/>
    <w:rsid w:val="0056356C"/>
    <w:rsid w:val="00563DFE"/>
    <w:rsid w:val="00567476"/>
    <w:rsid w:val="005720F3"/>
    <w:rsid w:val="005856B1"/>
    <w:rsid w:val="00586CDE"/>
    <w:rsid w:val="0059187A"/>
    <w:rsid w:val="005920FA"/>
    <w:rsid w:val="00592539"/>
    <w:rsid w:val="005976DB"/>
    <w:rsid w:val="005A2BE1"/>
    <w:rsid w:val="005A2EBD"/>
    <w:rsid w:val="005A3BAC"/>
    <w:rsid w:val="005A4B24"/>
    <w:rsid w:val="005A6A2A"/>
    <w:rsid w:val="005A6AC0"/>
    <w:rsid w:val="005B5912"/>
    <w:rsid w:val="005B7DD4"/>
    <w:rsid w:val="005C38E4"/>
    <w:rsid w:val="005C3AC2"/>
    <w:rsid w:val="005C538C"/>
    <w:rsid w:val="005D03A1"/>
    <w:rsid w:val="005D4546"/>
    <w:rsid w:val="005D5CDD"/>
    <w:rsid w:val="005E6110"/>
    <w:rsid w:val="005F65AF"/>
    <w:rsid w:val="00601941"/>
    <w:rsid w:val="00604744"/>
    <w:rsid w:val="0060476A"/>
    <w:rsid w:val="00604ABC"/>
    <w:rsid w:val="006078BF"/>
    <w:rsid w:val="00612468"/>
    <w:rsid w:val="0061548E"/>
    <w:rsid w:val="00617F9E"/>
    <w:rsid w:val="006219F2"/>
    <w:rsid w:val="0062671E"/>
    <w:rsid w:val="006330A1"/>
    <w:rsid w:val="00633560"/>
    <w:rsid w:val="006368A3"/>
    <w:rsid w:val="00640DFA"/>
    <w:rsid w:val="006430FC"/>
    <w:rsid w:val="006566FF"/>
    <w:rsid w:val="006572C0"/>
    <w:rsid w:val="006579AF"/>
    <w:rsid w:val="006608C8"/>
    <w:rsid w:val="00660EF5"/>
    <w:rsid w:val="00667001"/>
    <w:rsid w:val="0066791B"/>
    <w:rsid w:val="0067392A"/>
    <w:rsid w:val="006771C9"/>
    <w:rsid w:val="00682E78"/>
    <w:rsid w:val="00684562"/>
    <w:rsid w:val="006860E2"/>
    <w:rsid w:val="006865C6"/>
    <w:rsid w:val="00690F6E"/>
    <w:rsid w:val="0069178C"/>
    <w:rsid w:val="00694120"/>
    <w:rsid w:val="00696E77"/>
    <w:rsid w:val="006A1FBA"/>
    <w:rsid w:val="006A32B8"/>
    <w:rsid w:val="006C5D9B"/>
    <w:rsid w:val="006C74C4"/>
    <w:rsid w:val="006D21A7"/>
    <w:rsid w:val="006D385D"/>
    <w:rsid w:val="006D6A0D"/>
    <w:rsid w:val="006E0038"/>
    <w:rsid w:val="006E4262"/>
    <w:rsid w:val="00703226"/>
    <w:rsid w:val="0070348B"/>
    <w:rsid w:val="00717D5E"/>
    <w:rsid w:val="007209B1"/>
    <w:rsid w:val="00721577"/>
    <w:rsid w:val="007215B7"/>
    <w:rsid w:val="0072294F"/>
    <w:rsid w:val="0072432B"/>
    <w:rsid w:val="00724911"/>
    <w:rsid w:val="007260AA"/>
    <w:rsid w:val="00731D1A"/>
    <w:rsid w:val="00737CC2"/>
    <w:rsid w:val="00740D55"/>
    <w:rsid w:val="00741A58"/>
    <w:rsid w:val="00746355"/>
    <w:rsid w:val="007467C1"/>
    <w:rsid w:val="00751FFD"/>
    <w:rsid w:val="0075278B"/>
    <w:rsid w:val="00763F82"/>
    <w:rsid w:val="0076530E"/>
    <w:rsid w:val="0076710F"/>
    <w:rsid w:val="0077203D"/>
    <w:rsid w:val="007722B3"/>
    <w:rsid w:val="00796476"/>
    <w:rsid w:val="007967E4"/>
    <w:rsid w:val="007A62B9"/>
    <w:rsid w:val="007A7E60"/>
    <w:rsid w:val="007B31AF"/>
    <w:rsid w:val="007B4AF0"/>
    <w:rsid w:val="007C4428"/>
    <w:rsid w:val="007D0372"/>
    <w:rsid w:val="007D6211"/>
    <w:rsid w:val="007D7222"/>
    <w:rsid w:val="007F2377"/>
    <w:rsid w:val="007F5AD9"/>
    <w:rsid w:val="007F7205"/>
    <w:rsid w:val="008027EA"/>
    <w:rsid w:val="0080310F"/>
    <w:rsid w:val="008047B1"/>
    <w:rsid w:val="00805C95"/>
    <w:rsid w:val="00815EDB"/>
    <w:rsid w:val="00824475"/>
    <w:rsid w:val="008265EA"/>
    <w:rsid w:val="00826FDB"/>
    <w:rsid w:val="008349F3"/>
    <w:rsid w:val="008409ED"/>
    <w:rsid w:val="00845853"/>
    <w:rsid w:val="00845B95"/>
    <w:rsid w:val="00845F1E"/>
    <w:rsid w:val="008504EC"/>
    <w:rsid w:val="00852755"/>
    <w:rsid w:val="0086522A"/>
    <w:rsid w:val="008756D1"/>
    <w:rsid w:val="00876FB0"/>
    <w:rsid w:val="0089008B"/>
    <w:rsid w:val="00893305"/>
    <w:rsid w:val="00896767"/>
    <w:rsid w:val="00897B2E"/>
    <w:rsid w:val="008B5366"/>
    <w:rsid w:val="008D0A50"/>
    <w:rsid w:val="008D11F5"/>
    <w:rsid w:val="008E212E"/>
    <w:rsid w:val="008E284C"/>
    <w:rsid w:val="008E55D8"/>
    <w:rsid w:val="008E662A"/>
    <w:rsid w:val="008F2ABB"/>
    <w:rsid w:val="008F3A56"/>
    <w:rsid w:val="008F4D2E"/>
    <w:rsid w:val="00903AB8"/>
    <w:rsid w:val="009135AA"/>
    <w:rsid w:val="00914A73"/>
    <w:rsid w:val="00925D54"/>
    <w:rsid w:val="00933337"/>
    <w:rsid w:val="009343EE"/>
    <w:rsid w:val="00935F2D"/>
    <w:rsid w:val="0093605B"/>
    <w:rsid w:val="00941968"/>
    <w:rsid w:val="00944FFF"/>
    <w:rsid w:val="00947161"/>
    <w:rsid w:val="00947A34"/>
    <w:rsid w:val="009511F0"/>
    <w:rsid w:val="00951614"/>
    <w:rsid w:val="00952F6C"/>
    <w:rsid w:val="0095481B"/>
    <w:rsid w:val="00962914"/>
    <w:rsid w:val="00973963"/>
    <w:rsid w:val="00974B22"/>
    <w:rsid w:val="00982658"/>
    <w:rsid w:val="00983426"/>
    <w:rsid w:val="0098747F"/>
    <w:rsid w:val="00991F3B"/>
    <w:rsid w:val="00996272"/>
    <w:rsid w:val="00996B19"/>
    <w:rsid w:val="009A021B"/>
    <w:rsid w:val="009A15C5"/>
    <w:rsid w:val="009A1790"/>
    <w:rsid w:val="009A26D3"/>
    <w:rsid w:val="009A33D3"/>
    <w:rsid w:val="009A59E4"/>
    <w:rsid w:val="009A6633"/>
    <w:rsid w:val="009B27A0"/>
    <w:rsid w:val="009B5E61"/>
    <w:rsid w:val="009B7615"/>
    <w:rsid w:val="009C5393"/>
    <w:rsid w:val="009C71FE"/>
    <w:rsid w:val="009D6139"/>
    <w:rsid w:val="009E1A24"/>
    <w:rsid w:val="009F0F97"/>
    <w:rsid w:val="009F1100"/>
    <w:rsid w:val="009F303E"/>
    <w:rsid w:val="009F4261"/>
    <w:rsid w:val="009F5459"/>
    <w:rsid w:val="009F5AA5"/>
    <w:rsid w:val="00A04245"/>
    <w:rsid w:val="00A12D0E"/>
    <w:rsid w:val="00A1307D"/>
    <w:rsid w:val="00A20180"/>
    <w:rsid w:val="00A268F4"/>
    <w:rsid w:val="00A2775B"/>
    <w:rsid w:val="00A27FB2"/>
    <w:rsid w:val="00A34B3D"/>
    <w:rsid w:val="00A35FAA"/>
    <w:rsid w:val="00A37CFC"/>
    <w:rsid w:val="00A442EC"/>
    <w:rsid w:val="00A456B3"/>
    <w:rsid w:val="00A46E86"/>
    <w:rsid w:val="00A4747E"/>
    <w:rsid w:val="00A50699"/>
    <w:rsid w:val="00A51236"/>
    <w:rsid w:val="00A5352E"/>
    <w:rsid w:val="00A552F0"/>
    <w:rsid w:val="00A56DE9"/>
    <w:rsid w:val="00A57FB2"/>
    <w:rsid w:val="00A63F34"/>
    <w:rsid w:val="00A665C1"/>
    <w:rsid w:val="00A7070C"/>
    <w:rsid w:val="00A74B1E"/>
    <w:rsid w:val="00A76C4A"/>
    <w:rsid w:val="00A7717E"/>
    <w:rsid w:val="00A81365"/>
    <w:rsid w:val="00AA0587"/>
    <w:rsid w:val="00AA1E87"/>
    <w:rsid w:val="00AA35C3"/>
    <w:rsid w:val="00AA604F"/>
    <w:rsid w:val="00AA6858"/>
    <w:rsid w:val="00AB4392"/>
    <w:rsid w:val="00AC072F"/>
    <w:rsid w:val="00AC29B1"/>
    <w:rsid w:val="00AC77BF"/>
    <w:rsid w:val="00AC787D"/>
    <w:rsid w:val="00AC7B0F"/>
    <w:rsid w:val="00AE1D6F"/>
    <w:rsid w:val="00AE3DCB"/>
    <w:rsid w:val="00AF383F"/>
    <w:rsid w:val="00B04741"/>
    <w:rsid w:val="00B04FBD"/>
    <w:rsid w:val="00B10299"/>
    <w:rsid w:val="00B11FEF"/>
    <w:rsid w:val="00B13C07"/>
    <w:rsid w:val="00B22EB0"/>
    <w:rsid w:val="00B23FE8"/>
    <w:rsid w:val="00B26419"/>
    <w:rsid w:val="00B47F1C"/>
    <w:rsid w:val="00B5376E"/>
    <w:rsid w:val="00B55544"/>
    <w:rsid w:val="00B57E8C"/>
    <w:rsid w:val="00B63082"/>
    <w:rsid w:val="00B74C2F"/>
    <w:rsid w:val="00B76135"/>
    <w:rsid w:val="00B912F6"/>
    <w:rsid w:val="00B93406"/>
    <w:rsid w:val="00B9627F"/>
    <w:rsid w:val="00B964F2"/>
    <w:rsid w:val="00B96DBE"/>
    <w:rsid w:val="00BA14D4"/>
    <w:rsid w:val="00BA6759"/>
    <w:rsid w:val="00BA683E"/>
    <w:rsid w:val="00BB0985"/>
    <w:rsid w:val="00BB3450"/>
    <w:rsid w:val="00BB56A6"/>
    <w:rsid w:val="00BB6B1F"/>
    <w:rsid w:val="00BC1379"/>
    <w:rsid w:val="00BC4A0D"/>
    <w:rsid w:val="00BD2A2D"/>
    <w:rsid w:val="00BD409F"/>
    <w:rsid w:val="00BE1F44"/>
    <w:rsid w:val="00BF0161"/>
    <w:rsid w:val="00BF43E0"/>
    <w:rsid w:val="00BF4AC1"/>
    <w:rsid w:val="00BF56A9"/>
    <w:rsid w:val="00C022F2"/>
    <w:rsid w:val="00C03176"/>
    <w:rsid w:val="00C07E74"/>
    <w:rsid w:val="00C16C63"/>
    <w:rsid w:val="00C17992"/>
    <w:rsid w:val="00C207BD"/>
    <w:rsid w:val="00C2695C"/>
    <w:rsid w:val="00C424C3"/>
    <w:rsid w:val="00C44C50"/>
    <w:rsid w:val="00C46D4B"/>
    <w:rsid w:val="00C50616"/>
    <w:rsid w:val="00C50A38"/>
    <w:rsid w:val="00C50CB4"/>
    <w:rsid w:val="00C51C90"/>
    <w:rsid w:val="00C55125"/>
    <w:rsid w:val="00C56FA8"/>
    <w:rsid w:val="00C62E8D"/>
    <w:rsid w:val="00C64B9A"/>
    <w:rsid w:val="00C67DAC"/>
    <w:rsid w:val="00C76BC3"/>
    <w:rsid w:val="00C80F69"/>
    <w:rsid w:val="00C82570"/>
    <w:rsid w:val="00C83C80"/>
    <w:rsid w:val="00C85FEA"/>
    <w:rsid w:val="00C87453"/>
    <w:rsid w:val="00C90321"/>
    <w:rsid w:val="00C922A3"/>
    <w:rsid w:val="00C96356"/>
    <w:rsid w:val="00C973EC"/>
    <w:rsid w:val="00CA7A33"/>
    <w:rsid w:val="00CB05FB"/>
    <w:rsid w:val="00CB1F42"/>
    <w:rsid w:val="00CB5B75"/>
    <w:rsid w:val="00CB6AA8"/>
    <w:rsid w:val="00CC0967"/>
    <w:rsid w:val="00CD3097"/>
    <w:rsid w:val="00CE14B8"/>
    <w:rsid w:val="00CE6713"/>
    <w:rsid w:val="00CE7032"/>
    <w:rsid w:val="00CF0ADD"/>
    <w:rsid w:val="00CF0B48"/>
    <w:rsid w:val="00CF2B9C"/>
    <w:rsid w:val="00D02688"/>
    <w:rsid w:val="00D03FA1"/>
    <w:rsid w:val="00D0512E"/>
    <w:rsid w:val="00D07B64"/>
    <w:rsid w:val="00D07FFB"/>
    <w:rsid w:val="00D1486A"/>
    <w:rsid w:val="00D15976"/>
    <w:rsid w:val="00D213D3"/>
    <w:rsid w:val="00D22244"/>
    <w:rsid w:val="00D275BA"/>
    <w:rsid w:val="00D30D8C"/>
    <w:rsid w:val="00D35FA6"/>
    <w:rsid w:val="00D42AD9"/>
    <w:rsid w:val="00D44DAB"/>
    <w:rsid w:val="00D45060"/>
    <w:rsid w:val="00D46912"/>
    <w:rsid w:val="00D46B2D"/>
    <w:rsid w:val="00D5134E"/>
    <w:rsid w:val="00D52333"/>
    <w:rsid w:val="00D543B1"/>
    <w:rsid w:val="00D55029"/>
    <w:rsid w:val="00D57922"/>
    <w:rsid w:val="00D638BE"/>
    <w:rsid w:val="00D674C9"/>
    <w:rsid w:val="00D753F2"/>
    <w:rsid w:val="00D77E6E"/>
    <w:rsid w:val="00D80F60"/>
    <w:rsid w:val="00D83505"/>
    <w:rsid w:val="00D90B43"/>
    <w:rsid w:val="00D969F3"/>
    <w:rsid w:val="00D973C2"/>
    <w:rsid w:val="00D979E5"/>
    <w:rsid w:val="00DB4595"/>
    <w:rsid w:val="00DB6BCC"/>
    <w:rsid w:val="00DC37CF"/>
    <w:rsid w:val="00DC5D84"/>
    <w:rsid w:val="00DD2266"/>
    <w:rsid w:val="00DD2B3D"/>
    <w:rsid w:val="00DD51B0"/>
    <w:rsid w:val="00DD5605"/>
    <w:rsid w:val="00DD7880"/>
    <w:rsid w:val="00DE1AAD"/>
    <w:rsid w:val="00DE1AEB"/>
    <w:rsid w:val="00DE30F4"/>
    <w:rsid w:val="00DE66B8"/>
    <w:rsid w:val="00DF016E"/>
    <w:rsid w:val="00DF41AE"/>
    <w:rsid w:val="00E020D3"/>
    <w:rsid w:val="00E029B7"/>
    <w:rsid w:val="00E04092"/>
    <w:rsid w:val="00E06F1B"/>
    <w:rsid w:val="00E07228"/>
    <w:rsid w:val="00E079B3"/>
    <w:rsid w:val="00E104E6"/>
    <w:rsid w:val="00E10628"/>
    <w:rsid w:val="00E2273C"/>
    <w:rsid w:val="00E272F5"/>
    <w:rsid w:val="00E35322"/>
    <w:rsid w:val="00E35842"/>
    <w:rsid w:val="00E40D4C"/>
    <w:rsid w:val="00E4334C"/>
    <w:rsid w:val="00E468EA"/>
    <w:rsid w:val="00E478B1"/>
    <w:rsid w:val="00E520D9"/>
    <w:rsid w:val="00E60CCF"/>
    <w:rsid w:val="00E67147"/>
    <w:rsid w:val="00E67FE4"/>
    <w:rsid w:val="00E72F0C"/>
    <w:rsid w:val="00E747C4"/>
    <w:rsid w:val="00E7653D"/>
    <w:rsid w:val="00E811F5"/>
    <w:rsid w:val="00E8466E"/>
    <w:rsid w:val="00E90A94"/>
    <w:rsid w:val="00E90C72"/>
    <w:rsid w:val="00EA0F43"/>
    <w:rsid w:val="00EA1CEC"/>
    <w:rsid w:val="00EA55D0"/>
    <w:rsid w:val="00EA6159"/>
    <w:rsid w:val="00EA724C"/>
    <w:rsid w:val="00EB59CA"/>
    <w:rsid w:val="00EC30AD"/>
    <w:rsid w:val="00EC464E"/>
    <w:rsid w:val="00ED3937"/>
    <w:rsid w:val="00ED711F"/>
    <w:rsid w:val="00EE1063"/>
    <w:rsid w:val="00EE19B4"/>
    <w:rsid w:val="00EE1A52"/>
    <w:rsid w:val="00EE2872"/>
    <w:rsid w:val="00EE46AD"/>
    <w:rsid w:val="00EE607E"/>
    <w:rsid w:val="00EF4936"/>
    <w:rsid w:val="00EF70C4"/>
    <w:rsid w:val="00EF78B0"/>
    <w:rsid w:val="00F05AEE"/>
    <w:rsid w:val="00F130D6"/>
    <w:rsid w:val="00F13515"/>
    <w:rsid w:val="00F13588"/>
    <w:rsid w:val="00F13C43"/>
    <w:rsid w:val="00F14F20"/>
    <w:rsid w:val="00F165C3"/>
    <w:rsid w:val="00F16AF5"/>
    <w:rsid w:val="00F20804"/>
    <w:rsid w:val="00F2345E"/>
    <w:rsid w:val="00F23AD6"/>
    <w:rsid w:val="00F249F1"/>
    <w:rsid w:val="00F35359"/>
    <w:rsid w:val="00F52285"/>
    <w:rsid w:val="00F52D50"/>
    <w:rsid w:val="00F52DDD"/>
    <w:rsid w:val="00F54B1E"/>
    <w:rsid w:val="00F569A0"/>
    <w:rsid w:val="00F57CCC"/>
    <w:rsid w:val="00F6139C"/>
    <w:rsid w:val="00F664CA"/>
    <w:rsid w:val="00F73865"/>
    <w:rsid w:val="00F77A18"/>
    <w:rsid w:val="00F80B6D"/>
    <w:rsid w:val="00F81E9F"/>
    <w:rsid w:val="00F82E2E"/>
    <w:rsid w:val="00F83D8E"/>
    <w:rsid w:val="00F85107"/>
    <w:rsid w:val="00F86765"/>
    <w:rsid w:val="00F86BB3"/>
    <w:rsid w:val="00F977CF"/>
    <w:rsid w:val="00FA1B24"/>
    <w:rsid w:val="00FA1C98"/>
    <w:rsid w:val="00FB634C"/>
    <w:rsid w:val="00FC0F7F"/>
    <w:rsid w:val="00FC4470"/>
    <w:rsid w:val="00FC5C28"/>
    <w:rsid w:val="00FC6BAC"/>
    <w:rsid w:val="00FC6DC9"/>
    <w:rsid w:val="00FD05F9"/>
    <w:rsid w:val="00FD6457"/>
    <w:rsid w:val="00FE55AD"/>
    <w:rsid w:val="00FF07CE"/>
    <w:rsid w:val="00FF13DF"/>
    <w:rsid w:val="00FF45FA"/>
    <w:rsid w:val="00FF5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A59269"/>
  <w15:docId w15:val="{16CDEC9A-224A-4C3A-AD87-76C16DDE5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07F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</w:pPr>
    <w:rPr>
      <w:szCs w:val="20"/>
      <w:lang w:val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/>
    </w:p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/>
    </w:p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/>
    </w:p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/>
    </w:p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customStyle="1" w:styleId="p">
    <w:name w:val="p"/>
    <w:basedOn w:val="Standaard"/>
    <w:rsid w:val="00640DFA"/>
    <w:pPr>
      <w:spacing w:before="100" w:beforeAutospacing="1" w:after="100" w:afterAutospacing="1"/>
    </w:pPr>
  </w:style>
  <w:style w:type="character" w:customStyle="1" w:styleId="verse">
    <w:name w:val="verse"/>
    <w:basedOn w:val="Standaardalinea-lettertype"/>
    <w:rsid w:val="00640DFA"/>
  </w:style>
  <w:style w:type="paragraph" w:customStyle="1" w:styleId="q">
    <w:name w:val="q"/>
    <w:basedOn w:val="Standaard"/>
    <w:rsid w:val="00640DFA"/>
    <w:pPr>
      <w:spacing w:before="100" w:beforeAutospacing="1" w:after="100" w:afterAutospacing="1"/>
    </w:pPr>
  </w:style>
  <w:style w:type="character" w:customStyle="1" w:styleId="nd">
    <w:name w:val="nd"/>
    <w:basedOn w:val="Standaardalinea-lettertype"/>
    <w:rsid w:val="00640D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reactieviering@pknhuissen.n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microsoft.com/office/2007/relationships/hdphoto" Target="media/hdphoto1.wdp"/><Relationship Id="rId1" Type="http://schemas.openxmlformats.org/officeDocument/2006/relationships/image" Target="media/image13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ydew\AppData\Local\Microsoft\Windows\INetCache\Content.Outlook\O8MY9B5S\Lucas%2017%2011-19%20HA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8AF935-64A4-43B8-B071-ABC963072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Lucas 17 11-19 HA</Template>
  <TotalTime>2</TotalTime>
  <Pages>11</Pages>
  <Words>1026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Wijchert de Wit</dc:creator>
  <cp:lastModifiedBy>Marja Huson-ter Avest</cp:lastModifiedBy>
  <cp:revision>2</cp:revision>
  <cp:lastPrinted>2025-10-10T09:45:00Z</cp:lastPrinted>
  <dcterms:created xsi:type="dcterms:W3CDTF">2025-10-10T19:33:00Z</dcterms:created>
  <dcterms:modified xsi:type="dcterms:W3CDTF">2025-10-10T19:33:00Z</dcterms:modified>
</cp:coreProperties>
</file>