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EB43B" w14:textId="77777777" w:rsidR="00CB6AA8" w:rsidRPr="00F71638" w:rsidRDefault="00893305" w:rsidP="00972D0B">
      <w:pPr>
        <w:ind w:firstLine="284"/>
        <w:jc w:val="right"/>
        <w:rPr>
          <w:rFonts w:ascii="Tahoma" w:hAnsi="Tahoma" w:cs="Tahoma"/>
          <w:b/>
          <w:color w:val="7F7F7F" w:themeColor="text1" w:themeTint="80"/>
          <w:sz w:val="22"/>
          <w:szCs w:val="22"/>
        </w:rPr>
      </w:pPr>
      <w:r w:rsidRPr="00F71638"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A587F00" wp14:editId="700D088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F71638">
        <w:rPr>
          <w:rFonts w:ascii="Tahoma" w:hAnsi="Tahoma" w:cs="Tahoma"/>
          <w:b/>
          <w:color w:val="7F7F7F" w:themeColor="text1" w:themeTint="80"/>
          <w:sz w:val="22"/>
          <w:szCs w:val="22"/>
        </w:rPr>
        <w:t xml:space="preserve"> </w:t>
      </w:r>
    </w:p>
    <w:p w14:paraId="55650610" w14:textId="77777777" w:rsidR="00BF56A9" w:rsidRPr="00F71638" w:rsidRDefault="00F81E9F" w:rsidP="00972D0B">
      <w:pPr>
        <w:ind w:firstLine="284"/>
        <w:jc w:val="right"/>
        <w:rPr>
          <w:rFonts w:ascii="Tahoma" w:hAnsi="Tahoma" w:cs="Tahoma"/>
          <w:b/>
          <w:color w:val="7F7F7F" w:themeColor="text1" w:themeTint="80"/>
          <w:sz w:val="22"/>
          <w:szCs w:val="22"/>
        </w:rPr>
      </w:pPr>
      <w:r w:rsidRPr="00F71638">
        <w:rPr>
          <w:rFonts w:ascii="Tahoma" w:hAnsi="Tahoma" w:cs="Tahoma"/>
          <w:b/>
          <w:color w:val="7F7F7F" w:themeColor="text1" w:themeTint="80"/>
          <w:sz w:val="22"/>
          <w:szCs w:val="22"/>
        </w:rPr>
        <w:t>z</w:t>
      </w:r>
      <w:r w:rsidR="004C2D7B" w:rsidRPr="00F71638">
        <w:rPr>
          <w:rFonts w:ascii="Tahoma" w:hAnsi="Tahoma" w:cs="Tahoma"/>
          <w:b/>
          <w:color w:val="7F7F7F" w:themeColor="text1" w:themeTint="80"/>
          <w:sz w:val="22"/>
          <w:szCs w:val="22"/>
        </w:rPr>
        <w:t>ondag</w:t>
      </w:r>
      <w:r w:rsidR="004046BF" w:rsidRPr="00F71638">
        <w:rPr>
          <w:rFonts w:ascii="Tahoma" w:hAnsi="Tahoma" w:cs="Tahoma"/>
          <w:b/>
          <w:color w:val="7F7F7F" w:themeColor="text1" w:themeTint="80"/>
          <w:sz w:val="22"/>
          <w:szCs w:val="22"/>
        </w:rPr>
        <w:t xml:space="preserve"> </w:t>
      </w:r>
      <w:bookmarkStart w:id="0" w:name="_Hlk75966599"/>
      <w:r w:rsidR="00B63E94" w:rsidRPr="00F71638">
        <w:rPr>
          <w:rFonts w:ascii="Tahoma" w:hAnsi="Tahoma" w:cs="Tahoma"/>
          <w:b/>
          <w:color w:val="7F7F7F" w:themeColor="text1" w:themeTint="80"/>
          <w:sz w:val="22"/>
          <w:szCs w:val="22"/>
        </w:rPr>
        <w:t>26</w:t>
      </w:r>
      <w:r w:rsidR="001363BE" w:rsidRPr="00F71638">
        <w:rPr>
          <w:rFonts w:ascii="Tahoma" w:hAnsi="Tahoma" w:cs="Tahoma"/>
          <w:b/>
          <w:color w:val="7F7F7F" w:themeColor="text1" w:themeTint="80"/>
          <w:sz w:val="22"/>
          <w:szCs w:val="22"/>
        </w:rPr>
        <w:t xml:space="preserve"> oktober</w:t>
      </w:r>
      <w:r w:rsidR="008E662A" w:rsidRPr="00F71638">
        <w:rPr>
          <w:rFonts w:ascii="Tahoma" w:hAnsi="Tahoma" w:cs="Tahoma"/>
          <w:b/>
          <w:color w:val="7F7F7F" w:themeColor="text1" w:themeTint="80"/>
          <w:sz w:val="22"/>
          <w:szCs w:val="22"/>
        </w:rPr>
        <w:t xml:space="preserve"> </w:t>
      </w:r>
      <w:r w:rsidR="001F005E" w:rsidRPr="00F71638">
        <w:rPr>
          <w:rFonts w:ascii="Tahoma" w:hAnsi="Tahoma" w:cs="Tahoma"/>
          <w:b/>
          <w:color w:val="7F7F7F" w:themeColor="text1" w:themeTint="80"/>
          <w:sz w:val="22"/>
          <w:szCs w:val="22"/>
        </w:rPr>
        <w:t>2025</w:t>
      </w:r>
    </w:p>
    <w:p w14:paraId="1FA66A5B" w14:textId="51A853F1" w:rsidR="003522FB" w:rsidRPr="00F71638" w:rsidRDefault="00F71638" w:rsidP="00F71638">
      <w:pPr>
        <w:ind w:firstLine="708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Scheppingszondag</w:t>
      </w:r>
    </w:p>
    <w:p w14:paraId="4E4AF708" w14:textId="77777777" w:rsidR="003522FB" w:rsidRPr="00F71638" w:rsidRDefault="003522FB" w:rsidP="00972D0B">
      <w:pPr>
        <w:ind w:firstLine="284"/>
        <w:rPr>
          <w:rFonts w:ascii="Tahoma" w:hAnsi="Tahoma" w:cs="Tahoma"/>
          <w:color w:val="000000"/>
          <w:sz w:val="22"/>
          <w:szCs w:val="22"/>
        </w:rPr>
      </w:pPr>
    </w:p>
    <w:p w14:paraId="2CF3BCCF" w14:textId="77777777" w:rsidR="003522FB" w:rsidRPr="00F71638" w:rsidRDefault="003522FB" w:rsidP="00972D0B">
      <w:pPr>
        <w:ind w:firstLine="284"/>
        <w:rPr>
          <w:rFonts w:ascii="Tahoma" w:hAnsi="Tahoma" w:cs="Tahoma"/>
          <w:color w:val="000000"/>
          <w:sz w:val="22"/>
          <w:szCs w:val="22"/>
        </w:rPr>
      </w:pPr>
    </w:p>
    <w:p w14:paraId="1D9F0EF1" w14:textId="77777777" w:rsidR="00301583" w:rsidRPr="00F71638" w:rsidRDefault="00B63E94" w:rsidP="00972D0B">
      <w:pPr>
        <w:ind w:firstLine="284"/>
        <w:rPr>
          <w:rFonts w:ascii="Tahoma" w:hAnsi="Tahoma" w:cs="Tahoma"/>
          <w:color w:val="000000"/>
          <w:sz w:val="22"/>
          <w:szCs w:val="22"/>
        </w:rPr>
      </w:pPr>
      <w:r w:rsidRPr="00F71638">
        <w:rPr>
          <w:rFonts w:ascii="Tahoma" w:hAnsi="Tahoma" w:cs="Tahoma"/>
          <w:noProof/>
          <w:color w:val="000000"/>
          <w:sz w:val="22"/>
          <w:szCs w:val="22"/>
        </w:rPr>
        <w:drawing>
          <wp:inline distT="0" distB="0" distL="0" distR="0" wp14:anchorId="3F0D019A" wp14:editId="12EE272F">
            <wp:extent cx="4414135" cy="2604052"/>
            <wp:effectExtent l="0" t="0" r="5715" b="635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ieuwsbrief-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480" cy="261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D00CC" w14:textId="77777777" w:rsidR="003A16B8" w:rsidRPr="00F71638" w:rsidRDefault="003A16B8" w:rsidP="00972D0B">
      <w:pPr>
        <w:ind w:firstLine="284"/>
        <w:rPr>
          <w:rFonts w:ascii="Tahoma" w:hAnsi="Tahoma" w:cs="Tahoma"/>
          <w:color w:val="000000"/>
          <w:sz w:val="22"/>
          <w:szCs w:val="22"/>
        </w:rPr>
      </w:pPr>
    </w:p>
    <w:p w14:paraId="5FE49CBA" w14:textId="77777777" w:rsidR="009C3B51" w:rsidRPr="00F71638" w:rsidRDefault="009C3B51" w:rsidP="00972D0B">
      <w:pPr>
        <w:ind w:firstLine="284"/>
        <w:rPr>
          <w:rFonts w:ascii="Tahoma" w:hAnsi="Tahoma" w:cs="Tahoma"/>
          <w:b/>
          <w:color w:val="000000"/>
          <w:sz w:val="22"/>
          <w:szCs w:val="22"/>
        </w:rPr>
      </w:pPr>
      <w:r w:rsidRPr="00F71638">
        <w:rPr>
          <w:rFonts w:ascii="Tahoma" w:hAnsi="Tahoma" w:cs="Tahoma"/>
          <w:b/>
          <w:color w:val="000000"/>
          <w:sz w:val="22"/>
          <w:szCs w:val="22"/>
        </w:rPr>
        <w:t>Thema:</w:t>
      </w:r>
      <w:r w:rsidRPr="00F71638">
        <w:rPr>
          <w:rFonts w:ascii="Tahoma" w:hAnsi="Tahoma" w:cs="Tahoma"/>
          <w:b/>
          <w:color w:val="000000"/>
          <w:sz w:val="22"/>
          <w:szCs w:val="22"/>
        </w:rPr>
        <w:tab/>
      </w:r>
      <w:r w:rsidRPr="00F71638">
        <w:rPr>
          <w:rFonts w:ascii="Tahoma" w:hAnsi="Tahoma" w:cs="Tahoma"/>
          <w:b/>
          <w:color w:val="000000"/>
          <w:sz w:val="22"/>
          <w:szCs w:val="22"/>
        </w:rPr>
        <w:tab/>
        <w:t>Vrede met de schepping</w:t>
      </w:r>
    </w:p>
    <w:p w14:paraId="605D66E8" w14:textId="77777777" w:rsidR="009C3B51" w:rsidRPr="00F71638" w:rsidRDefault="009C3B51" w:rsidP="00972D0B">
      <w:pPr>
        <w:ind w:firstLine="284"/>
        <w:rPr>
          <w:rFonts w:ascii="Tahoma" w:hAnsi="Tahoma" w:cs="Tahoma"/>
          <w:color w:val="000000"/>
          <w:sz w:val="22"/>
          <w:szCs w:val="22"/>
        </w:rPr>
      </w:pPr>
    </w:p>
    <w:p w14:paraId="7A41BC3A" w14:textId="77777777" w:rsidR="00824475" w:rsidRPr="00F71638" w:rsidRDefault="00824475" w:rsidP="00972D0B">
      <w:pPr>
        <w:ind w:firstLine="284"/>
        <w:rPr>
          <w:rFonts w:ascii="Tahoma" w:eastAsia="Calibri" w:hAnsi="Tahoma" w:cs="Tahoma"/>
          <w:bCs/>
          <w:sz w:val="22"/>
          <w:szCs w:val="22"/>
          <w:lang w:val="it-IT"/>
        </w:rPr>
      </w:pPr>
      <w:r w:rsidRPr="00F71638">
        <w:rPr>
          <w:rFonts w:ascii="Tahoma" w:eastAsia="Calibri" w:hAnsi="Tahoma" w:cs="Tahoma"/>
          <w:bCs/>
          <w:sz w:val="22"/>
          <w:szCs w:val="22"/>
          <w:lang w:val="it-IT"/>
        </w:rPr>
        <w:t>Voorganger:</w:t>
      </w:r>
      <w:r w:rsidRPr="00F71638">
        <w:rPr>
          <w:rFonts w:ascii="Tahoma" w:eastAsia="Calibri" w:hAnsi="Tahoma" w:cs="Tahoma"/>
          <w:bCs/>
          <w:sz w:val="22"/>
          <w:szCs w:val="22"/>
          <w:lang w:val="it-IT"/>
        </w:rPr>
        <w:tab/>
        <w:t>ds. Jan Bos</w:t>
      </w:r>
    </w:p>
    <w:p w14:paraId="46DEF721" w14:textId="603F584F" w:rsidR="00B22EB0" w:rsidRPr="00F71638" w:rsidRDefault="00B22EB0" w:rsidP="00972D0B">
      <w:pPr>
        <w:pStyle w:val="Geenafstand"/>
        <w:ind w:firstLine="284"/>
        <w:rPr>
          <w:rFonts w:ascii="Tahoma" w:eastAsia="Calibri" w:hAnsi="Tahoma" w:cs="Tahoma"/>
          <w:bCs/>
          <w:sz w:val="22"/>
          <w:lang w:val="it-IT"/>
        </w:rPr>
      </w:pPr>
      <w:r w:rsidRPr="00F71638">
        <w:rPr>
          <w:rFonts w:ascii="Tahoma" w:eastAsia="Calibri" w:hAnsi="Tahoma" w:cs="Tahoma"/>
          <w:bCs/>
          <w:sz w:val="22"/>
          <w:lang w:val="it-IT"/>
        </w:rPr>
        <w:t>Organist:</w:t>
      </w:r>
      <w:r w:rsidRPr="00F71638">
        <w:rPr>
          <w:rFonts w:ascii="Tahoma" w:eastAsia="Calibri" w:hAnsi="Tahoma" w:cs="Tahoma"/>
          <w:bCs/>
          <w:sz w:val="22"/>
          <w:lang w:val="it-IT"/>
        </w:rPr>
        <w:tab/>
      </w:r>
      <w:r w:rsidR="00F71638">
        <w:rPr>
          <w:rFonts w:ascii="Tahoma" w:eastAsia="Calibri" w:hAnsi="Tahoma" w:cs="Tahoma"/>
          <w:bCs/>
          <w:sz w:val="22"/>
          <w:lang w:val="it-IT"/>
        </w:rPr>
        <w:tab/>
      </w:r>
      <w:r w:rsidR="00B63E94" w:rsidRPr="00F71638">
        <w:rPr>
          <w:rFonts w:ascii="Tahoma" w:eastAsia="Calibri" w:hAnsi="Tahoma" w:cs="Tahoma"/>
          <w:bCs/>
          <w:sz w:val="22"/>
          <w:lang w:val="it-IT"/>
        </w:rPr>
        <w:t>Paul Ballhaus</w:t>
      </w:r>
    </w:p>
    <w:p w14:paraId="72BB82C7" w14:textId="77777777" w:rsidR="00B22EB0" w:rsidRPr="00F71638" w:rsidRDefault="00B22EB0" w:rsidP="00972D0B">
      <w:pPr>
        <w:pStyle w:val="Geenafstand"/>
        <w:ind w:firstLine="284"/>
        <w:rPr>
          <w:rFonts w:ascii="Tahoma" w:eastAsia="Calibri" w:hAnsi="Tahoma" w:cs="Tahoma"/>
          <w:bCs/>
          <w:sz w:val="22"/>
          <w:lang w:val="it-IT"/>
        </w:rPr>
      </w:pPr>
      <w:r w:rsidRPr="00F71638">
        <w:rPr>
          <w:rFonts w:ascii="Tahoma" w:eastAsia="Calibri" w:hAnsi="Tahoma" w:cs="Tahoma"/>
          <w:bCs/>
          <w:sz w:val="22"/>
          <w:lang w:val="it-IT"/>
        </w:rPr>
        <w:t>Lector:</w:t>
      </w:r>
      <w:r w:rsidRPr="00F71638">
        <w:rPr>
          <w:rFonts w:ascii="Tahoma" w:eastAsia="Calibri" w:hAnsi="Tahoma" w:cs="Tahoma"/>
          <w:bCs/>
          <w:sz w:val="22"/>
          <w:lang w:val="it-IT"/>
        </w:rPr>
        <w:tab/>
      </w:r>
      <w:r w:rsidRPr="00F71638">
        <w:rPr>
          <w:rFonts w:ascii="Tahoma" w:eastAsia="Calibri" w:hAnsi="Tahoma" w:cs="Tahoma"/>
          <w:bCs/>
          <w:sz w:val="22"/>
          <w:lang w:val="it-IT"/>
        </w:rPr>
        <w:tab/>
      </w:r>
      <w:r w:rsidR="00633DC1" w:rsidRPr="00F71638">
        <w:rPr>
          <w:rFonts w:ascii="Tahoma" w:eastAsia="Calibri" w:hAnsi="Tahoma" w:cs="Tahoma"/>
          <w:bCs/>
          <w:sz w:val="22"/>
          <w:lang w:val="it-IT"/>
        </w:rPr>
        <w:t>Anneke Riezebos</w:t>
      </w:r>
    </w:p>
    <w:p w14:paraId="56ED973B" w14:textId="1050BB59" w:rsidR="00CE320A" w:rsidRPr="00F71638" w:rsidRDefault="00CE320A" w:rsidP="00F71638">
      <w:pPr>
        <w:pStyle w:val="Geenafstand"/>
        <w:ind w:left="2122" w:hanging="1838"/>
        <w:rPr>
          <w:rFonts w:ascii="Tahoma" w:eastAsia="Calibri" w:hAnsi="Tahoma" w:cs="Tahoma"/>
          <w:bCs/>
          <w:sz w:val="22"/>
          <w:lang w:val="it-IT"/>
        </w:rPr>
      </w:pPr>
      <w:r w:rsidRPr="00F71638">
        <w:rPr>
          <w:rFonts w:ascii="Tahoma" w:eastAsia="Calibri" w:hAnsi="Tahoma" w:cs="Tahoma"/>
          <w:bCs/>
          <w:sz w:val="22"/>
          <w:lang w:val="it-IT"/>
        </w:rPr>
        <w:t>Voorbereiding:</w:t>
      </w:r>
      <w:r w:rsidRPr="00F71638">
        <w:rPr>
          <w:rFonts w:ascii="Tahoma" w:eastAsia="Calibri" w:hAnsi="Tahoma" w:cs="Tahoma"/>
          <w:bCs/>
          <w:sz w:val="22"/>
          <w:lang w:val="it-IT"/>
        </w:rPr>
        <w:tab/>
        <w:t>Mariëtte en Frans van Herwijnen, Peter Aagenborg, Jan Rietveld, Heleen van der Honing, Leen Capel</w:t>
      </w:r>
      <w:r w:rsidR="00720336" w:rsidRPr="00F71638">
        <w:rPr>
          <w:rFonts w:ascii="Tahoma" w:eastAsia="Calibri" w:hAnsi="Tahoma" w:cs="Tahoma"/>
          <w:bCs/>
          <w:sz w:val="22"/>
          <w:lang w:val="it-IT"/>
        </w:rPr>
        <w:t xml:space="preserve">, </w:t>
      </w:r>
      <w:r w:rsidR="00F71638">
        <w:rPr>
          <w:rFonts w:ascii="Tahoma" w:eastAsia="Calibri" w:hAnsi="Tahoma" w:cs="Tahoma"/>
          <w:bCs/>
          <w:sz w:val="22"/>
          <w:lang w:val="it-IT"/>
        </w:rPr>
        <w:br/>
      </w:r>
      <w:r w:rsidR="00720336" w:rsidRPr="00F71638">
        <w:rPr>
          <w:rFonts w:ascii="Tahoma" w:eastAsia="Calibri" w:hAnsi="Tahoma" w:cs="Tahoma"/>
          <w:bCs/>
          <w:sz w:val="22"/>
          <w:lang w:val="it-IT"/>
        </w:rPr>
        <w:t>Jan Bos</w:t>
      </w:r>
    </w:p>
    <w:p w14:paraId="73CF92CA" w14:textId="77777777" w:rsidR="00BF56A9" w:rsidRPr="00F71638" w:rsidRDefault="00BF56A9" w:rsidP="00972D0B">
      <w:pPr>
        <w:pStyle w:val="Geenafstand"/>
        <w:ind w:firstLine="284"/>
        <w:rPr>
          <w:rFonts w:ascii="Tahoma" w:eastAsia="Calibri" w:hAnsi="Tahoma" w:cs="Tahoma"/>
          <w:b/>
          <w:bCs/>
          <w:sz w:val="22"/>
          <w:lang w:val="nl-NL"/>
        </w:rPr>
      </w:pPr>
    </w:p>
    <w:p w14:paraId="38AFD8A0" w14:textId="77777777" w:rsidR="00F71638" w:rsidRDefault="00F71638" w:rsidP="00972D0B">
      <w:pPr>
        <w:pStyle w:val="Geenafstand"/>
        <w:ind w:firstLine="284"/>
        <w:rPr>
          <w:rFonts w:ascii="Tahoma" w:eastAsia="Calibri" w:hAnsi="Tahoma" w:cs="Tahoma"/>
          <w:b/>
          <w:bCs/>
          <w:sz w:val="22"/>
          <w:lang w:val="it-IT"/>
        </w:rPr>
      </w:pPr>
    </w:p>
    <w:p w14:paraId="7D3F3FD9" w14:textId="16182E2B" w:rsidR="00CF2B9C" w:rsidRPr="00F71638" w:rsidRDefault="00204082" w:rsidP="00972D0B">
      <w:pPr>
        <w:pStyle w:val="Geenafstand"/>
        <w:ind w:firstLine="284"/>
        <w:rPr>
          <w:rFonts w:ascii="Tahoma" w:eastAsia="Calibri" w:hAnsi="Tahoma" w:cs="Tahoma"/>
          <w:b/>
          <w:bCs/>
          <w:sz w:val="22"/>
          <w:lang w:val="it-IT"/>
        </w:rPr>
      </w:pPr>
      <w:r w:rsidRPr="00F71638">
        <w:rPr>
          <w:rFonts w:ascii="Tahoma" w:eastAsia="Calibri" w:hAnsi="Tahoma" w:cs="Tahoma"/>
          <w:b/>
          <w:bCs/>
          <w:sz w:val="22"/>
          <w:lang w:val="it-IT"/>
        </w:rPr>
        <w:t>M</w:t>
      </w:r>
      <w:r w:rsidR="00547399" w:rsidRPr="00F71638">
        <w:rPr>
          <w:rFonts w:ascii="Tahoma" w:eastAsia="Calibri" w:hAnsi="Tahoma" w:cs="Tahoma"/>
          <w:b/>
          <w:bCs/>
          <w:sz w:val="22"/>
          <w:lang w:val="it-IT"/>
        </w:rPr>
        <w:t>uziek</w:t>
      </w:r>
      <w:r w:rsidR="00051C99" w:rsidRPr="00F71638">
        <w:rPr>
          <w:rFonts w:ascii="Tahoma" w:eastAsia="Calibri" w:hAnsi="Tahoma" w:cs="Tahoma"/>
          <w:b/>
          <w:bCs/>
          <w:sz w:val="22"/>
          <w:lang w:val="it-IT"/>
        </w:rPr>
        <w:t xml:space="preserve"> </w:t>
      </w:r>
    </w:p>
    <w:p w14:paraId="7E815A65" w14:textId="77777777" w:rsidR="00BF56A9" w:rsidRPr="00F71638" w:rsidRDefault="00BF56A9" w:rsidP="00972D0B">
      <w:pPr>
        <w:pStyle w:val="Geenafstand"/>
        <w:ind w:firstLine="284"/>
        <w:rPr>
          <w:rFonts w:ascii="Tahoma" w:eastAsia="Calibri" w:hAnsi="Tahoma" w:cs="Tahoma"/>
          <w:b/>
          <w:bCs/>
          <w:sz w:val="22"/>
          <w:lang w:val="it-IT"/>
        </w:rPr>
      </w:pPr>
    </w:p>
    <w:p w14:paraId="4375CA8E" w14:textId="77777777" w:rsidR="00991F3B" w:rsidRPr="00F71638" w:rsidRDefault="00991F3B" w:rsidP="00972D0B">
      <w:pPr>
        <w:ind w:firstLine="284"/>
        <w:rPr>
          <w:rFonts w:ascii="Tahoma" w:eastAsia="Calibri" w:hAnsi="Tahoma" w:cs="Tahoma"/>
          <w:b/>
          <w:bCs/>
          <w:sz w:val="22"/>
          <w:szCs w:val="22"/>
          <w:lang w:val="it-IT"/>
        </w:rPr>
      </w:pPr>
      <w:r w:rsidRPr="00F71638">
        <w:rPr>
          <w:rFonts w:ascii="Tahoma" w:eastAsia="Calibri" w:hAnsi="Tahoma" w:cs="Tahoma"/>
          <w:b/>
          <w:bCs/>
          <w:sz w:val="22"/>
          <w:szCs w:val="22"/>
          <w:lang w:val="it-IT"/>
        </w:rPr>
        <w:t>Orgelspel</w:t>
      </w:r>
    </w:p>
    <w:p w14:paraId="18E878CA" w14:textId="77777777" w:rsidR="00991F3B" w:rsidRPr="00F71638" w:rsidRDefault="00991F3B" w:rsidP="00972D0B">
      <w:pPr>
        <w:ind w:firstLine="284"/>
        <w:rPr>
          <w:rFonts w:ascii="Tahoma" w:eastAsia="Calibri" w:hAnsi="Tahoma" w:cs="Tahoma"/>
          <w:b/>
          <w:bCs/>
          <w:sz w:val="22"/>
          <w:szCs w:val="22"/>
          <w:lang w:val="it-IT"/>
        </w:rPr>
      </w:pPr>
    </w:p>
    <w:p w14:paraId="296E90A3" w14:textId="05E468E2" w:rsidR="00991F3B" w:rsidRPr="00F71638" w:rsidRDefault="00991F3B" w:rsidP="00972D0B">
      <w:pPr>
        <w:ind w:firstLine="284"/>
        <w:rPr>
          <w:rFonts w:ascii="Tahoma" w:eastAsia="Calibri" w:hAnsi="Tahoma" w:cs="Tahoma"/>
          <w:b/>
          <w:bCs/>
          <w:sz w:val="22"/>
          <w:szCs w:val="22"/>
        </w:rPr>
      </w:pPr>
      <w:r w:rsidRPr="00F71638">
        <w:rPr>
          <w:rFonts w:ascii="Tahoma" w:eastAsia="Calibri" w:hAnsi="Tahoma" w:cs="Tahoma"/>
          <w:b/>
          <w:bCs/>
          <w:sz w:val="22"/>
          <w:szCs w:val="22"/>
        </w:rPr>
        <w:t>De klok luidt - het wordt stil</w:t>
      </w:r>
    </w:p>
    <w:p w14:paraId="11AF79FC" w14:textId="77777777" w:rsidR="00991F3B" w:rsidRPr="00F71638" w:rsidRDefault="00991F3B" w:rsidP="00972D0B">
      <w:pPr>
        <w:ind w:firstLine="284"/>
        <w:rPr>
          <w:rFonts w:ascii="Tahoma" w:eastAsia="Calibri" w:hAnsi="Tahoma" w:cs="Tahoma"/>
          <w:b/>
          <w:bCs/>
          <w:sz w:val="22"/>
          <w:szCs w:val="22"/>
        </w:rPr>
      </w:pPr>
    </w:p>
    <w:p w14:paraId="13E777F0" w14:textId="77777777" w:rsidR="00991F3B" w:rsidRPr="00F71638" w:rsidRDefault="00991F3B" w:rsidP="00972D0B">
      <w:pPr>
        <w:ind w:firstLine="284"/>
        <w:rPr>
          <w:rFonts w:ascii="Tahoma" w:eastAsia="Calibri" w:hAnsi="Tahoma" w:cs="Tahoma"/>
          <w:b/>
          <w:bCs/>
          <w:sz w:val="22"/>
          <w:szCs w:val="22"/>
        </w:rPr>
      </w:pPr>
      <w:r w:rsidRPr="00F71638">
        <w:rPr>
          <w:rFonts w:ascii="Tahoma" w:eastAsia="Calibri" w:hAnsi="Tahoma" w:cs="Tahoma"/>
          <w:b/>
          <w:bCs/>
          <w:sz w:val="22"/>
          <w:szCs w:val="22"/>
        </w:rPr>
        <w:t>Welkom en begroeting</w:t>
      </w:r>
    </w:p>
    <w:p w14:paraId="31F0FF4A" w14:textId="77777777" w:rsidR="00991F3B" w:rsidRPr="00F71638" w:rsidRDefault="00991F3B" w:rsidP="00972D0B">
      <w:pPr>
        <w:ind w:firstLine="284"/>
        <w:rPr>
          <w:rFonts w:ascii="Tahoma" w:eastAsia="Calibri" w:hAnsi="Tahoma" w:cs="Tahoma"/>
          <w:b/>
          <w:bCs/>
          <w:sz w:val="22"/>
          <w:szCs w:val="22"/>
        </w:rPr>
      </w:pPr>
    </w:p>
    <w:p w14:paraId="057E9034" w14:textId="77777777" w:rsidR="00991F3B" w:rsidRPr="00F71638" w:rsidRDefault="00991F3B" w:rsidP="00972D0B">
      <w:pPr>
        <w:ind w:firstLine="284"/>
        <w:rPr>
          <w:rFonts w:ascii="Tahoma" w:eastAsia="Calibri" w:hAnsi="Tahoma" w:cs="Tahoma"/>
          <w:b/>
          <w:bCs/>
          <w:sz w:val="22"/>
          <w:szCs w:val="22"/>
        </w:rPr>
      </w:pPr>
      <w:r w:rsidRPr="00F71638">
        <w:rPr>
          <w:rFonts w:ascii="Tahoma" w:eastAsia="Calibri" w:hAnsi="Tahoma" w:cs="Tahoma"/>
          <w:b/>
          <w:bCs/>
          <w:sz w:val="22"/>
          <w:szCs w:val="22"/>
        </w:rPr>
        <w:t>We bidden samen:</w:t>
      </w:r>
    </w:p>
    <w:p w14:paraId="636ED7F5" w14:textId="77777777" w:rsidR="00991F3B" w:rsidRPr="00F71638" w:rsidRDefault="00991F3B" w:rsidP="00972D0B">
      <w:pPr>
        <w:ind w:firstLine="284"/>
        <w:rPr>
          <w:rFonts w:ascii="Tahoma" w:eastAsia="Calibri" w:hAnsi="Tahoma" w:cs="Tahoma"/>
          <w:b/>
          <w:bCs/>
          <w:sz w:val="22"/>
          <w:szCs w:val="22"/>
        </w:rPr>
      </w:pPr>
    </w:p>
    <w:p w14:paraId="2E5FAD45" w14:textId="77777777" w:rsidR="009F5AA5" w:rsidRPr="00F71638" w:rsidRDefault="009F5AA5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Op deze morgen zoeken wij u o God.</w:t>
      </w:r>
    </w:p>
    <w:p w14:paraId="2786ECAF" w14:textId="77777777" w:rsidR="009F5AA5" w:rsidRPr="00F71638" w:rsidRDefault="009F5AA5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U roept ons bij onze naam.</w:t>
      </w:r>
    </w:p>
    <w:p w14:paraId="7E32CD63" w14:textId="77777777" w:rsidR="009F5AA5" w:rsidRPr="00F71638" w:rsidRDefault="009F5AA5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U ziet ons van verre aan.</w:t>
      </w:r>
    </w:p>
    <w:p w14:paraId="7DFE4AAB" w14:textId="77777777" w:rsidR="009F5AA5" w:rsidRPr="00F71638" w:rsidRDefault="009F5AA5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En wij zoeken ook u.</w:t>
      </w:r>
    </w:p>
    <w:p w14:paraId="1F837E21" w14:textId="77777777" w:rsidR="009F5AA5" w:rsidRPr="00F71638" w:rsidRDefault="009F5AA5" w:rsidP="00972D0B">
      <w:pPr>
        <w:ind w:firstLine="284"/>
        <w:rPr>
          <w:rFonts w:ascii="Tahoma" w:hAnsi="Tahoma" w:cs="Tahoma"/>
          <w:sz w:val="22"/>
          <w:szCs w:val="22"/>
        </w:rPr>
      </w:pPr>
    </w:p>
    <w:p w14:paraId="128A8325" w14:textId="77777777" w:rsidR="009F5AA5" w:rsidRPr="00F71638" w:rsidRDefault="009F5AA5" w:rsidP="00972D0B">
      <w:pPr>
        <w:ind w:firstLine="284"/>
        <w:rPr>
          <w:rFonts w:ascii="Tahoma" w:hAnsi="Tahoma" w:cs="Tahoma"/>
          <w:b/>
          <w:sz w:val="22"/>
          <w:szCs w:val="22"/>
        </w:rPr>
      </w:pPr>
      <w:r w:rsidRPr="00F71638">
        <w:rPr>
          <w:rFonts w:ascii="Tahoma" w:hAnsi="Tahoma" w:cs="Tahoma"/>
          <w:b/>
          <w:sz w:val="22"/>
          <w:szCs w:val="22"/>
        </w:rPr>
        <w:t>Bron van ons leven</w:t>
      </w:r>
    </w:p>
    <w:p w14:paraId="66D5DD09" w14:textId="77777777" w:rsidR="009F5AA5" w:rsidRPr="00F71638" w:rsidRDefault="009F5AA5" w:rsidP="00972D0B">
      <w:pPr>
        <w:ind w:firstLine="284"/>
        <w:rPr>
          <w:rFonts w:ascii="Tahoma" w:hAnsi="Tahoma" w:cs="Tahoma"/>
          <w:b/>
          <w:sz w:val="22"/>
          <w:szCs w:val="22"/>
        </w:rPr>
      </w:pPr>
      <w:r w:rsidRPr="00F71638">
        <w:rPr>
          <w:rFonts w:ascii="Tahoma" w:hAnsi="Tahoma" w:cs="Tahoma"/>
          <w:b/>
          <w:sz w:val="22"/>
          <w:szCs w:val="22"/>
        </w:rPr>
        <w:t>Grond van ons bestaan</w:t>
      </w:r>
    </w:p>
    <w:p w14:paraId="358D7DC2" w14:textId="77777777" w:rsidR="009F5AA5" w:rsidRPr="00F71638" w:rsidRDefault="009F5AA5" w:rsidP="00972D0B">
      <w:pPr>
        <w:ind w:firstLine="284"/>
        <w:rPr>
          <w:rFonts w:ascii="Tahoma" w:hAnsi="Tahoma" w:cs="Tahoma"/>
          <w:b/>
          <w:sz w:val="22"/>
          <w:szCs w:val="22"/>
        </w:rPr>
      </w:pPr>
      <w:r w:rsidRPr="00F71638">
        <w:rPr>
          <w:rFonts w:ascii="Tahoma" w:hAnsi="Tahoma" w:cs="Tahoma"/>
          <w:b/>
          <w:sz w:val="22"/>
          <w:szCs w:val="22"/>
        </w:rPr>
        <w:t>Wees onze oorsprong, ons doel, onze zin</w:t>
      </w:r>
    </w:p>
    <w:p w14:paraId="101E4D00" w14:textId="77777777" w:rsidR="009F5AA5" w:rsidRPr="00F71638" w:rsidRDefault="009F5AA5" w:rsidP="00972D0B">
      <w:pPr>
        <w:ind w:firstLine="284"/>
        <w:rPr>
          <w:rFonts w:ascii="Tahoma" w:hAnsi="Tahoma" w:cs="Tahoma"/>
          <w:b/>
          <w:sz w:val="22"/>
          <w:szCs w:val="22"/>
        </w:rPr>
      </w:pPr>
      <w:r w:rsidRPr="00F71638">
        <w:rPr>
          <w:rFonts w:ascii="Tahoma" w:hAnsi="Tahoma" w:cs="Tahoma"/>
          <w:b/>
          <w:sz w:val="22"/>
          <w:szCs w:val="22"/>
        </w:rPr>
        <w:t>Amen</w:t>
      </w:r>
    </w:p>
    <w:p w14:paraId="757CC473" w14:textId="77777777" w:rsidR="00CB05FB" w:rsidRPr="00F71638" w:rsidRDefault="00991F3B" w:rsidP="00972D0B">
      <w:pPr>
        <w:ind w:firstLine="284"/>
        <w:rPr>
          <w:rFonts w:ascii="Tahoma" w:hAnsi="Tahoma" w:cs="Tahoma"/>
          <w:bCs/>
          <w:i/>
          <w:iCs/>
          <w:sz w:val="22"/>
          <w:szCs w:val="22"/>
        </w:rPr>
      </w:pPr>
      <w:r w:rsidRPr="00F71638">
        <w:rPr>
          <w:rFonts w:ascii="Tahoma" w:hAnsi="Tahoma" w:cs="Tahoma"/>
          <w:bCs/>
          <w:i/>
          <w:iCs/>
          <w:sz w:val="22"/>
          <w:szCs w:val="22"/>
        </w:rPr>
        <w:tab/>
      </w:r>
      <w:r w:rsidRPr="00F71638">
        <w:rPr>
          <w:rFonts w:ascii="Tahoma" w:hAnsi="Tahoma" w:cs="Tahoma"/>
          <w:bCs/>
          <w:i/>
          <w:iCs/>
          <w:sz w:val="22"/>
          <w:szCs w:val="22"/>
        </w:rPr>
        <w:tab/>
      </w:r>
      <w:r w:rsidRPr="00F71638">
        <w:rPr>
          <w:rFonts w:ascii="Tahoma" w:hAnsi="Tahoma" w:cs="Tahoma"/>
          <w:bCs/>
          <w:i/>
          <w:iCs/>
          <w:sz w:val="22"/>
          <w:szCs w:val="22"/>
        </w:rPr>
        <w:tab/>
      </w:r>
    </w:p>
    <w:p w14:paraId="091867D4" w14:textId="7373F869" w:rsidR="00CB05FB" w:rsidRPr="00F71638" w:rsidRDefault="00991F3B" w:rsidP="00F71638">
      <w:pPr>
        <w:ind w:left="4248" w:firstLine="708"/>
        <w:rPr>
          <w:rFonts w:ascii="Tahoma" w:hAnsi="Tahoma" w:cs="Tahoma"/>
          <w:bCs/>
          <w:i/>
          <w:iCs/>
          <w:sz w:val="22"/>
          <w:szCs w:val="22"/>
        </w:rPr>
      </w:pPr>
      <w:r w:rsidRPr="00F71638">
        <w:rPr>
          <w:rFonts w:ascii="Tahoma" w:hAnsi="Tahoma" w:cs="Tahoma"/>
          <w:bCs/>
          <w:i/>
          <w:iCs/>
          <w:sz w:val="22"/>
          <w:szCs w:val="22"/>
        </w:rPr>
        <w:t>(gemeente gaat staan)</w:t>
      </w:r>
      <w:r w:rsidR="00BC1379" w:rsidRPr="00F71638">
        <w:rPr>
          <w:rFonts w:ascii="Tahoma" w:hAnsi="Tahoma" w:cs="Tahoma"/>
          <w:b/>
          <w:bCs/>
          <w:sz w:val="22"/>
          <w:szCs w:val="22"/>
        </w:rPr>
        <w:tab/>
      </w:r>
      <w:r w:rsidR="00BC1379" w:rsidRPr="00F71638">
        <w:rPr>
          <w:rFonts w:ascii="Tahoma" w:hAnsi="Tahoma" w:cs="Tahoma"/>
          <w:b/>
          <w:bCs/>
          <w:sz w:val="22"/>
          <w:szCs w:val="22"/>
        </w:rPr>
        <w:tab/>
      </w:r>
      <w:r w:rsidR="00BC1379" w:rsidRPr="00F71638">
        <w:rPr>
          <w:rFonts w:ascii="Tahoma" w:hAnsi="Tahoma" w:cs="Tahoma"/>
          <w:b/>
          <w:bCs/>
          <w:sz w:val="22"/>
          <w:szCs w:val="22"/>
        </w:rPr>
        <w:tab/>
      </w:r>
    </w:p>
    <w:p w14:paraId="758CF76F" w14:textId="019B13F8" w:rsidR="00972D0B" w:rsidRPr="00F71638" w:rsidRDefault="00A552F0" w:rsidP="00972D0B">
      <w:pPr>
        <w:ind w:firstLine="284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F71638">
        <w:rPr>
          <w:rFonts w:ascii="Tahoma" w:hAnsi="Tahoma" w:cs="Tahoma"/>
          <w:b/>
          <w:bCs/>
          <w:sz w:val="22"/>
          <w:szCs w:val="22"/>
        </w:rPr>
        <w:t>Zingen:</w:t>
      </w:r>
      <w:r w:rsidRPr="00F71638">
        <w:rPr>
          <w:rFonts w:ascii="Tahoma" w:hAnsi="Tahoma" w:cs="Tahoma"/>
          <w:b/>
          <w:bCs/>
          <w:sz w:val="22"/>
          <w:szCs w:val="22"/>
        </w:rPr>
        <w:tab/>
      </w:r>
      <w:r w:rsidRPr="00F71638">
        <w:rPr>
          <w:rFonts w:ascii="Tahoma" w:hAnsi="Tahoma" w:cs="Tahoma"/>
          <w:b/>
          <w:bCs/>
          <w:sz w:val="22"/>
          <w:szCs w:val="22"/>
        </w:rPr>
        <w:tab/>
      </w:r>
      <w:r w:rsidR="009A33D3" w:rsidRPr="00F71638">
        <w:rPr>
          <w:rFonts w:ascii="Tahoma" w:hAnsi="Tahoma" w:cs="Tahoma"/>
          <w:b/>
          <w:bCs/>
          <w:sz w:val="22"/>
          <w:szCs w:val="22"/>
        </w:rPr>
        <w:t>lied</w:t>
      </w:r>
      <w:r w:rsidR="008428E6" w:rsidRPr="00F71638">
        <w:rPr>
          <w:rFonts w:ascii="Tahoma" w:hAnsi="Tahoma" w:cs="Tahoma"/>
          <w:b/>
          <w:bCs/>
          <w:color w:val="EE0000"/>
          <w:sz w:val="22"/>
          <w:szCs w:val="22"/>
        </w:rPr>
        <w:t xml:space="preserve"> </w:t>
      </w:r>
      <w:r w:rsidR="008428E6" w:rsidRPr="00F71638">
        <w:rPr>
          <w:rFonts w:ascii="Tahoma" w:hAnsi="Tahoma" w:cs="Tahoma"/>
          <w:b/>
          <w:bCs/>
          <w:color w:val="000000" w:themeColor="text1"/>
          <w:sz w:val="22"/>
          <w:szCs w:val="22"/>
        </w:rPr>
        <w:t>220: 1,2 Zoals een bloem</w:t>
      </w:r>
    </w:p>
    <w:p w14:paraId="466A093D" w14:textId="6C664FBB" w:rsidR="00972D0B" w:rsidRPr="00972D0B" w:rsidRDefault="00972D0B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11B77757" wp14:editId="0A7A5A7D">
            <wp:extent cx="4511763" cy="3128839"/>
            <wp:effectExtent l="0" t="0" r="3175" b="0"/>
            <wp:docPr id="339988983" name="Afbeelding 1" descr="Afbeelding met tekst, Bladmuziek, nummer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88983" name="Afbeelding 1" descr="Afbeelding met tekst, Bladmuziek, nummer, Lettertyp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895" cy="314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7F6EC" w14:textId="7AF3E069" w:rsidR="00972D0B" w:rsidRPr="00F71638" w:rsidRDefault="00972D0B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lastRenderedPageBreak/>
        <w:t>2 Lof zij uw naam die oplicht in de nacht,</w:t>
      </w:r>
    </w:p>
    <w:p w14:paraId="3BB8A1CA" w14:textId="77777777" w:rsidR="00972D0B" w:rsidRPr="00F71638" w:rsidRDefault="00972D0B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uw luister staat geschreven in de sterren,</w:t>
      </w:r>
    </w:p>
    <w:p w14:paraId="35238525" w14:textId="77777777" w:rsidR="00972D0B" w:rsidRPr="00F71638" w:rsidRDefault="00972D0B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zo hoog van eer, een uitstraling zo zacht,</w:t>
      </w:r>
    </w:p>
    <w:p w14:paraId="2EB7B036" w14:textId="77777777" w:rsidR="00972D0B" w:rsidRPr="00F71638" w:rsidRDefault="00972D0B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taal van genegenheid, tijding van verre.</w:t>
      </w:r>
    </w:p>
    <w:p w14:paraId="57EFE44D" w14:textId="77777777" w:rsidR="00972D0B" w:rsidRPr="00F71638" w:rsidRDefault="00972D0B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Wij zien verwonderd naar de stille pracht,</w:t>
      </w:r>
    </w:p>
    <w:p w14:paraId="00D1C30A" w14:textId="29165243" w:rsidR="00972D0B" w:rsidRPr="00F71638" w:rsidRDefault="00972D0B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zou ooit een mens die heerlijkheid verwerven?</w:t>
      </w:r>
    </w:p>
    <w:p w14:paraId="165C3E2A" w14:textId="77777777" w:rsidR="0048653B" w:rsidRPr="00F71638" w:rsidRDefault="0048653B" w:rsidP="00972D0B">
      <w:pPr>
        <w:ind w:firstLine="284"/>
        <w:rPr>
          <w:rFonts w:ascii="Tahoma" w:hAnsi="Tahoma" w:cs="Tahoma"/>
          <w:bCs/>
          <w:sz w:val="22"/>
          <w:szCs w:val="22"/>
        </w:rPr>
      </w:pPr>
    </w:p>
    <w:p w14:paraId="6BC97C6A" w14:textId="77777777" w:rsidR="001A678E" w:rsidRPr="00F71638" w:rsidRDefault="001A678E" w:rsidP="00972D0B">
      <w:pPr>
        <w:ind w:firstLine="284"/>
        <w:rPr>
          <w:rFonts w:ascii="Tahoma" w:hAnsi="Tahoma" w:cs="Tahoma"/>
          <w:b/>
          <w:bCs/>
          <w:sz w:val="22"/>
          <w:szCs w:val="22"/>
        </w:rPr>
      </w:pPr>
      <w:r w:rsidRPr="00F71638">
        <w:rPr>
          <w:rFonts w:ascii="Tahoma" w:hAnsi="Tahoma" w:cs="Tahoma"/>
          <w:b/>
          <w:bCs/>
          <w:sz w:val="22"/>
          <w:szCs w:val="22"/>
        </w:rPr>
        <w:t>Begroeting</w:t>
      </w:r>
    </w:p>
    <w:p w14:paraId="2BB6E053" w14:textId="77777777" w:rsidR="001A678E" w:rsidRPr="00F71638" w:rsidRDefault="001A678E" w:rsidP="00972D0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697" w:right="-23" w:firstLine="284"/>
        <w:rPr>
          <w:rFonts w:ascii="Tahoma" w:hAnsi="Tahoma" w:cs="Tahoma"/>
          <w:b/>
          <w:bCs/>
          <w:sz w:val="22"/>
          <w:szCs w:val="22"/>
        </w:rPr>
      </w:pPr>
      <w:r w:rsidRPr="00F71638">
        <w:rPr>
          <w:rFonts w:ascii="Tahoma" w:hAnsi="Tahoma" w:cs="Tahoma"/>
          <w:bCs/>
          <w:sz w:val="22"/>
          <w:szCs w:val="22"/>
        </w:rPr>
        <w:t>v.</w:t>
      </w:r>
      <w:r w:rsidRPr="00F71638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F71638">
        <w:rPr>
          <w:rFonts w:ascii="Tahoma" w:hAnsi="Tahoma" w:cs="Tahoma"/>
          <w:color w:val="000000" w:themeColor="text1"/>
          <w:sz w:val="22"/>
          <w:szCs w:val="22"/>
        </w:rPr>
        <w:t>Wij dragen ons samenzijn op aan God</w:t>
      </w:r>
    </w:p>
    <w:p w14:paraId="21C8A6B2" w14:textId="77777777" w:rsidR="001A678E" w:rsidRPr="00F71638" w:rsidRDefault="001A678E" w:rsidP="00972D0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697" w:right="-23" w:firstLine="284"/>
        <w:rPr>
          <w:rFonts w:ascii="Tahoma" w:hAnsi="Tahoma" w:cs="Tahoma"/>
          <w:b/>
          <w:color w:val="000000" w:themeColor="text1"/>
          <w:sz w:val="22"/>
          <w:szCs w:val="22"/>
        </w:rPr>
      </w:pPr>
      <w:r w:rsidRPr="00F71638">
        <w:rPr>
          <w:rFonts w:ascii="Tahoma" w:hAnsi="Tahoma" w:cs="Tahoma"/>
          <w:b/>
          <w:color w:val="000000" w:themeColor="text1"/>
          <w:sz w:val="22"/>
          <w:szCs w:val="22"/>
        </w:rPr>
        <w:t>a. de onuitputtelijke bron van leven, licht en liefde.</w:t>
      </w:r>
    </w:p>
    <w:p w14:paraId="29AFCCA3" w14:textId="77777777" w:rsidR="001A678E" w:rsidRPr="00F71638" w:rsidRDefault="001A678E" w:rsidP="00972D0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697" w:right="-23" w:firstLine="284"/>
        <w:rPr>
          <w:rFonts w:ascii="Tahoma" w:hAnsi="Tahoma" w:cs="Tahoma"/>
          <w:color w:val="000000" w:themeColor="text1"/>
          <w:sz w:val="22"/>
          <w:szCs w:val="22"/>
        </w:rPr>
      </w:pPr>
      <w:r w:rsidRPr="00F71638">
        <w:rPr>
          <w:rFonts w:ascii="Tahoma" w:hAnsi="Tahoma" w:cs="Tahoma"/>
          <w:color w:val="000000" w:themeColor="text1"/>
          <w:sz w:val="22"/>
          <w:szCs w:val="22"/>
        </w:rPr>
        <w:t>v. De God die trouw blijft tot in eeuwigheid</w:t>
      </w:r>
    </w:p>
    <w:p w14:paraId="584A581D" w14:textId="77777777" w:rsidR="001A678E" w:rsidRPr="00F71638" w:rsidRDefault="001A678E" w:rsidP="00972D0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697" w:right="-23" w:firstLine="284"/>
        <w:rPr>
          <w:rFonts w:ascii="Tahoma" w:hAnsi="Tahoma" w:cs="Tahoma"/>
          <w:b/>
          <w:color w:val="000000" w:themeColor="text1"/>
          <w:sz w:val="22"/>
          <w:szCs w:val="22"/>
        </w:rPr>
      </w:pPr>
      <w:r w:rsidRPr="00F71638">
        <w:rPr>
          <w:rFonts w:ascii="Tahoma" w:hAnsi="Tahoma" w:cs="Tahoma"/>
          <w:b/>
          <w:color w:val="000000" w:themeColor="text1"/>
          <w:sz w:val="22"/>
          <w:szCs w:val="22"/>
        </w:rPr>
        <w:t>a. en die niet loslaat wat zijn hand begon.</w:t>
      </w:r>
    </w:p>
    <w:p w14:paraId="372334A4" w14:textId="77777777" w:rsidR="001A678E" w:rsidRPr="00F71638" w:rsidRDefault="001A678E" w:rsidP="00972D0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697" w:right="-23" w:firstLine="284"/>
        <w:rPr>
          <w:rFonts w:ascii="Tahoma" w:hAnsi="Tahoma" w:cs="Tahoma"/>
          <w:color w:val="000000" w:themeColor="text1"/>
          <w:sz w:val="22"/>
          <w:szCs w:val="22"/>
        </w:rPr>
      </w:pPr>
    </w:p>
    <w:p w14:paraId="5CA744D4" w14:textId="77777777" w:rsidR="001A678E" w:rsidRPr="00F71638" w:rsidRDefault="001A678E" w:rsidP="00972D0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697" w:right="-23" w:firstLine="284"/>
        <w:rPr>
          <w:rFonts w:ascii="Tahoma" w:hAnsi="Tahoma" w:cs="Tahoma"/>
          <w:color w:val="000000" w:themeColor="text1"/>
          <w:sz w:val="22"/>
          <w:szCs w:val="22"/>
        </w:rPr>
      </w:pPr>
      <w:r w:rsidRPr="00F71638">
        <w:rPr>
          <w:rFonts w:ascii="Tahoma" w:hAnsi="Tahoma" w:cs="Tahoma"/>
          <w:color w:val="000000" w:themeColor="text1"/>
          <w:sz w:val="22"/>
          <w:szCs w:val="22"/>
        </w:rPr>
        <w:t>v. Genade zij u en vrede, van God onze Vader</w:t>
      </w:r>
    </w:p>
    <w:p w14:paraId="18085D46" w14:textId="77777777" w:rsidR="001A678E" w:rsidRPr="00F71638" w:rsidRDefault="001A678E" w:rsidP="00972D0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697" w:right="-23" w:firstLine="284"/>
        <w:rPr>
          <w:rFonts w:ascii="Tahoma" w:hAnsi="Tahoma" w:cs="Tahoma"/>
          <w:color w:val="000000" w:themeColor="text1"/>
          <w:sz w:val="22"/>
          <w:szCs w:val="22"/>
        </w:rPr>
      </w:pPr>
      <w:r w:rsidRPr="00F71638">
        <w:rPr>
          <w:rFonts w:ascii="Tahoma" w:hAnsi="Tahoma" w:cs="Tahoma"/>
          <w:color w:val="000000" w:themeColor="text1"/>
          <w:sz w:val="22"/>
          <w:szCs w:val="22"/>
        </w:rPr>
        <w:t>en van onze Heer Jezus Christus</w:t>
      </w:r>
    </w:p>
    <w:p w14:paraId="13EEFB42" w14:textId="77777777" w:rsidR="001A678E" w:rsidRPr="00F71638" w:rsidRDefault="001A678E" w:rsidP="00972D0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697" w:right="-23" w:firstLine="284"/>
        <w:rPr>
          <w:rFonts w:ascii="Tahoma" w:hAnsi="Tahoma" w:cs="Tahoma"/>
          <w:color w:val="000000" w:themeColor="text1"/>
          <w:sz w:val="22"/>
          <w:szCs w:val="22"/>
        </w:rPr>
      </w:pPr>
      <w:r w:rsidRPr="00F71638">
        <w:rPr>
          <w:rFonts w:ascii="Tahoma" w:hAnsi="Tahoma" w:cs="Tahoma"/>
          <w:color w:val="000000" w:themeColor="text1"/>
          <w:sz w:val="22"/>
          <w:szCs w:val="22"/>
        </w:rPr>
        <w:t>in gemeenschap met de heilige Geest.</w:t>
      </w:r>
    </w:p>
    <w:p w14:paraId="5229C8A0" w14:textId="77777777" w:rsidR="001A678E" w:rsidRPr="00F71638" w:rsidRDefault="001A678E" w:rsidP="00972D0B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697" w:right="-23" w:firstLine="284"/>
        <w:rPr>
          <w:rFonts w:ascii="Tahoma" w:hAnsi="Tahoma" w:cs="Tahoma"/>
          <w:b/>
          <w:color w:val="000000" w:themeColor="text1"/>
          <w:sz w:val="22"/>
          <w:szCs w:val="22"/>
        </w:rPr>
      </w:pPr>
      <w:r w:rsidRPr="00F71638">
        <w:rPr>
          <w:rFonts w:ascii="Tahoma" w:hAnsi="Tahoma" w:cs="Tahoma"/>
          <w:b/>
          <w:color w:val="000000" w:themeColor="text1"/>
          <w:sz w:val="22"/>
          <w:szCs w:val="22"/>
        </w:rPr>
        <w:t>a. Amen</w:t>
      </w:r>
    </w:p>
    <w:p w14:paraId="28027E10" w14:textId="77777777" w:rsidR="008428E6" w:rsidRPr="00F71638" w:rsidRDefault="008428E6" w:rsidP="00972D0B">
      <w:pPr>
        <w:pStyle w:val="Geenafstand"/>
        <w:ind w:left="708" w:firstLine="284"/>
        <w:jc w:val="right"/>
        <w:rPr>
          <w:rFonts w:ascii="Tahoma" w:hAnsi="Tahoma" w:cs="Tahoma"/>
          <w:bCs/>
          <w:i/>
          <w:iCs/>
          <w:sz w:val="22"/>
          <w:lang w:val="nl-NL"/>
        </w:rPr>
      </w:pPr>
    </w:p>
    <w:p w14:paraId="02AB00C9" w14:textId="77777777" w:rsidR="008428E6" w:rsidRPr="00F71638" w:rsidRDefault="008428E6" w:rsidP="00972D0B">
      <w:pPr>
        <w:ind w:firstLine="284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F71638">
        <w:rPr>
          <w:rFonts w:ascii="Tahoma" w:hAnsi="Tahoma" w:cs="Tahoma"/>
          <w:b/>
          <w:bCs/>
          <w:sz w:val="22"/>
          <w:szCs w:val="22"/>
        </w:rPr>
        <w:t>Zingen:</w:t>
      </w:r>
      <w:r w:rsidRPr="00F71638">
        <w:rPr>
          <w:rFonts w:ascii="Tahoma" w:hAnsi="Tahoma" w:cs="Tahoma"/>
          <w:b/>
          <w:bCs/>
          <w:sz w:val="22"/>
          <w:szCs w:val="22"/>
        </w:rPr>
        <w:tab/>
      </w:r>
      <w:r w:rsidRPr="00F71638">
        <w:rPr>
          <w:rFonts w:ascii="Tahoma" w:hAnsi="Tahoma" w:cs="Tahoma"/>
          <w:b/>
          <w:bCs/>
          <w:sz w:val="22"/>
          <w:szCs w:val="22"/>
        </w:rPr>
        <w:tab/>
        <w:t>lied</w:t>
      </w:r>
      <w:r w:rsidRPr="00F71638">
        <w:rPr>
          <w:rFonts w:ascii="Tahoma" w:hAnsi="Tahoma" w:cs="Tahoma"/>
          <w:b/>
          <w:bCs/>
          <w:color w:val="EE0000"/>
          <w:sz w:val="22"/>
          <w:szCs w:val="22"/>
        </w:rPr>
        <w:t xml:space="preserve"> </w:t>
      </w:r>
      <w:r w:rsidRPr="00F71638">
        <w:rPr>
          <w:rFonts w:ascii="Tahoma" w:hAnsi="Tahoma" w:cs="Tahoma"/>
          <w:b/>
          <w:bCs/>
          <w:color w:val="000000" w:themeColor="text1"/>
          <w:sz w:val="22"/>
          <w:szCs w:val="22"/>
        </w:rPr>
        <w:t>220: 3,4 Zoals een bloem</w:t>
      </w:r>
    </w:p>
    <w:p w14:paraId="71F9451B" w14:textId="77777777" w:rsidR="00972D0B" w:rsidRPr="00F71638" w:rsidRDefault="00972D0B" w:rsidP="00972D0B">
      <w:pPr>
        <w:ind w:firstLine="284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14:paraId="35C82942" w14:textId="646076D6" w:rsidR="00972D0B" w:rsidRPr="00F71638" w:rsidRDefault="00972D0B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3 In sierlijk schrift, hoog aan de hemeltrans,</w:t>
      </w:r>
    </w:p>
    <w:p w14:paraId="5AE3922E" w14:textId="77777777" w:rsidR="00972D0B" w:rsidRPr="00F71638" w:rsidRDefault="00972D0B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hebt Gij de nacht uw signatuur gegeven.</w:t>
      </w:r>
    </w:p>
    <w:p w14:paraId="676BDA4E" w14:textId="77777777" w:rsidR="00972D0B" w:rsidRPr="00F71638" w:rsidRDefault="00972D0B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Wij zijn geschreven met dezelfde hand,</w:t>
      </w:r>
    </w:p>
    <w:p w14:paraId="2FA2DC3F" w14:textId="77777777" w:rsidR="00972D0B" w:rsidRPr="00F71638" w:rsidRDefault="00972D0B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dezelfde gratie wekt ook ons tot leven.</w:t>
      </w:r>
    </w:p>
    <w:p w14:paraId="15E824AC" w14:textId="77777777" w:rsidR="00972D0B" w:rsidRPr="00F71638" w:rsidRDefault="00972D0B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De morgenster, zozeer aan U verwant,</w:t>
      </w:r>
    </w:p>
    <w:p w14:paraId="05D38E6A" w14:textId="77777777" w:rsidR="00972D0B" w:rsidRPr="00F71638" w:rsidRDefault="00972D0B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Hij heeft het uur der duisternis verdreven.</w:t>
      </w:r>
    </w:p>
    <w:p w14:paraId="200B2744" w14:textId="77777777" w:rsidR="00972D0B" w:rsidRPr="00F71638" w:rsidRDefault="00972D0B" w:rsidP="00972D0B">
      <w:pPr>
        <w:ind w:firstLine="284"/>
        <w:rPr>
          <w:rFonts w:ascii="Tahoma" w:hAnsi="Tahoma" w:cs="Tahoma"/>
          <w:sz w:val="22"/>
          <w:szCs w:val="22"/>
        </w:rPr>
      </w:pPr>
    </w:p>
    <w:p w14:paraId="44109B2F" w14:textId="60F8F89A" w:rsidR="00972D0B" w:rsidRPr="00F71638" w:rsidRDefault="00972D0B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4 God van ons hart, Gij die ons zingen doet,</w:t>
      </w:r>
    </w:p>
    <w:p w14:paraId="4C1E4632" w14:textId="77777777" w:rsidR="00972D0B" w:rsidRPr="00F71638" w:rsidRDefault="00972D0B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uw mensen zijn wij, maaksel van uw handen,</w:t>
      </w:r>
    </w:p>
    <w:p w14:paraId="4077CA20" w14:textId="77777777" w:rsidR="00972D0B" w:rsidRPr="00F71638" w:rsidRDefault="00972D0B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uw adem geeft ons innigheid en gloed,</w:t>
      </w:r>
    </w:p>
    <w:p w14:paraId="4E91FEEC" w14:textId="77777777" w:rsidR="00972D0B" w:rsidRPr="00F71638" w:rsidRDefault="00972D0B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 xml:space="preserve">o leid ons uit het huis van </w:t>
      </w:r>
      <w:proofErr w:type="spellStart"/>
      <w:r w:rsidRPr="00F71638">
        <w:rPr>
          <w:rFonts w:ascii="Tahoma" w:hAnsi="Tahoma" w:cs="Tahoma"/>
          <w:sz w:val="22"/>
          <w:szCs w:val="22"/>
        </w:rPr>
        <w:t>schad</w:t>
      </w:r>
      <w:proofErr w:type="spellEnd"/>
      <w:r w:rsidRPr="00F71638">
        <w:rPr>
          <w:rFonts w:ascii="Tahoma" w:hAnsi="Tahoma" w:cs="Tahoma"/>
          <w:sz w:val="22"/>
          <w:szCs w:val="22"/>
        </w:rPr>
        <w:t>' en schande –</w:t>
      </w:r>
    </w:p>
    <w:p w14:paraId="51ED80A5" w14:textId="77777777" w:rsidR="00972D0B" w:rsidRPr="00F71638" w:rsidRDefault="00972D0B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Gij schenkt de sterveling een vergezicht,</w:t>
      </w:r>
    </w:p>
    <w:p w14:paraId="735C1FB3" w14:textId="1F6D1CC6" w:rsidR="00972D0B" w:rsidRPr="00F71638" w:rsidRDefault="00972D0B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uw stad van licht daalt neer over de landen.</w:t>
      </w:r>
    </w:p>
    <w:p w14:paraId="2C00651B" w14:textId="77777777" w:rsidR="00933337" w:rsidRPr="00F71638" w:rsidRDefault="00C80F69" w:rsidP="0095587E">
      <w:pPr>
        <w:pStyle w:val="Geenafstand"/>
        <w:ind w:left="3540" w:firstLine="708"/>
        <w:jc w:val="center"/>
        <w:rPr>
          <w:rFonts w:ascii="Tahoma" w:hAnsi="Tahoma" w:cs="Tahoma"/>
          <w:bCs/>
          <w:i/>
          <w:iCs/>
          <w:sz w:val="22"/>
          <w:lang w:val="nl-NL"/>
        </w:rPr>
      </w:pPr>
      <w:r w:rsidRPr="00F71638">
        <w:rPr>
          <w:rFonts w:ascii="Tahoma" w:hAnsi="Tahoma" w:cs="Tahoma"/>
          <w:bCs/>
          <w:i/>
          <w:iCs/>
          <w:sz w:val="22"/>
          <w:lang w:val="nl-NL"/>
        </w:rPr>
        <w:t xml:space="preserve"> </w:t>
      </w:r>
      <w:r w:rsidR="00933337" w:rsidRPr="00F71638">
        <w:rPr>
          <w:rFonts w:ascii="Tahoma" w:hAnsi="Tahoma" w:cs="Tahoma"/>
          <w:bCs/>
          <w:i/>
          <w:iCs/>
          <w:sz w:val="22"/>
          <w:lang w:val="nl-NL"/>
        </w:rPr>
        <w:t>(gemeente gaat zitten)</w:t>
      </w:r>
    </w:p>
    <w:p w14:paraId="263389C3" w14:textId="77777777" w:rsidR="004438E7" w:rsidRPr="00F71638" w:rsidRDefault="004438E7" w:rsidP="00972D0B">
      <w:pPr>
        <w:ind w:firstLine="284"/>
        <w:rPr>
          <w:rFonts w:ascii="Tahoma" w:hAnsi="Tahoma" w:cs="Tahoma"/>
          <w:sz w:val="22"/>
          <w:szCs w:val="22"/>
        </w:rPr>
      </w:pPr>
    </w:p>
    <w:p w14:paraId="2238C639" w14:textId="77777777" w:rsidR="00F04856" w:rsidRPr="00F71638" w:rsidRDefault="00F04856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b/>
          <w:sz w:val="22"/>
          <w:szCs w:val="22"/>
        </w:rPr>
        <w:t>Uitleg liturgisch bloemstuk</w:t>
      </w:r>
      <w:r w:rsidR="00F21946" w:rsidRPr="00F71638">
        <w:rPr>
          <w:rFonts w:ascii="Tahoma" w:hAnsi="Tahoma" w:cs="Tahoma"/>
          <w:b/>
          <w:sz w:val="22"/>
          <w:szCs w:val="22"/>
        </w:rPr>
        <w:t xml:space="preserve"> </w:t>
      </w:r>
      <w:r w:rsidR="00F21946" w:rsidRPr="00F71638">
        <w:rPr>
          <w:rFonts w:ascii="Tahoma" w:hAnsi="Tahoma" w:cs="Tahoma"/>
          <w:sz w:val="22"/>
          <w:szCs w:val="22"/>
        </w:rPr>
        <w:t>(Mariëtte)</w:t>
      </w:r>
    </w:p>
    <w:p w14:paraId="52269B20" w14:textId="77777777" w:rsidR="0095587E" w:rsidRDefault="0095587E" w:rsidP="00972D0B">
      <w:pPr>
        <w:ind w:firstLine="284"/>
        <w:rPr>
          <w:rFonts w:ascii="Tahoma" w:hAnsi="Tahoma" w:cs="Tahoma"/>
          <w:b/>
          <w:sz w:val="22"/>
          <w:szCs w:val="22"/>
        </w:rPr>
      </w:pPr>
    </w:p>
    <w:p w14:paraId="1E6CF9F8" w14:textId="2D9BEED8" w:rsidR="00B63E94" w:rsidRPr="00F71638" w:rsidRDefault="00B63E94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b/>
          <w:sz w:val="22"/>
          <w:szCs w:val="22"/>
        </w:rPr>
        <w:lastRenderedPageBreak/>
        <w:t>Gebed om ontferming:</w:t>
      </w:r>
      <w:r w:rsidRPr="00F71638">
        <w:rPr>
          <w:rFonts w:ascii="Tahoma" w:hAnsi="Tahoma" w:cs="Tahoma"/>
          <w:b/>
          <w:sz w:val="22"/>
          <w:szCs w:val="22"/>
        </w:rPr>
        <w:tab/>
      </w:r>
      <w:r w:rsidR="00E94ACA" w:rsidRPr="00F71638">
        <w:rPr>
          <w:rFonts w:ascii="Tahoma" w:hAnsi="Tahoma" w:cs="Tahoma"/>
          <w:b/>
          <w:sz w:val="22"/>
          <w:szCs w:val="22"/>
        </w:rPr>
        <w:tab/>
      </w:r>
      <w:r w:rsidRPr="00F71638">
        <w:rPr>
          <w:rFonts w:ascii="Tahoma" w:hAnsi="Tahoma" w:cs="Tahoma"/>
          <w:b/>
          <w:sz w:val="22"/>
          <w:szCs w:val="22"/>
        </w:rPr>
        <w:t xml:space="preserve">Breng ons in evenwicht </w:t>
      </w:r>
    </w:p>
    <w:p w14:paraId="55BE62C1" w14:textId="77777777" w:rsidR="00B63E94" w:rsidRPr="00F71638" w:rsidRDefault="00B63E94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ab/>
      </w:r>
      <w:r w:rsidRPr="00F71638">
        <w:rPr>
          <w:rFonts w:ascii="Tahoma" w:hAnsi="Tahoma" w:cs="Tahoma"/>
          <w:sz w:val="22"/>
          <w:szCs w:val="22"/>
        </w:rPr>
        <w:tab/>
      </w:r>
      <w:r w:rsidRPr="00F71638">
        <w:rPr>
          <w:rFonts w:ascii="Tahoma" w:hAnsi="Tahoma" w:cs="Tahoma"/>
          <w:sz w:val="22"/>
          <w:szCs w:val="22"/>
        </w:rPr>
        <w:tab/>
      </w:r>
      <w:r w:rsidRPr="00F71638">
        <w:rPr>
          <w:rFonts w:ascii="Tahoma" w:hAnsi="Tahoma" w:cs="Tahoma"/>
          <w:sz w:val="22"/>
          <w:szCs w:val="22"/>
        </w:rPr>
        <w:tab/>
        <w:t>tekst: Roeland Smith</w:t>
      </w:r>
    </w:p>
    <w:p w14:paraId="6220943F" w14:textId="7CB761B5" w:rsidR="000E3AAE" w:rsidRPr="0095587E" w:rsidRDefault="00B63E94" w:rsidP="0095587E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ab/>
      </w:r>
      <w:r w:rsidRPr="00F71638">
        <w:rPr>
          <w:rFonts w:ascii="Tahoma" w:hAnsi="Tahoma" w:cs="Tahoma"/>
          <w:sz w:val="22"/>
          <w:szCs w:val="22"/>
        </w:rPr>
        <w:tab/>
      </w:r>
      <w:r w:rsidRPr="00F71638">
        <w:rPr>
          <w:rFonts w:ascii="Tahoma" w:hAnsi="Tahoma" w:cs="Tahoma"/>
          <w:sz w:val="22"/>
          <w:szCs w:val="22"/>
        </w:rPr>
        <w:tab/>
      </w:r>
      <w:r w:rsidRPr="00F71638">
        <w:rPr>
          <w:rFonts w:ascii="Tahoma" w:hAnsi="Tahoma" w:cs="Tahoma"/>
          <w:sz w:val="22"/>
          <w:szCs w:val="22"/>
        </w:rPr>
        <w:tab/>
        <w:t>muziek: Adriaan Roest</w:t>
      </w:r>
    </w:p>
    <w:p w14:paraId="16E42D99" w14:textId="77777777" w:rsidR="000E3AAE" w:rsidRPr="00F71638" w:rsidRDefault="000E3AAE" w:rsidP="00972D0B">
      <w:pPr>
        <w:ind w:left="708" w:firstLine="284"/>
        <w:rPr>
          <w:rFonts w:ascii="Tahoma" w:hAnsi="Tahoma" w:cs="Tahoma"/>
          <w:sz w:val="22"/>
          <w:szCs w:val="22"/>
        </w:rPr>
      </w:pPr>
    </w:p>
    <w:p w14:paraId="4AB611F6" w14:textId="77777777" w:rsidR="00B63E94" w:rsidRPr="00F71638" w:rsidRDefault="00B63E94" w:rsidP="00972D0B">
      <w:pPr>
        <w:ind w:left="708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Heer, U bracht de aarde in balans,</w:t>
      </w:r>
      <w:r w:rsidRPr="00F71638">
        <w:rPr>
          <w:rFonts w:ascii="Tahoma" w:hAnsi="Tahoma" w:cs="Tahoma"/>
          <w:sz w:val="22"/>
          <w:szCs w:val="22"/>
        </w:rPr>
        <w:br/>
        <w:t>ieder schepsel heeft een aandeel in die dans.</w:t>
      </w:r>
      <w:r w:rsidRPr="00F71638">
        <w:rPr>
          <w:rFonts w:ascii="Tahoma" w:hAnsi="Tahoma" w:cs="Tahoma"/>
          <w:sz w:val="22"/>
          <w:szCs w:val="22"/>
        </w:rPr>
        <w:br/>
        <w:t>De planeten draaien in uw plannen mee.</w:t>
      </w:r>
      <w:r w:rsidRPr="00F71638">
        <w:rPr>
          <w:rFonts w:ascii="Tahoma" w:hAnsi="Tahoma" w:cs="Tahoma"/>
          <w:sz w:val="22"/>
          <w:szCs w:val="22"/>
        </w:rPr>
        <w:br/>
        <w:t>Elke korrel zand is deel van uw idee.</w:t>
      </w:r>
    </w:p>
    <w:p w14:paraId="45DBD9DE" w14:textId="77777777" w:rsidR="00B63E94" w:rsidRPr="00F71638" w:rsidRDefault="00B63E94" w:rsidP="00972D0B">
      <w:pPr>
        <w:ind w:left="708" w:firstLine="284"/>
        <w:rPr>
          <w:rFonts w:ascii="Tahoma" w:hAnsi="Tahoma" w:cs="Tahoma"/>
          <w:sz w:val="22"/>
          <w:szCs w:val="22"/>
        </w:rPr>
      </w:pPr>
    </w:p>
    <w:p w14:paraId="1E41E8C6" w14:textId="77777777" w:rsidR="00B63E94" w:rsidRPr="00F71638" w:rsidRDefault="00B63E94" w:rsidP="00972D0B">
      <w:pPr>
        <w:ind w:left="708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Deel van uw idee is ook de mens</w:t>
      </w:r>
      <w:r w:rsidRPr="00F71638">
        <w:rPr>
          <w:rFonts w:ascii="Tahoma" w:hAnsi="Tahoma" w:cs="Tahoma"/>
          <w:sz w:val="22"/>
          <w:szCs w:val="22"/>
        </w:rPr>
        <w:br/>
        <w:t>en U deelt met ons uw grote</w:t>
      </w:r>
      <w:r w:rsidRPr="00F71638">
        <w:rPr>
          <w:rFonts w:ascii="Tahoma" w:hAnsi="Tahoma" w:cs="Tahoma"/>
          <w:sz w:val="22"/>
          <w:szCs w:val="22"/>
        </w:rPr>
        <w:br/>
        <w:t>scheppingswens:</w:t>
      </w:r>
      <w:r w:rsidRPr="00F71638">
        <w:rPr>
          <w:rFonts w:ascii="Tahoma" w:hAnsi="Tahoma" w:cs="Tahoma"/>
          <w:sz w:val="22"/>
          <w:szCs w:val="22"/>
        </w:rPr>
        <w:br/>
        <w:t>laat de aarde bloeien, geef haar rust en lucht.</w:t>
      </w:r>
      <w:r w:rsidRPr="00F71638">
        <w:rPr>
          <w:rFonts w:ascii="Tahoma" w:hAnsi="Tahoma" w:cs="Tahoma"/>
          <w:sz w:val="22"/>
          <w:szCs w:val="22"/>
        </w:rPr>
        <w:br/>
        <w:t>Wat je nodig hebt, geeft zij je weer terug.</w:t>
      </w:r>
    </w:p>
    <w:p w14:paraId="618BC693" w14:textId="77777777" w:rsidR="00B63E94" w:rsidRPr="00F71638" w:rsidRDefault="00B63E94" w:rsidP="00972D0B">
      <w:pPr>
        <w:ind w:left="708" w:firstLine="284"/>
        <w:rPr>
          <w:rFonts w:ascii="Tahoma" w:hAnsi="Tahoma" w:cs="Tahoma"/>
          <w:sz w:val="22"/>
          <w:szCs w:val="22"/>
        </w:rPr>
      </w:pPr>
    </w:p>
    <w:p w14:paraId="4A4DDCA7" w14:textId="77777777" w:rsidR="00B63E94" w:rsidRPr="00F71638" w:rsidRDefault="00B63E94" w:rsidP="00972D0B">
      <w:pPr>
        <w:ind w:left="708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Breng ons in evenwicht met alles wat U maakte.</w:t>
      </w:r>
      <w:r w:rsidRPr="00F71638">
        <w:rPr>
          <w:rFonts w:ascii="Tahoma" w:hAnsi="Tahoma" w:cs="Tahoma"/>
          <w:sz w:val="22"/>
          <w:szCs w:val="22"/>
        </w:rPr>
        <w:br/>
        <w:t>Als we vallen, geef ons weer een kans.</w:t>
      </w:r>
      <w:r w:rsidRPr="00F71638">
        <w:rPr>
          <w:rFonts w:ascii="Tahoma" w:hAnsi="Tahoma" w:cs="Tahoma"/>
          <w:sz w:val="22"/>
          <w:szCs w:val="22"/>
        </w:rPr>
        <w:br/>
        <w:t>Breng ons in evenwicht. Leer ons dansen met de aarde.</w:t>
      </w:r>
      <w:r w:rsidRPr="00F71638">
        <w:rPr>
          <w:rFonts w:ascii="Tahoma" w:hAnsi="Tahoma" w:cs="Tahoma"/>
          <w:sz w:val="22"/>
          <w:szCs w:val="22"/>
        </w:rPr>
        <w:br/>
        <w:t>Pak ons bij de hand en breng ons in balans.</w:t>
      </w:r>
    </w:p>
    <w:p w14:paraId="2816D80C" w14:textId="77777777" w:rsidR="00B63E94" w:rsidRPr="00F71638" w:rsidRDefault="00B63E94" w:rsidP="00972D0B">
      <w:pPr>
        <w:ind w:left="708" w:firstLine="284"/>
        <w:rPr>
          <w:rFonts w:ascii="Tahoma" w:hAnsi="Tahoma" w:cs="Tahoma"/>
          <w:sz w:val="22"/>
          <w:szCs w:val="22"/>
        </w:rPr>
      </w:pPr>
    </w:p>
    <w:p w14:paraId="0F6B14FC" w14:textId="77777777" w:rsidR="00B63E94" w:rsidRPr="00F71638" w:rsidRDefault="00B63E94" w:rsidP="00F71638">
      <w:pPr>
        <w:ind w:left="708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Heer, wij nemen meer dan U ons geeft</w:t>
      </w:r>
      <w:r w:rsidRPr="00F71638">
        <w:rPr>
          <w:rFonts w:ascii="Tahoma" w:hAnsi="Tahoma" w:cs="Tahoma"/>
          <w:sz w:val="22"/>
          <w:szCs w:val="22"/>
        </w:rPr>
        <w:br/>
        <w:t>en de aarde wordt een plek waar niets meer leeft.</w:t>
      </w:r>
      <w:r w:rsidRPr="00F71638">
        <w:rPr>
          <w:rFonts w:ascii="Tahoma" w:hAnsi="Tahoma" w:cs="Tahoma"/>
          <w:sz w:val="22"/>
          <w:szCs w:val="22"/>
        </w:rPr>
        <w:br/>
        <w:t>Zoveel schoonheid is verdwenen voor altijd.</w:t>
      </w:r>
      <w:r w:rsidRPr="00F71638">
        <w:rPr>
          <w:rFonts w:ascii="Tahoma" w:hAnsi="Tahoma" w:cs="Tahoma"/>
          <w:sz w:val="22"/>
          <w:szCs w:val="22"/>
        </w:rPr>
        <w:br/>
        <w:t>Alle samenhang die U bedacht raakt kwijt.</w:t>
      </w:r>
    </w:p>
    <w:p w14:paraId="1A10CC1C" w14:textId="77777777" w:rsidR="00B63E94" w:rsidRPr="00F71638" w:rsidRDefault="00B63E94" w:rsidP="00F71638">
      <w:pPr>
        <w:ind w:left="708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Breng ons in evenwicht met alles wat U maakte.</w:t>
      </w:r>
      <w:r w:rsidRPr="00F71638">
        <w:rPr>
          <w:rFonts w:ascii="Tahoma" w:hAnsi="Tahoma" w:cs="Tahoma"/>
          <w:sz w:val="22"/>
          <w:szCs w:val="22"/>
        </w:rPr>
        <w:br/>
        <w:t>Als we vallen, geef ons weer een kans.</w:t>
      </w:r>
      <w:r w:rsidRPr="00F71638">
        <w:rPr>
          <w:rFonts w:ascii="Tahoma" w:hAnsi="Tahoma" w:cs="Tahoma"/>
          <w:sz w:val="22"/>
          <w:szCs w:val="22"/>
        </w:rPr>
        <w:br/>
      </w:r>
    </w:p>
    <w:p w14:paraId="1173095E" w14:textId="77777777" w:rsidR="00B63E94" w:rsidRPr="00F71638" w:rsidRDefault="00B63E94" w:rsidP="00972D0B">
      <w:pPr>
        <w:ind w:left="708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Breng ons in evenwicht. Leer ons dansen met de aarde.</w:t>
      </w:r>
      <w:r w:rsidRPr="00F71638">
        <w:rPr>
          <w:rFonts w:ascii="Tahoma" w:hAnsi="Tahoma" w:cs="Tahoma"/>
          <w:sz w:val="22"/>
          <w:szCs w:val="22"/>
        </w:rPr>
        <w:br/>
        <w:t>Pak ons bij de hand en breng ons in balans.</w:t>
      </w:r>
    </w:p>
    <w:p w14:paraId="053B21A9" w14:textId="77777777" w:rsidR="00B63E94" w:rsidRPr="00F71638" w:rsidRDefault="00B63E94" w:rsidP="00972D0B">
      <w:pPr>
        <w:ind w:left="708" w:firstLine="284"/>
        <w:rPr>
          <w:rFonts w:ascii="Tahoma" w:hAnsi="Tahoma" w:cs="Tahoma"/>
          <w:sz w:val="22"/>
          <w:szCs w:val="22"/>
        </w:rPr>
      </w:pPr>
    </w:p>
    <w:p w14:paraId="488700F3" w14:textId="77777777" w:rsidR="00B63E94" w:rsidRPr="00F71638" w:rsidRDefault="00B63E94" w:rsidP="00972D0B">
      <w:pPr>
        <w:ind w:left="708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Het lijden groeit, de wanhoop wint terrein.</w:t>
      </w:r>
      <w:r w:rsidRPr="00F71638">
        <w:rPr>
          <w:rFonts w:ascii="Tahoma" w:hAnsi="Tahoma" w:cs="Tahoma"/>
          <w:sz w:val="22"/>
          <w:szCs w:val="22"/>
        </w:rPr>
        <w:br/>
        <w:t>Christus, houd ons vast.</w:t>
      </w:r>
      <w:r w:rsidRPr="00F71638">
        <w:rPr>
          <w:rFonts w:ascii="Tahoma" w:hAnsi="Tahoma" w:cs="Tahoma"/>
          <w:sz w:val="22"/>
          <w:szCs w:val="22"/>
        </w:rPr>
        <w:br/>
        <w:t>Laat in ons uw liefde sterker zijn.</w:t>
      </w:r>
      <w:r w:rsidRPr="00F71638">
        <w:rPr>
          <w:rFonts w:ascii="Tahoma" w:hAnsi="Tahoma" w:cs="Tahoma"/>
          <w:sz w:val="22"/>
          <w:szCs w:val="22"/>
        </w:rPr>
        <w:br/>
        <w:t>Christus, houd ons vast,</w:t>
      </w:r>
      <w:r w:rsidRPr="00F71638">
        <w:rPr>
          <w:rFonts w:ascii="Tahoma" w:hAnsi="Tahoma" w:cs="Tahoma"/>
          <w:sz w:val="22"/>
          <w:szCs w:val="22"/>
        </w:rPr>
        <w:br/>
        <w:t>Christus, houd ons vast.</w:t>
      </w:r>
    </w:p>
    <w:p w14:paraId="1C5E4483" w14:textId="77777777" w:rsidR="0095587E" w:rsidRDefault="0095587E" w:rsidP="00972D0B">
      <w:pPr>
        <w:ind w:left="708"/>
        <w:rPr>
          <w:rFonts w:ascii="Tahoma" w:hAnsi="Tahoma" w:cs="Tahoma"/>
          <w:sz w:val="22"/>
          <w:szCs w:val="22"/>
        </w:rPr>
      </w:pPr>
    </w:p>
    <w:p w14:paraId="5FDC9DBB" w14:textId="77777777" w:rsidR="0095587E" w:rsidRDefault="0095587E" w:rsidP="00972D0B">
      <w:pPr>
        <w:ind w:left="708"/>
        <w:rPr>
          <w:rFonts w:ascii="Tahoma" w:hAnsi="Tahoma" w:cs="Tahoma"/>
          <w:sz w:val="22"/>
          <w:szCs w:val="22"/>
        </w:rPr>
      </w:pPr>
    </w:p>
    <w:p w14:paraId="6759183A" w14:textId="67771E91" w:rsidR="00B63E94" w:rsidRPr="00F71638" w:rsidRDefault="00B63E94" w:rsidP="00972D0B">
      <w:pPr>
        <w:ind w:left="708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lastRenderedPageBreak/>
        <w:t>Breng ons in evenwicht met alles wat U maakte.</w:t>
      </w:r>
      <w:r w:rsidRPr="00F71638">
        <w:rPr>
          <w:rFonts w:ascii="Tahoma" w:hAnsi="Tahoma" w:cs="Tahoma"/>
          <w:sz w:val="22"/>
          <w:szCs w:val="22"/>
        </w:rPr>
        <w:br/>
        <w:t>Als we vallen, geef ons weer een kans.</w:t>
      </w:r>
      <w:r w:rsidRPr="00F71638">
        <w:rPr>
          <w:rFonts w:ascii="Tahoma" w:hAnsi="Tahoma" w:cs="Tahoma"/>
          <w:sz w:val="22"/>
          <w:szCs w:val="22"/>
        </w:rPr>
        <w:br/>
        <w:t>Breng ons in evenwicht. Leer ons dansen met de aarde.</w:t>
      </w:r>
      <w:r w:rsidRPr="00F71638">
        <w:rPr>
          <w:rFonts w:ascii="Tahoma" w:hAnsi="Tahoma" w:cs="Tahoma"/>
          <w:sz w:val="22"/>
          <w:szCs w:val="22"/>
        </w:rPr>
        <w:br/>
        <w:t>Pak ons bij de hand en breng ons in balans.</w:t>
      </w:r>
    </w:p>
    <w:p w14:paraId="60034F32" w14:textId="77777777" w:rsidR="00A5352E" w:rsidRPr="00F71638" w:rsidRDefault="00A5352E" w:rsidP="00972D0B">
      <w:pPr>
        <w:pStyle w:val="Geenafstand"/>
        <w:ind w:firstLine="284"/>
        <w:rPr>
          <w:rFonts w:ascii="Tahoma" w:hAnsi="Tahoma" w:cs="Tahoma"/>
          <w:b/>
          <w:bCs/>
          <w:sz w:val="22"/>
          <w:lang w:val="nl-NL"/>
        </w:rPr>
      </w:pPr>
    </w:p>
    <w:p w14:paraId="7A02211B" w14:textId="77777777" w:rsidR="00BD409F" w:rsidRPr="00F71638" w:rsidRDefault="00BD409F" w:rsidP="00972D0B">
      <w:pPr>
        <w:pStyle w:val="Geenafstand"/>
        <w:ind w:firstLine="284"/>
        <w:rPr>
          <w:rFonts w:ascii="Tahoma" w:hAnsi="Tahoma" w:cs="Tahoma"/>
          <w:b/>
          <w:sz w:val="22"/>
          <w:lang w:val="it-IT"/>
        </w:rPr>
      </w:pPr>
      <w:r w:rsidRPr="00F71638">
        <w:rPr>
          <w:rFonts w:ascii="Tahoma" w:hAnsi="Tahoma" w:cs="Tahoma"/>
          <w:b/>
          <w:sz w:val="22"/>
          <w:lang w:val="it-IT"/>
        </w:rPr>
        <w:t>Zingen:</w:t>
      </w:r>
      <w:r w:rsidRPr="00F71638">
        <w:rPr>
          <w:rFonts w:ascii="Tahoma" w:hAnsi="Tahoma" w:cs="Tahoma"/>
          <w:b/>
          <w:sz w:val="22"/>
          <w:lang w:val="it-IT"/>
        </w:rPr>
        <w:tab/>
      </w:r>
      <w:r w:rsidRPr="00F71638">
        <w:rPr>
          <w:rFonts w:ascii="Tahoma" w:hAnsi="Tahoma" w:cs="Tahoma"/>
          <w:b/>
          <w:sz w:val="22"/>
          <w:lang w:val="it-IT"/>
        </w:rPr>
        <w:tab/>
        <w:t>lied</w:t>
      </w:r>
      <w:r w:rsidR="00B76135" w:rsidRPr="00F71638">
        <w:rPr>
          <w:rFonts w:ascii="Tahoma" w:hAnsi="Tahoma" w:cs="Tahoma"/>
          <w:b/>
          <w:sz w:val="22"/>
          <w:lang w:val="it-IT"/>
        </w:rPr>
        <w:t xml:space="preserve"> </w:t>
      </w:r>
      <w:r w:rsidR="005834E2" w:rsidRPr="00F71638">
        <w:rPr>
          <w:rFonts w:ascii="Tahoma" w:hAnsi="Tahoma" w:cs="Tahoma"/>
          <w:b/>
          <w:sz w:val="22"/>
          <w:lang w:val="it-IT"/>
        </w:rPr>
        <w:t>400</w:t>
      </w:r>
      <w:r w:rsidR="00E20412" w:rsidRPr="00F71638">
        <w:rPr>
          <w:rFonts w:ascii="Tahoma" w:hAnsi="Tahoma" w:cs="Tahoma"/>
          <w:b/>
          <w:sz w:val="22"/>
          <w:lang w:val="it-IT"/>
        </w:rPr>
        <w:t xml:space="preserve">: 1,8,12 </w:t>
      </w:r>
      <w:r w:rsidR="005834E2" w:rsidRPr="00F71638">
        <w:rPr>
          <w:rFonts w:ascii="Tahoma" w:hAnsi="Tahoma" w:cs="Tahoma"/>
          <w:b/>
          <w:sz w:val="22"/>
          <w:lang w:val="it-IT"/>
        </w:rPr>
        <w:t xml:space="preserve"> </w:t>
      </w:r>
      <w:r w:rsidR="00E20412" w:rsidRPr="00F71638">
        <w:rPr>
          <w:rFonts w:ascii="Tahoma" w:hAnsi="Tahoma" w:cs="Tahoma"/>
          <w:b/>
          <w:sz w:val="22"/>
          <w:lang w:val="it-IT"/>
        </w:rPr>
        <w:t>(</w:t>
      </w:r>
      <w:r w:rsidR="005834E2" w:rsidRPr="00F71638">
        <w:rPr>
          <w:rFonts w:ascii="Tahoma" w:hAnsi="Tahoma" w:cs="Tahoma"/>
          <w:b/>
          <w:sz w:val="22"/>
          <w:lang w:val="it-IT"/>
        </w:rPr>
        <w:t>LB</w:t>
      </w:r>
      <w:r w:rsidR="00E20412" w:rsidRPr="00F71638">
        <w:rPr>
          <w:rFonts w:ascii="Tahoma" w:hAnsi="Tahoma" w:cs="Tahoma"/>
          <w:b/>
          <w:sz w:val="22"/>
          <w:lang w:val="it-IT"/>
        </w:rPr>
        <w:t>)</w:t>
      </w:r>
      <w:r w:rsidR="005834E2" w:rsidRPr="00F71638">
        <w:rPr>
          <w:rFonts w:ascii="Tahoma" w:hAnsi="Tahoma" w:cs="Tahoma"/>
          <w:b/>
          <w:sz w:val="22"/>
          <w:lang w:val="it-IT"/>
        </w:rPr>
        <w:t xml:space="preserve"> Almachtige verheven Heer</w:t>
      </w:r>
    </w:p>
    <w:p w14:paraId="3EBCF0E2" w14:textId="77777777" w:rsidR="00BD409F" w:rsidRPr="00F71638" w:rsidRDefault="00BD409F" w:rsidP="00972D0B">
      <w:pPr>
        <w:pStyle w:val="Geenafstand"/>
        <w:ind w:left="708" w:firstLine="284"/>
        <w:rPr>
          <w:rFonts w:ascii="Tahoma" w:hAnsi="Tahoma" w:cs="Tahoma"/>
          <w:sz w:val="22"/>
          <w:lang w:val="it-IT"/>
        </w:rPr>
      </w:pPr>
    </w:p>
    <w:p w14:paraId="7171F37A" w14:textId="77777777" w:rsidR="007E524D" w:rsidRPr="00F71638" w:rsidRDefault="007E524D" w:rsidP="00972D0B">
      <w:pPr>
        <w:ind w:left="708"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Almachtige, verheven Heer, halleluja,</w:t>
      </w:r>
    </w:p>
    <w:p w14:paraId="3B96864F" w14:textId="77777777" w:rsidR="007E524D" w:rsidRPr="00F71638" w:rsidRDefault="007E524D" w:rsidP="00972D0B">
      <w:pPr>
        <w:ind w:left="708"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aan U behoort de lof en eer, halleluja.</w:t>
      </w:r>
    </w:p>
    <w:p w14:paraId="18AB4943" w14:textId="77777777" w:rsidR="007E524D" w:rsidRPr="00F71638" w:rsidRDefault="007E524D" w:rsidP="00972D0B">
      <w:pPr>
        <w:ind w:left="708"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Wie kan U loven als Gij zijt, halleluja,</w:t>
      </w:r>
    </w:p>
    <w:p w14:paraId="7E264A88" w14:textId="77777777" w:rsidR="007E524D" w:rsidRPr="00F71638" w:rsidRDefault="007E524D" w:rsidP="00972D0B">
      <w:pPr>
        <w:ind w:left="708"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wij zegenen uw heerlijkheid, halleluja.</w:t>
      </w:r>
    </w:p>
    <w:p w14:paraId="1E063048" w14:textId="77777777" w:rsidR="007E524D" w:rsidRPr="00F71638" w:rsidRDefault="007E524D" w:rsidP="00972D0B">
      <w:pPr>
        <w:ind w:left="708"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Halleluja, halleluja, halleluja.</w:t>
      </w:r>
    </w:p>
    <w:p w14:paraId="6E76EAC8" w14:textId="77777777" w:rsidR="007E524D" w:rsidRPr="00F71638" w:rsidRDefault="007E524D" w:rsidP="00972D0B">
      <w:pPr>
        <w:pStyle w:val="Geenafstand"/>
        <w:ind w:left="708" w:firstLine="284"/>
        <w:rPr>
          <w:rFonts w:ascii="Tahoma" w:hAnsi="Tahoma" w:cs="Tahoma"/>
          <w:sz w:val="22"/>
          <w:lang w:val="it-IT"/>
        </w:rPr>
      </w:pPr>
    </w:p>
    <w:p w14:paraId="6319F670" w14:textId="77777777" w:rsidR="007E524D" w:rsidRPr="00F71638" w:rsidRDefault="007E524D" w:rsidP="00972D0B">
      <w:pPr>
        <w:ind w:left="708"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Geloofd om moeder aarde, Heer, halleluja,</w:t>
      </w:r>
    </w:p>
    <w:p w14:paraId="76100339" w14:textId="77777777" w:rsidR="007E524D" w:rsidRPr="00F71638" w:rsidRDefault="007E524D" w:rsidP="00972D0B">
      <w:pPr>
        <w:ind w:left="708"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ons leven staat in haar beheer, halleluja,</w:t>
      </w:r>
    </w:p>
    <w:p w14:paraId="5F58880F" w14:textId="77777777" w:rsidR="007E524D" w:rsidRPr="00F71638" w:rsidRDefault="007E524D" w:rsidP="00972D0B">
      <w:pPr>
        <w:ind w:left="708"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zij geeft ons vruchten zonder tal, halleluja,</w:t>
      </w:r>
    </w:p>
    <w:p w14:paraId="62688615" w14:textId="77777777" w:rsidR="007E524D" w:rsidRPr="00F71638" w:rsidRDefault="007E524D" w:rsidP="00972D0B">
      <w:pPr>
        <w:ind w:left="708"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en bonte bloemen overal, halleluja.</w:t>
      </w:r>
    </w:p>
    <w:p w14:paraId="5EECBD47" w14:textId="77777777" w:rsidR="007E524D" w:rsidRPr="00F71638" w:rsidRDefault="007E524D" w:rsidP="00972D0B">
      <w:pPr>
        <w:ind w:left="708"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Halleluja, halleluja, halleluja.</w:t>
      </w:r>
    </w:p>
    <w:p w14:paraId="3B262AFA" w14:textId="77777777" w:rsidR="007E524D" w:rsidRPr="00F71638" w:rsidRDefault="007E524D" w:rsidP="00972D0B">
      <w:pPr>
        <w:pStyle w:val="Geenafstand"/>
        <w:ind w:left="708" w:firstLine="284"/>
        <w:rPr>
          <w:rFonts w:ascii="Tahoma" w:hAnsi="Tahoma" w:cs="Tahoma"/>
          <w:sz w:val="22"/>
          <w:lang w:val="it-IT"/>
        </w:rPr>
      </w:pPr>
    </w:p>
    <w:p w14:paraId="424B9F06" w14:textId="77777777" w:rsidR="007E524D" w:rsidRPr="00F71638" w:rsidRDefault="007E524D" w:rsidP="00972D0B">
      <w:pPr>
        <w:ind w:left="708"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Geloofd, gezegend zijt Gij Heer, halleluja,</w:t>
      </w:r>
    </w:p>
    <w:p w14:paraId="6A2079BA" w14:textId="77777777" w:rsidR="007E524D" w:rsidRPr="00F71638" w:rsidRDefault="007E524D" w:rsidP="00972D0B">
      <w:pPr>
        <w:ind w:left="708"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wij brengen U de lof en eer, halleluja.</w:t>
      </w:r>
    </w:p>
    <w:p w14:paraId="7AEAB885" w14:textId="77777777" w:rsidR="007E524D" w:rsidRPr="00F71638" w:rsidRDefault="007E524D" w:rsidP="00972D0B">
      <w:pPr>
        <w:ind w:left="708"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Wij willen nederig en klein, halleluja,</w:t>
      </w:r>
    </w:p>
    <w:p w14:paraId="19B5D25C" w14:textId="77777777" w:rsidR="007E524D" w:rsidRPr="00F71638" w:rsidRDefault="007E524D" w:rsidP="00972D0B">
      <w:pPr>
        <w:ind w:left="708"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de dienaars van uw grootheid zijn, halleluja.</w:t>
      </w:r>
    </w:p>
    <w:p w14:paraId="6F53D9A1" w14:textId="77777777" w:rsidR="007E524D" w:rsidRPr="00F71638" w:rsidRDefault="007E524D" w:rsidP="00972D0B">
      <w:pPr>
        <w:ind w:left="708"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Halleluja, halleluja, halleluja.</w:t>
      </w:r>
    </w:p>
    <w:p w14:paraId="7ED0D6E4" w14:textId="77777777" w:rsidR="007E524D" w:rsidRPr="00F71638" w:rsidRDefault="007E524D" w:rsidP="00972D0B">
      <w:pPr>
        <w:pStyle w:val="Geenafstand"/>
        <w:ind w:left="708" w:firstLine="284"/>
        <w:rPr>
          <w:rFonts w:ascii="Tahoma" w:hAnsi="Tahoma" w:cs="Tahoma"/>
          <w:sz w:val="22"/>
          <w:lang w:val="it-IT"/>
        </w:rPr>
      </w:pPr>
    </w:p>
    <w:p w14:paraId="2CD0EE21" w14:textId="77777777" w:rsidR="00E94ACA" w:rsidRPr="00F71638" w:rsidRDefault="00E94ACA" w:rsidP="00972D0B">
      <w:pPr>
        <w:pStyle w:val="Geenafstand"/>
        <w:ind w:firstLine="284"/>
        <w:rPr>
          <w:rFonts w:ascii="Tahoma" w:hAnsi="Tahoma" w:cs="Tahoma"/>
          <w:b/>
          <w:sz w:val="22"/>
          <w:lang w:val="it-IT"/>
        </w:rPr>
      </w:pPr>
      <w:r w:rsidRPr="00F71638">
        <w:rPr>
          <w:rFonts w:ascii="Tahoma" w:hAnsi="Tahoma" w:cs="Tahoma"/>
          <w:b/>
          <w:sz w:val="22"/>
          <w:lang w:val="it-IT"/>
        </w:rPr>
        <w:t>Overdenking 1:</w:t>
      </w:r>
      <w:r w:rsidRPr="00F71638">
        <w:rPr>
          <w:rFonts w:ascii="Tahoma" w:hAnsi="Tahoma" w:cs="Tahoma"/>
          <w:b/>
          <w:sz w:val="22"/>
          <w:lang w:val="it-IT"/>
        </w:rPr>
        <w:tab/>
      </w:r>
      <w:r w:rsidRPr="00F71638">
        <w:rPr>
          <w:rFonts w:ascii="Tahoma" w:hAnsi="Tahoma" w:cs="Tahoma"/>
          <w:b/>
          <w:sz w:val="22"/>
          <w:lang w:val="it-IT"/>
        </w:rPr>
        <w:tab/>
        <w:t>Frans van Herwijnen over Franciscus</w:t>
      </w:r>
    </w:p>
    <w:p w14:paraId="664C20DB" w14:textId="77777777" w:rsidR="00E94ACA" w:rsidRPr="00F71638" w:rsidRDefault="00E94ACA" w:rsidP="00972D0B">
      <w:pPr>
        <w:pStyle w:val="Geenafstand"/>
        <w:ind w:firstLine="284"/>
        <w:rPr>
          <w:rFonts w:ascii="Tahoma" w:hAnsi="Tahoma" w:cs="Tahoma"/>
          <w:sz w:val="22"/>
          <w:lang w:val="it-IT"/>
        </w:rPr>
      </w:pPr>
    </w:p>
    <w:p w14:paraId="11956C98" w14:textId="77777777" w:rsidR="0076530E" w:rsidRPr="00F71638" w:rsidRDefault="00BF56A9" w:rsidP="00972D0B">
      <w:pPr>
        <w:pStyle w:val="Geenafstand"/>
        <w:ind w:firstLine="284"/>
        <w:rPr>
          <w:rFonts w:ascii="Tahoma" w:hAnsi="Tahoma" w:cs="Tahoma"/>
          <w:b/>
          <w:bCs/>
          <w:sz w:val="22"/>
          <w:u w:val="single"/>
          <w:lang w:val="it-IT"/>
        </w:rPr>
      </w:pPr>
      <w:r w:rsidRPr="00F71638">
        <w:rPr>
          <w:rFonts w:ascii="Tahoma" w:hAnsi="Tahoma" w:cs="Tahoma"/>
          <w:b/>
          <w:bCs/>
          <w:sz w:val="22"/>
          <w:u w:val="single"/>
          <w:lang w:val="it-IT"/>
        </w:rPr>
        <w:t xml:space="preserve">D E   S C H R I F T E N </w:t>
      </w:r>
    </w:p>
    <w:p w14:paraId="2C73C070" w14:textId="77777777" w:rsidR="00BF56A9" w:rsidRPr="00F71638" w:rsidRDefault="00BF56A9" w:rsidP="00972D0B">
      <w:pPr>
        <w:pStyle w:val="Geenafstand"/>
        <w:ind w:firstLine="284"/>
        <w:rPr>
          <w:rFonts w:ascii="Tahoma" w:hAnsi="Tahoma" w:cs="Tahoma"/>
          <w:b/>
          <w:bCs/>
          <w:sz w:val="22"/>
          <w:u w:val="single"/>
          <w:lang w:val="it-IT"/>
        </w:rPr>
      </w:pPr>
    </w:p>
    <w:p w14:paraId="6FAA4B85" w14:textId="77777777" w:rsidR="00BF56A9" w:rsidRPr="00F71638" w:rsidRDefault="00BF56A9" w:rsidP="00972D0B">
      <w:pPr>
        <w:pStyle w:val="Geenafstand"/>
        <w:ind w:firstLine="284"/>
        <w:rPr>
          <w:rFonts w:ascii="Tahoma" w:hAnsi="Tahoma" w:cs="Tahoma"/>
          <w:b/>
          <w:bCs/>
          <w:sz w:val="22"/>
          <w:lang w:val="nl-NL"/>
        </w:rPr>
      </w:pPr>
      <w:r w:rsidRPr="00F71638">
        <w:rPr>
          <w:rFonts w:ascii="Tahoma" w:hAnsi="Tahoma" w:cs="Tahoma"/>
          <w:b/>
          <w:bCs/>
          <w:sz w:val="22"/>
          <w:lang w:val="nl-NL"/>
        </w:rPr>
        <w:t>Inleiding op de lezingen</w:t>
      </w:r>
    </w:p>
    <w:p w14:paraId="73202E6A" w14:textId="77777777" w:rsidR="00BF56A9" w:rsidRPr="00F71638" w:rsidRDefault="00BF56A9" w:rsidP="00972D0B">
      <w:pPr>
        <w:pStyle w:val="Geenafstand"/>
        <w:ind w:firstLine="284"/>
        <w:rPr>
          <w:rFonts w:ascii="Tahoma" w:hAnsi="Tahoma" w:cs="Tahoma"/>
          <w:b/>
          <w:bCs/>
          <w:sz w:val="22"/>
          <w:lang w:val="nl-NL"/>
        </w:rPr>
      </w:pPr>
    </w:p>
    <w:p w14:paraId="34A19783" w14:textId="77777777" w:rsidR="00BF56A9" w:rsidRPr="00F71638" w:rsidRDefault="00BF56A9" w:rsidP="00972D0B">
      <w:pPr>
        <w:pStyle w:val="Geenafstand"/>
        <w:ind w:firstLine="284"/>
        <w:rPr>
          <w:rFonts w:ascii="Tahoma" w:hAnsi="Tahoma" w:cs="Tahoma"/>
          <w:b/>
          <w:bCs/>
          <w:sz w:val="22"/>
          <w:lang w:val="nl-NL"/>
        </w:rPr>
      </w:pPr>
      <w:r w:rsidRPr="00F71638">
        <w:rPr>
          <w:rFonts w:ascii="Tahoma" w:hAnsi="Tahoma" w:cs="Tahoma"/>
          <w:b/>
          <w:bCs/>
          <w:sz w:val="22"/>
          <w:lang w:val="nl-NL"/>
        </w:rPr>
        <w:t>Gebed om de Geest</w:t>
      </w:r>
    </w:p>
    <w:p w14:paraId="363E51EF" w14:textId="77777777" w:rsidR="00B76135" w:rsidRPr="00F71638" w:rsidRDefault="00B76135" w:rsidP="00972D0B">
      <w:pPr>
        <w:pStyle w:val="Geenafstand"/>
        <w:ind w:firstLine="284"/>
        <w:rPr>
          <w:rFonts w:ascii="Tahoma" w:hAnsi="Tahoma" w:cs="Tahoma"/>
          <w:b/>
          <w:bCs/>
          <w:sz w:val="22"/>
          <w:lang w:val="nl-NL"/>
        </w:rPr>
      </w:pPr>
    </w:p>
    <w:p w14:paraId="0FDA1365" w14:textId="77777777" w:rsidR="00991F3B" w:rsidRPr="00F71638" w:rsidRDefault="00D52333" w:rsidP="00972D0B">
      <w:pPr>
        <w:ind w:firstLine="284"/>
        <w:rPr>
          <w:rFonts w:ascii="Tahoma" w:hAnsi="Tahoma" w:cs="Tahoma"/>
          <w:b/>
          <w:sz w:val="22"/>
          <w:szCs w:val="22"/>
        </w:rPr>
      </w:pPr>
      <w:r w:rsidRPr="00F71638">
        <w:rPr>
          <w:rFonts w:ascii="Tahoma" w:hAnsi="Tahoma" w:cs="Tahoma"/>
          <w:b/>
          <w:sz w:val="22"/>
          <w:szCs w:val="22"/>
        </w:rPr>
        <w:t>De tafelkaarsen worden aangestoken</w:t>
      </w:r>
      <w:r w:rsidR="00220519" w:rsidRPr="00F71638">
        <w:rPr>
          <w:rFonts w:ascii="Tahoma" w:hAnsi="Tahoma" w:cs="Tahoma"/>
          <w:b/>
          <w:bCs/>
          <w:sz w:val="22"/>
          <w:szCs w:val="22"/>
        </w:rPr>
        <w:tab/>
      </w:r>
    </w:p>
    <w:p w14:paraId="3C26CDCD" w14:textId="77777777" w:rsidR="00220519" w:rsidRPr="00F71638" w:rsidRDefault="00220519" w:rsidP="00972D0B">
      <w:pPr>
        <w:pStyle w:val="Geenafstand"/>
        <w:ind w:firstLine="284"/>
        <w:rPr>
          <w:rFonts w:ascii="Tahoma" w:hAnsi="Tahoma" w:cs="Tahoma"/>
          <w:b/>
          <w:bCs/>
          <w:sz w:val="22"/>
          <w:lang w:val="nl-NL"/>
        </w:rPr>
      </w:pPr>
    </w:p>
    <w:p w14:paraId="37B20F95" w14:textId="77777777" w:rsidR="00D07FFB" w:rsidRPr="00F71638" w:rsidRDefault="00BF56A9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b/>
          <w:sz w:val="22"/>
          <w:szCs w:val="22"/>
        </w:rPr>
        <w:t>Lezen</w:t>
      </w:r>
      <w:r w:rsidR="002A71C4" w:rsidRPr="00F71638">
        <w:rPr>
          <w:rFonts w:ascii="Tahoma" w:hAnsi="Tahoma" w:cs="Tahoma"/>
          <w:b/>
          <w:sz w:val="22"/>
          <w:szCs w:val="22"/>
        </w:rPr>
        <w:t>:</w:t>
      </w:r>
      <w:r w:rsidR="0019505F" w:rsidRPr="00F71638">
        <w:rPr>
          <w:rFonts w:ascii="Tahoma" w:hAnsi="Tahoma" w:cs="Tahoma"/>
          <w:b/>
          <w:sz w:val="22"/>
          <w:szCs w:val="22"/>
        </w:rPr>
        <w:tab/>
      </w:r>
      <w:r w:rsidR="005E6110" w:rsidRPr="00F71638">
        <w:rPr>
          <w:rFonts w:ascii="Tahoma" w:hAnsi="Tahoma" w:cs="Tahoma"/>
          <w:b/>
          <w:sz w:val="22"/>
          <w:szCs w:val="22"/>
        </w:rPr>
        <w:tab/>
      </w:r>
      <w:r w:rsidR="00F0560E" w:rsidRPr="00F71638">
        <w:rPr>
          <w:rFonts w:ascii="Tahoma" w:hAnsi="Tahoma" w:cs="Tahoma"/>
          <w:b/>
          <w:sz w:val="22"/>
          <w:szCs w:val="22"/>
        </w:rPr>
        <w:t>Genesis 1</w:t>
      </w:r>
      <w:r w:rsidR="00F8566D" w:rsidRPr="00F71638">
        <w:rPr>
          <w:rFonts w:ascii="Tahoma" w:hAnsi="Tahoma" w:cs="Tahoma"/>
          <w:b/>
          <w:sz w:val="22"/>
          <w:szCs w:val="22"/>
        </w:rPr>
        <w:t>: 24- 2:3</w:t>
      </w:r>
    </w:p>
    <w:p w14:paraId="450CA65D" w14:textId="77777777" w:rsidR="00D07FFB" w:rsidRPr="00F71638" w:rsidRDefault="00D07FFB" w:rsidP="00972D0B">
      <w:pPr>
        <w:ind w:firstLine="284"/>
        <w:rPr>
          <w:rFonts w:ascii="Tahoma" w:hAnsi="Tahoma" w:cs="Tahoma"/>
          <w:sz w:val="22"/>
          <w:szCs w:val="22"/>
        </w:rPr>
      </w:pPr>
    </w:p>
    <w:p w14:paraId="0B864B97" w14:textId="77777777" w:rsidR="005C38E4" w:rsidRPr="00F71638" w:rsidRDefault="00BF56A9" w:rsidP="00972D0B">
      <w:pPr>
        <w:ind w:firstLine="284"/>
        <w:rPr>
          <w:rFonts w:ascii="Tahoma" w:hAnsi="Tahoma" w:cs="Tahoma"/>
          <w:b/>
          <w:sz w:val="22"/>
          <w:szCs w:val="22"/>
        </w:rPr>
      </w:pPr>
      <w:r w:rsidRPr="00F71638">
        <w:rPr>
          <w:rFonts w:ascii="Tahoma" w:hAnsi="Tahoma" w:cs="Tahoma"/>
          <w:b/>
          <w:bCs/>
          <w:sz w:val="22"/>
          <w:szCs w:val="22"/>
        </w:rPr>
        <w:lastRenderedPageBreak/>
        <w:t>Zingen</w:t>
      </w:r>
      <w:r w:rsidR="00CE7032" w:rsidRPr="00F71638">
        <w:rPr>
          <w:rFonts w:ascii="Tahoma" w:hAnsi="Tahoma" w:cs="Tahoma"/>
          <w:b/>
          <w:bCs/>
          <w:sz w:val="22"/>
          <w:szCs w:val="22"/>
        </w:rPr>
        <w:t>:</w:t>
      </w:r>
      <w:r w:rsidRPr="00F71638">
        <w:rPr>
          <w:rFonts w:ascii="Tahoma" w:hAnsi="Tahoma" w:cs="Tahoma"/>
          <w:b/>
          <w:sz w:val="22"/>
          <w:szCs w:val="22"/>
        </w:rPr>
        <w:t xml:space="preserve"> </w:t>
      </w:r>
      <w:r w:rsidR="0047588C" w:rsidRPr="00F71638">
        <w:rPr>
          <w:rFonts w:ascii="Tahoma" w:hAnsi="Tahoma" w:cs="Tahoma"/>
          <w:b/>
          <w:sz w:val="22"/>
          <w:szCs w:val="22"/>
        </w:rPr>
        <w:tab/>
      </w:r>
      <w:r w:rsidR="00885C78" w:rsidRPr="00F71638">
        <w:rPr>
          <w:rFonts w:ascii="Tahoma" w:hAnsi="Tahoma" w:cs="Tahoma"/>
          <w:b/>
          <w:sz w:val="22"/>
          <w:szCs w:val="22"/>
        </w:rPr>
        <w:t>lied 984 Gezegend die de wereld schept</w:t>
      </w:r>
    </w:p>
    <w:p w14:paraId="3A0E8C37" w14:textId="77777777" w:rsidR="00FB634C" w:rsidRPr="00F71638" w:rsidRDefault="00FB634C" w:rsidP="00972D0B">
      <w:pPr>
        <w:ind w:firstLine="284"/>
        <w:rPr>
          <w:rFonts w:ascii="Tahoma" w:hAnsi="Tahoma" w:cs="Tahoma"/>
          <w:b/>
          <w:bCs/>
          <w:sz w:val="22"/>
          <w:szCs w:val="22"/>
        </w:rPr>
      </w:pPr>
    </w:p>
    <w:p w14:paraId="3C99FCA1" w14:textId="6E222254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12A770AB" wp14:editId="366AD7E4">
            <wp:extent cx="4187177" cy="2552369"/>
            <wp:effectExtent l="0" t="0" r="4445" b="635"/>
            <wp:docPr id="1126857408" name="Afbeelding 2" descr="Afbeelding met tekst, Bladmuziek, muziek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57408" name="Afbeelding 2" descr="Afbeelding met tekst, Bladmuziek, muziek, ontvang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56" cy="256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8FEE5" w14:textId="251DABF6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2 Gezegend die de aarde maakt,</w:t>
      </w:r>
    </w:p>
    <w:p w14:paraId="5E1761AB" w14:textId="77777777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de grenzen van de zee bewaakt,</w:t>
      </w:r>
    </w:p>
    <w:p w14:paraId="420ACC17" w14:textId="77777777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ontluiken doet het jonge groen,</w:t>
      </w:r>
    </w:p>
    <w:p w14:paraId="33446892" w14:textId="77777777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de kleurenpracht van elk seizoen.</w:t>
      </w:r>
    </w:p>
    <w:p w14:paraId="626C7730" w14:textId="77777777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</w:p>
    <w:p w14:paraId="7E3351B1" w14:textId="0328D557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3 Gezegend die een woonplaats maakt</w:t>
      </w:r>
    </w:p>
    <w:p w14:paraId="11D1FFCB" w14:textId="77777777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voor wat beweegt en ademhaalt:</w:t>
      </w:r>
    </w:p>
    <w:p w14:paraId="404ED867" w14:textId="77777777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de dieren in het vrije veld,</w:t>
      </w:r>
    </w:p>
    <w:p w14:paraId="2BD0B01A" w14:textId="77777777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de vogels in hun zingend spel.</w:t>
      </w:r>
    </w:p>
    <w:p w14:paraId="00009045" w14:textId="77777777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</w:p>
    <w:p w14:paraId="16FE65BD" w14:textId="77C9C6DA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4 Gezegend die de mensen roept</w:t>
      </w:r>
    </w:p>
    <w:p w14:paraId="3891C047" w14:textId="77777777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tot liefde, vruchtbaarheid en moed,</w:t>
      </w:r>
    </w:p>
    <w:p w14:paraId="4A8A3B9C" w14:textId="77777777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om voor elkander te bestaan</w:t>
      </w:r>
    </w:p>
    <w:p w14:paraId="341DA504" w14:textId="77777777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in eerbied voor zijn grote naam.</w:t>
      </w:r>
    </w:p>
    <w:p w14:paraId="70506005" w14:textId="77777777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</w:p>
    <w:p w14:paraId="55A6D2C9" w14:textId="25FF0AB6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5 Gezegend zijt Gij om uw woord</w:t>
      </w:r>
    </w:p>
    <w:p w14:paraId="7BF14CF8" w14:textId="77777777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dat ons tot vrede heeft bekoord,</w:t>
      </w:r>
    </w:p>
    <w:p w14:paraId="7322D222" w14:textId="77777777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tot leven dat van lijden weet</w:t>
      </w:r>
    </w:p>
    <w:p w14:paraId="19831B16" w14:textId="7C54AA24" w:rsidR="00F71638" w:rsidRDefault="00F71638" w:rsidP="0095587E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en liefde die geen einde heeft.</w:t>
      </w:r>
    </w:p>
    <w:p w14:paraId="220A9A79" w14:textId="77777777" w:rsidR="0095587E" w:rsidRDefault="0095587E" w:rsidP="0095587E">
      <w:pPr>
        <w:ind w:firstLine="284"/>
        <w:rPr>
          <w:rFonts w:ascii="Tahoma" w:hAnsi="Tahoma" w:cs="Tahoma"/>
          <w:sz w:val="22"/>
          <w:szCs w:val="22"/>
        </w:rPr>
      </w:pPr>
    </w:p>
    <w:p w14:paraId="06A7D85A" w14:textId="564E6B9C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lastRenderedPageBreak/>
        <w:t>6 Gezegend zijt Gij om de Geest</w:t>
      </w:r>
    </w:p>
    <w:p w14:paraId="7023A28C" w14:textId="77777777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die van de aanvang is geweest:</w:t>
      </w:r>
    </w:p>
    <w:p w14:paraId="221FDB5C" w14:textId="77777777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de adem die ons gaande houdt</w:t>
      </w:r>
    </w:p>
    <w:p w14:paraId="31D8F3B3" w14:textId="3B2F0DB2" w:rsidR="00972D0B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en in het eind in U behoudt.</w:t>
      </w:r>
    </w:p>
    <w:p w14:paraId="543280F2" w14:textId="77777777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</w:p>
    <w:p w14:paraId="5B25E1D6" w14:textId="77777777" w:rsidR="00F0560E" w:rsidRPr="00F71638" w:rsidRDefault="00F0560E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b/>
          <w:sz w:val="22"/>
          <w:szCs w:val="22"/>
        </w:rPr>
        <w:t>Lezen:</w:t>
      </w:r>
      <w:r w:rsidRPr="00F71638">
        <w:rPr>
          <w:rFonts w:ascii="Tahoma" w:hAnsi="Tahoma" w:cs="Tahoma"/>
          <w:b/>
          <w:sz w:val="22"/>
          <w:szCs w:val="22"/>
        </w:rPr>
        <w:tab/>
      </w:r>
      <w:r w:rsidRPr="00F71638">
        <w:rPr>
          <w:rFonts w:ascii="Tahoma" w:hAnsi="Tahoma" w:cs="Tahoma"/>
          <w:b/>
          <w:sz w:val="22"/>
          <w:szCs w:val="22"/>
        </w:rPr>
        <w:tab/>
        <w:t>Openbaring 22</w:t>
      </w:r>
      <w:r w:rsidR="00F8566D" w:rsidRPr="00F71638">
        <w:rPr>
          <w:rFonts w:ascii="Tahoma" w:hAnsi="Tahoma" w:cs="Tahoma"/>
          <w:b/>
          <w:sz w:val="22"/>
          <w:szCs w:val="22"/>
        </w:rPr>
        <w:t>: 1-5</w:t>
      </w:r>
    </w:p>
    <w:p w14:paraId="7AF1DE09" w14:textId="1BDB45E5" w:rsidR="00885C78" w:rsidRPr="00F71638" w:rsidRDefault="00972D0B" w:rsidP="00972D0B">
      <w:pPr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 xml:space="preserve">    </w:t>
      </w:r>
    </w:p>
    <w:p w14:paraId="2BDFF296" w14:textId="77777777" w:rsidR="00F0560E" w:rsidRPr="00F71638" w:rsidRDefault="00FE6F9F" w:rsidP="00972D0B">
      <w:pPr>
        <w:ind w:firstLine="284"/>
        <w:rPr>
          <w:rFonts w:ascii="Tahoma" w:hAnsi="Tahoma" w:cs="Tahoma"/>
          <w:b/>
          <w:bCs/>
          <w:sz w:val="22"/>
          <w:szCs w:val="22"/>
        </w:rPr>
      </w:pPr>
      <w:r w:rsidRPr="00F71638">
        <w:rPr>
          <w:rFonts w:ascii="Tahoma" w:hAnsi="Tahoma" w:cs="Tahoma"/>
          <w:b/>
          <w:bCs/>
          <w:sz w:val="22"/>
          <w:szCs w:val="22"/>
        </w:rPr>
        <w:t>Zingen:</w:t>
      </w:r>
      <w:r w:rsidR="008974AD" w:rsidRPr="00F71638">
        <w:rPr>
          <w:rFonts w:ascii="Tahoma" w:hAnsi="Tahoma" w:cs="Tahoma"/>
          <w:b/>
          <w:bCs/>
          <w:sz w:val="22"/>
          <w:szCs w:val="22"/>
        </w:rPr>
        <w:tab/>
      </w:r>
      <w:r w:rsidR="008974AD" w:rsidRPr="00F71638">
        <w:rPr>
          <w:rFonts w:ascii="Tahoma" w:hAnsi="Tahoma" w:cs="Tahoma"/>
          <w:b/>
          <w:bCs/>
          <w:sz w:val="22"/>
          <w:szCs w:val="22"/>
        </w:rPr>
        <w:tab/>
        <w:t>lied 825: 1, 4</w:t>
      </w:r>
      <w:r w:rsidR="00BB32A2" w:rsidRPr="00F71638">
        <w:rPr>
          <w:rFonts w:ascii="Tahoma" w:hAnsi="Tahoma" w:cs="Tahoma"/>
          <w:b/>
          <w:bCs/>
          <w:sz w:val="22"/>
          <w:szCs w:val="22"/>
        </w:rPr>
        <w:t>. De wereld is van Hem vervuld</w:t>
      </w:r>
    </w:p>
    <w:p w14:paraId="72403AF7" w14:textId="741EBDAC" w:rsidR="00F71638" w:rsidRPr="00F71638" w:rsidRDefault="00F71638" w:rsidP="00F71638">
      <w:pPr>
        <w:ind w:firstLine="284"/>
        <w:rPr>
          <w:rFonts w:ascii="Tahoma" w:hAnsi="Tahoma" w:cs="Tahoma"/>
          <w:b/>
          <w:bCs/>
          <w:sz w:val="22"/>
          <w:szCs w:val="22"/>
        </w:rPr>
      </w:pPr>
      <w:r w:rsidRPr="00F71638">
        <w:rPr>
          <w:rFonts w:ascii="Tahoma" w:hAnsi="Tahoma" w:cs="Tahoma"/>
          <w:b/>
          <w:bCs/>
          <w:noProof/>
          <w:sz w:val="22"/>
          <w:szCs w:val="22"/>
        </w:rPr>
        <w:drawing>
          <wp:inline distT="0" distB="0" distL="0" distR="0" wp14:anchorId="0A3D71B7" wp14:editId="26B3101F">
            <wp:extent cx="4456706" cy="3647346"/>
            <wp:effectExtent l="0" t="0" r="1270" b="0"/>
            <wp:docPr id="1079813476" name="Afbeelding 3" descr="Afbeelding met tekst, Bladmuziek, muziek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813476" name="Afbeelding 3" descr="Afbeelding met tekst, Bladmuziek, muziek, ontvang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78" cy="366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6A2B8" w14:textId="7ABCBF48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4 Hij meet ons tijd en ruimte toe</w:t>
      </w:r>
    </w:p>
    <w:p w14:paraId="08CD6050" w14:textId="77777777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genoeg om Hem te vinden.</w:t>
      </w:r>
    </w:p>
    <w:p w14:paraId="49F48D04" w14:textId="77777777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Hij kent ons toch, Hij weet toch hoe</w:t>
      </w:r>
    </w:p>
    <w:p w14:paraId="45D2B5E2" w14:textId="77777777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wij tasten in den blinde</w:t>
      </w:r>
    </w:p>
    <w:p w14:paraId="3F987A5D" w14:textId="77777777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naar Hem, uit wie ons leven is.</w:t>
      </w:r>
    </w:p>
    <w:p w14:paraId="579B24C4" w14:textId="77777777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Eens treedt Hij uit de duisternis</w:t>
      </w:r>
    </w:p>
    <w:p w14:paraId="2DBA4127" w14:textId="75DE4B04" w:rsidR="00F71638" w:rsidRPr="00F71638" w:rsidRDefault="00F71638" w:rsidP="00F71638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>en noemt ons zijn beminden.</w:t>
      </w:r>
    </w:p>
    <w:p w14:paraId="496A2CF3" w14:textId="77777777" w:rsidR="00B1325F" w:rsidRPr="00F71638" w:rsidRDefault="008974AD" w:rsidP="00972D0B">
      <w:pPr>
        <w:ind w:firstLine="284"/>
        <w:rPr>
          <w:rFonts w:ascii="Tahoma" w:hAnsi="Tahoma" w:cs="Tahoma"/>
          <w:b/>
          <w:bCs/>
          <w:sz w:val="22"/>
          <w:szCs w:val="22"/>
        </w:rPr>
      </w:pPr>
      <w:r w:rsidRPr="00F71638">
        <w:rPr>
          <w:rFonts w:ascii="Tahoma" w:hAnsi="Tahoma" w:cs="Tahoma"/>
          <w:b/>
          <w:bCs/>
          <w:sz w:val="22"/>
          <w:szCs w:val="22"/>
        </w:rPr>
        <w:lastRenderedPageBreak/>
        <w:tab/>
      </w:r>
      <w:r w:rsidRPr="00F71638">
        <w:rPr>
          <w:rFonts w:ascii="Tahoma" w:hAnsi="Tahoma" w:cs="Tahoma"/>
          <w:b/>
          <w:bCs/>
          <w:sz w:val="22"/>
          <w:szCs w:val="22"/>
        </w:rPr>
        <w:tab/>
      </w:r>
    </w:p>
    <w:p w14:paraId="094B328F" w14:textId="77777777" w:rsidR="00BF56A9" w:rsidRPr="00F71638" w:rsidRDefault="00BF56A9" w:rsidP="00972D0B">
      <w:pPr>
        <w:ind w:firstLine="284"/>
        <w:rPr>
          <w:rFonts w:ascii="Tahoma" w:hAnsi="Tahoma" w:cs="Tahoma"/>
          <w:b/>
          <w:bCs/>
          <w:sz w:val="22"/>
          <w:szCs w:val="22"/>
        </w:rPr>
      </w:pPr>
      <w:r w:rsidRPr="00F71638">
        <w:rPr>
          <w:rFonts w:ascii="Tahoma" w:hAnsi="Tahoma" w:cs="Tahoma"/>
          <w:b/>
          <w:bCs/>
          <w:sz w:val="22"/>
          <w:szCs w:val="22"/>
        </w:rPr>
        <w:t>Over</w:t>
      </w:r>
      <w:r w:rsidR="003E5906" w:rsidRPr="00F71638">
        <w:rPr>
          <w:rFonts w:ascii="Tahoma" w:hAnsi="Tahoma" w:cs="Tahoma"/>
          <w:b/>
          <w:bCs/>
          <w:sz w:val="22"/>
          <w:szCs w:val="22"/>
        </w:rPr>
        <w:t>denking</w:t>
      </w:r>
      <w:r w:rsidR="00B1325F" w:rsidRPr="00F71638">
        <w:rPr>
          <w:rFonts w:ascii="Tahoma" w:hAnsi="Tahoma" w:cs="Tahoma"/>
          <w:b/>
          <w:bCs/>
          <w:sz w:val="22"/>
          <w:szCs w:val="22"/>
        </w:rPr>
        <w:t xml:space="preserve"> (2)</w:t>
      </w:r>
      <w:r w:rsidR="00CB02AA" w:rsidRPr="00F71638">
        <w:rPr>
          <w:rFonts w:ascii="Tahoma" w:hAnsi="Tahoma" w:cs="Tahoma"/>
          <w:b/>
          <w:bCs/>
          <w:sz w:val="22"/>
          <w:szCs w:val="22"/>
        </w:rPr>
        <w:t>:</w:t>
      </w:r>
      <w:r w:rsidR="001B77C6" w:rsidRPr="00F71638">
        <w:rPr>
          <w:rFonts w:ascii="Tahoma" w:hAnsi="Tahoma" w:cs="Tahoma"/>
          <w:b/>
          <w:bCs/>
          <w:sz w:val="22"/>
          <w:szCs w:val="22"/>
        </w:rPr>
        <w:tab/>
        <w:t>Jan over Genesis en Openbaring</w:t>
      </w:r>
    </w:p>
    <w:bookmarkEnd w:id="0"/>
    <w:p w14:paraId="24DF47FB" w14:textId="77777777" w:rsidR="006430FC" w:rsidRPr="00F71638" w:rsidRDefault="00BB32A2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sz w:val="22"/>
          <w:szCs w:val="22"/>
        </w:rPr>
        <w:tab/>
      </w:r>
      <w:r w:rsidRPr="00F71638">
        <w:rPr>
          <w:rFonts w:ascii="Tahoma" w:hAnsi="Tahoma" w:cs="Tahoma"/>
          <w:sz w:val="22"/>
          <w:szCs w:val="22"/>
        </w:rPr>
        <w:tab/>
      </w:r>
      <w:r w:rsidRPr="00F71638">
        <w:rPr>
          <w:rFonts w:ascii="Tahoma" w:hAnsi="Tahoma" w:cs="Tahoma"/>
          <w:sz w:val="22"/>
          <w:szCs w:val="22"/>
        </w:rPr>
        <w:tab/>
        <w:t xml:space="preserve">(over dankbaarheid, </w:t>
      </w:r>
      <w:proofErr w:type="spellStart"/>
      <w:r w:rsidRPr="00F71638">
        <w:rPr>
          <w:rFonts w:ascii="Tahoma" w:hAnsi="Tahoma" w:cs="Tahoma"/>
          <w:sz w:val="22"/>
          <w:szCs w:val="22"/>
        </w:rPr>
        <w:t>ecocentrisme</w:t>
      </w:r>
      <w:proofErr w:type="spellEnd"/>
      <w:r w:rsidRPr="00F71638">
        <w:rPr>
          <w:rFonts w:ascii="Tahoma" w:hAnsi="Tahoma" w:cs="Tahoma"/>
          <w:sz w:val="22"/>
          <w:szCs w:val="22"/>
        </w:rPr>
        <w:t>, rust)</w:t>
      </w:r>
    </w:p>
    <w:p w14:paraId="24D92C38" w14:textId="77777777" w:rsidR="0062671E" w:rsidRPr="00F71638" w:rsidRDefault="00114F06" w:rsidP="00972D0B">
      <w:pPr>
        <w:ind w:firstLine="284"/>
        <w:rPr>
          <w:rFonts w:ascii="Tahoma" w:hAnsi="Tahoma" w:cs="Tahoma"/>
          <w:b/>
          <w:bCs/>
          <w:color w:val="EE0000"/>
          <w:sz w:val="22"/>
          <w:szCs w:val="22"/>
        </w:rPr>
      </w:pPr>
      <w:r w:rsidRPr="00F71638">
        <w:rPr>
          <w:rFonts w:ascii="Tahoma" w:hAnsi="Tahoma" w:cs="Tahoma"/>
          <w:b/>
          <w:sz w:val="22"/>
          <w:szCs w:val="22"/>
        </w:rPr>
        <w:t>Orgelmuziek</w:t>
      </w:r>
    </w:p>
    <w:p w14:paraId="3A82377C" w14:textId="77777777" w:rsidR="003F01EF" w:rsidRPr="00F71638" w:rsidRDefault="003F01EF" w:rsidP="00972D0B">
      <w:pPr>
        <w:ind w:firstLine="284"/>
        <w:rPr>
          <w:rFonts w:ascii="Tahoma" w:hAnsi="Tahoma" w:cs="Tahoma"/>
          <w:i/>
          <w:sz w:val="22"/>
          <w:szCs w:val="22"/>
        </w:rPr>
      </w:pPr>
    </w:p>
    <w:p w14:paraId="30977367" w14:textId="77777777" w:rsidR="00A83FF0" w:rsidRPr="00F71638" w:rsidRDefault="00B1325F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i/>
          <w:sz w:val="22"/>
          <w:szCs w:val="22"/>
        </w:rPr>
        <w:t>Ruimte voor actie:</w:t>
      </w:r>
      <w:r w:rsidR="00B61637" w:rsidRPr="00F71638">
        <w:rPr>
          <w:rFonts w:ascii="Tahoma" w:hAnsi="Tahoma" w:cs="Tahoma"/>
          <w:i/>
          <w:sz w:val="22"/>
          <w:szCs w:val="22"/>
        </w:rPr>
        <w:tab/>
      </w:r>
      <w:r w:rsidR="00B61637" w:rsidRPr="00F71638">
        <w:rPr>
          <w:rFonts w:ascii="Tahoma" w:hAnsi="Tahoma" w:cs="Tahoma"/>
          <w:i/>
          <w:sz w:val="22"/>
          <w:szCs w:val="22"/>
        </w:rPr>
        <w:tab/>
      </w:r>
      <w:r w:rsidR="00B61637" w:rsidRPr="00F71638">
        <w:rPr>
          <w:rFonts w:ascii="Tahoma" w:hAnsi="Tahoma" w:cs="Tahoma"/>
          <w:i/>
          <w:sz w:val="22"/>
          <w:szCs w:val="22"/>
        </w:rPr>
        <w:tab/>
        <w:t xml:space="preserve">(door </w:t>
      </w:r>
      <w:r w:rsidR="00B61637" w:rsidRPr="00F71638">
        <w:rPr>
          <w:rFonts w:ascii="Tahoma" w:hAnsi="Tahoma" w:cs="Tahoma"/>
          <w:sz w:val="22"/>
          <w:szCs w:val="22"/>
        </w:rPr>
        <w:t>Mariëtte)</w:t>
      </w:r>
    </w:p>
    <w:p w14:paraId="3D330AB6" w14:textId="77777777" w:rsidR="00A83FF0" w:rsidRPr="00F71638" w:rsidRDefault="00A83FF0" w:rsidP="00972D0B">
      <w:pPr>
        <w:ind w:firstLine="284"/>
        <w:rPr>
          <w:rFonts w:ascii="Tahoma" w:hAnsi="Tahoma" w:cs="Tahoma"/>
          <w:i/>
          <w:sz w:val="22"/>
          <w:szCs w:val="22"/>
        </w:rPr>
      </w:pPr>
    </w:p>
    <w:p w14:paraId="6A2ECF37" w14:textId="77777777" w:rsidR="00A83FF0" w:rsidRPr="00F71638" w:rsidRDefault="00A83FF0" w:rsidP="00972D0B">
      <w:pPr>
        <w:pStyle w:val="Lijstalinea"/>
        <w:numPr>
          <w:ilvl w:val="0"/>
          <w:numId w:val="16"/>
        </w:numPr>
        <w:ind w:firstLine="284"/>
        <w:rPr>
          <w:rFonts w:ascii="Tahoma" w:hAnsi="Tahoma" w:cs="Tahoma"/>
          <w:i/>
        </w:rPr>
      </w:pPr>
      <w:r w:rsidRPr="00F71638">
        <w:rPr>
          <w:rFonts w:ascii="Tahoma" w:hAnsi="Tahoma" w:cs="Tahoma"/>
          <w:i/>
        </w:rPr>
        <w:t>spullen voor het deelkastje</w:t>
      </w:r>
    </w:p>
    <w:p w14:paraId="20D06ECA" w14:textId="77777777" w:rsidR="00B1325F" w:rsidRPr="00F71638" w:rsidRDefault="00B1325F" w:rsidP="00972D0B">
      <w:pPr>
        <w:pStyle w:val="Lijstalinea"/>
        <w:numPr>
          <w:ilvl w:val="0"/>
          <w:numId w:val="16"/>
        </w:numPr>
        <w:ind w:firstLine="284"/>
        <w:rPr>
          <w:rFonts w:ascii="Tahoma" w:hAnsi="Tahoma" w:cs="Tahoma"/>
          <w:i/>
        </w:rPr>
      </w:pPr>
      <w:r w:rsidRPr="00F71638">
        <w:rPr>
          <w:rFonts w:ascii="Tahoma" w:hAnsi="Tahoma" w:cs="Tahoma"/>
          <w:i/>
        </w:rPr>
        <w:t>meedoen aan klimaatdemonstratie in Den Haag</w:t>
      </w:r>
      <w:r w:rsidR="00885C78" w:rsidRPr="00F71638">
        <w:rPr>
          <w:rFonts w:ascii="Tahoma" w:hAnsi="Tahoma" w:cs="Tahoma"/>
          <w:i/>
        </w:rPr>
        <w:t xml:space="preserve"> (vandaag!)</w:t>
      </w:r>
    </w:p>
    <w:p w14:paraId="7736EDE2" w14:textId="1B999E9F" w:rsidR="00B1325F" w:rsidRPr="00F71638" w:rsidRDefault="00B1325F" w:rsidP="00972D0B">
      <w:pPr>
        <w:pStyle w:val="Lijstalinea"/>
        <w:numPr>
          <w:ilvl w:val="0"/>
          <w:numId w:val="16"/>
        </w:numPr>
        <w:ind w:firstLine="284"/>
        <w:rPr>
          <w:rFonts w:ascii="Tahoma" w:hAnsi="Tahoma" w:cs="Tahoma"/>
          <w:i/>
        </w:rPr>
      </w:pPr>
      <w:r w:rsidRPr="00F71638">
        <w:rPr>
          <w:rFonts w:ascii="Tahoma" w:hAnsi="Tahoma" w:cs="Tahoma"/>
          <w:i/>
        </w:rPr>
        <w:t xml:space="preserve">meedoen aan de zwerfafvalbrigade (eerste zaterdag van de </w:t>
      </w:r>
      <w:r w:rsidR="0095587E">
        <w:rPr>
          <w:rFonts w:ascii="Tahoma" w:hAnsi="Tahoma" w:cs="Tahoma"/>
          <w:i/>
        </w:rPr>
        <w:br/>
        <w:t xml:space="preserve">          </w:t>
      </w:r>
      <w:r w:rsidRPr="00F71638">
        <w:rPr>
          <w:rFonts w:ascii="Tahoma" w:hAnsi="Tahoma" w:cs="Tahoma"/>
          <w:i/>
        </w:rPr>
        <w:t>maand)</w:t>
      </w:r>
    </w:p>
    <w:p w14:paraId="1150E147" w14:textId="77777777" w:rsidR="00885C78" w:rsidRPr="00F71638" w:rsidRDefault="00E94ACA" w:rsidP="00972D0B">
      <w:pPr>
        <w:pStyle w:val="Lijstalinea"/>
        <w:numPr>
          <w:ilvl w:val="0"/>
          <w:numId w:val="16"/>
        </w:numPr>
        <w:ind w:firstLine="284"/>
        <w:rPr>
          <w:rFonts w:ascii="Tahoma" w:hAnsi="Tahoma" w:cs="Tahoma"/>
          <w:i/>
        </w:rPr>
      </w:pPr>
      <w:r w:rsidRPr="00F71638">
        <w:rPr>
          <w:rFonts w:ascii="Tahoma" w:hAnsi="Tahoma" w:cs="Tahoma"/>
          <w:i/>
        </w:rPr>
        <w:t>duurzame bloemen in onze kerk</w:t>
      </w:r>
    </w:p>
    <w:p w14:paraId="66DF231A" w14:textId="77777777" w:rsidR="0014355D" w:rsidRPr="00F71638" w:rsidRDefault="0014355D" w:rsidP="00972D0B">
      <w:pPr>
        <w:shd w:val="clear" w:color="auto" w:fill="FFFFFF"/>
        <w:ind w:firstLine="284"/>
        <w:rPr>
          <w:rFonts w:ascii="Tahoma" w:hAnsi="Tahoma" w:cs="Tahoma"/>
          <w:b/>
          <w:sz w:val="22"/>
          <w:szCs w:val="22"/>
        </w:rPr>
      </w:pPr>
      <w:bookmarkStart w:id="1" w:name="_Hlk113691292"/>
      <w:r w:rsidRPr="00F71638">
        <w:rPr>
          <w:rFonts w:ascii="Tahoma" w:hAnsi="Tahoma" w:cs="Tahoma"/>
          <w:b/>
          <w:sz w:val="22"/>
          <w:szCs w:val="22"/>
        </w:rPr>
        <w:t>Ruimte voor het delen van dankbaarheid en zorg</w:t>
      </w:r>
    </w:p>
    <w:bookmarkEnd w:id="1"/>
    <w:p w14:paraId="19529322" w14:textId="77777777" w:rsidR="006430FC" w:rsidRPr="00F71638" w:rsidRDefault="006430FC" w:rsidP="00972D0B">
      <w:pPr>
        <w:pStyle w:val="Geenafstand"/>
        <w:ind w:firstLine="284"/>
        <w:rPr>
          <w:rFonts w:ascii="Tahoma" w:eastAsia="Calibri" w:hAnsi="Tahoma" w:cs="Tahoma"/>
          <w:b/>
          <w:bCs/>
          <w:sz w:val="22"/>
          <w:lang w:val="nl-NL"/>
        </w:rPr>
      </w:pPr>
    </w:p>
    <w:p w14:paraId="0FE34E67" w14:textId="77777777" w:rsidR="00FE6F9F" w:rsidRPr="00F71638" w:rsidRDefault="0048653B" w:rsidP="00972D0B">
      <w:pPr>
        <w:pStyle w:val="Geenafstand"/>
        <w:ind w:firstLine="284"/>
        <w:rPr>
          <w:rFonts w:ascii="Tahoma" w:eastAsia="Calibri" w:hAnsi="Tahoma" w:cs="Tahoma"/>
          <w:b/>
          <w:bCs/>
          <w:sz w:val="22"/>
          <w:lang w:val="nl-NL"/>
        </w:rPr>
      </w:pPr>
      <w:r w:rsidRPr="00F71638">
        <w:rPr>
          <w:rFonts w:ascii="Tahoma" w:eastAsia="Calibri" w:hAnsi="Tahoma" w:cs="Tahoma"/>
          <w:b/>
          <w:bCs/>
          <w:sz w:val="22"/>
          <w:lang w:val="nl-NL"/>
        </w:rPr>
        <w:t>Dankgebed</w:t>
      </w:r>
    </w:p>
    <w:p w14:paraId="1E439119" w14:textId="77777777" w:rsidR="0048653B" w:rsidRPr="00F71638" w:rsidRDefault="0048653B" w:rsidP="00972D0B">
      <w:pPr>
        <w:pStyle w:val="Geenafstand"/>
        <w:ind w:firstLine="284"/>
        <w:rPr>
          <w:rFonts w:ascii="Tahoma" w:eastAsia="Calibri" w:hAnsi="Tahoma" w:cs="Tahoma"/>
          <w:b/>
          <w:bCs/>
          <w:sz w:val="22"/>
          <w:lang w:val="nl-NL"/>
        </w:rPr>
      </w:pPr>
      <w:r w:rsidRPr="00F71638">
        <w:rPr>
          <w:rFonts w:ascii="Tahoma" w:eastAsia="Calibri" w:hAnsi="Tahoma" w:cs="Tahoma"/>
          <w:b/>
          <w:bCs/>
          <w:sz w:val="22"/>
          <w:lang w:val="nl-NL"/>
        </w:rPr>
        <w:t>Voorbeden</w:t>
      </w:r>
      <w:r w:rsidR="00FE6F9F" w:rsidRPr="00F71638">
        <w:rPr>
          <w:rFonts w:ascii="Tahoma" w:eastAsia="Calibri" w:hAnsi="Tahoma" w:cs="Tahoma"/>
          <w:b/>
          <w:bCs/>
          <w:sz w:val="22"/>
          <w:lang w:val="nl-NL"/>
        </w:rPr>
        <w:t xml:space="preserve">  </w:t>
      </w:r>
      <w:r w:rsidR="00FE6F9F" w:rsidRPr="00F71638">
        <w:rPr>
          <w:rFonts w:ascii="Tahoma" w:eastAsia="Calibri" w:hAnsi="Tahoma" w:cs="Tahoma"/>
          <w:bCs/>
          <w:sz w:val="22"/>
          <w:lang w:val="nl-NL"/>
        </w:rPr>
        <w:t>(Peter</w:t>
      </w:r>
      <w:r w:rsidR="003648F3" w:rsidRPr="00F71638">
        <w:rPr>
          <w:rFonts w:ascii="Tahoma" w:eastAsia="Calibri" w:hAnsi="Tahoma" w:cs="Tahoma"/>
          <w:bCs/>
          <w:sz w:val="22"/>
          <w:lang w:val="nl-NL"/>
        </w:rPr>
        <w:t xml:space="preserve"> en Jan</w:t>
      </w:r>
      <w:r w:rsidR="00FE6F9F" w:rsidRPr="00F71638">
        <w:rPr>
          <w:rFonts w:ascii="Tahoma" w:eastAsia="Calibri" w:hAnsi="Tahoma" w:cs="Tahoma"/>
          <w:bCs/>
          <w:sz w:val="22"/>
          <w:lang w:val="nl-NL"/>
        </w:rPr>
        <w:t>)</w:t>
      </w:r>
    </w:p>
    <w:p w14:paraId="21223118" w14:textId="77777777" w:rsidR="00055E50" w:rsidRPr="00F71638" w:rsidRDefault="00A35FAA" w:rsidP="00972D0B">
      <w:pPr>
        <w:pStyle w:val="Geenafstand"/>
        <w:ind w:firstLine="284"/>
        <w:rPr>
          <w:rFonts w:ascii="Tahoma" w:eastAsia="Calibri" w:hAnsi="Tahoma" w:cs="Tahoma"/>
          <w:b/>
          <w:bCs/>
          <w:sz w:val="22"/>
          <w:lang w:val="nl-NL"/>
        </w:rPr>
      </w:pPr>
      <w:r w:rsidRPr="00F71638">
        <w:rPr>
          <w:rFonts w:ascii="Tahoma" w:eastAsia="Calibri" w:hAnsi="Tahoma" w:cs="Tahoma"/>
          <w:b/>
          <w:bCs/>
          <w:sz w:val="22"/>
          <w:lang w:val="nl-NL"/>
        </w:rPr>
        <w:t>Stil gebed</w:t>
      </w:r>
    </w:p>
    <w:p w14:paraId="37C2245C" w14:textId="77777777" w:rsidR="009F303E" w:rsidRPr="00F71638" w:rsidRDefault="00F0560E" w:rsidP="00972D0B">
      <w:pPr>
        <w:pStyle w:val="Geenafstand"/>
        <w:ind w:firstLine="284"/>
        <w:rPr>
          <w:rFonts w:ascii="Tahoma" w:hAnsi="Tahoma" w:cs="Tahoma"/>
          <w:b/>
          <w:sz w:val="22"/>
          <w:lang w:val="nl-NL"/>
        </w:rPr>
      </w:pPr>
      <w:r w:rsidRPr="00F71638">
        <w:rPr>
          <w:rFonts w:ascii="Tahoma" w:hAnsi="Tahoma" w:cs="Tahoma"/>
          <w:b/>
          <w:sz w:val="22"/>
          <w:lang w:val="nl-NL"/>
        </w:rPr>
        <w:t>Onze Vader</w:t>
      </w:r>
    </w:p>
    <w:p w14:paraId="2DF9B191" w14:textId="77777777" w:rsidR="00F0560E" w:rsidRPr="00F71638" w:rsidRDefault="00F0560E" w:rsidP="00972D0B">
      <w:pPr>
        <w:pStyle w:val="Geenafstand"/>
        <w:ind w:firstLine="284"/>
        <w:rPr>
          <w:rFonts w:ascii="Tahoma" w:eastAsia="Calibri" w:hAnsi="Tahoma" w:cs="Tahoma"/>
          <w:b/>
          <w:bCs/>
          <w:sz w:val="22"/>
          <w:lang w:val="nl-NL"/>
        </w:rPr>
      </w:pPr>
    </w:p>
    <w:p w14:paraId="5F1DE0D7" w14:textId="6075581E" w:rsidR="00ED711F" w:rsidRPr="00F71638" w:rsidRDefault="00ED711F" w:rsidP="00972D0B">
      <w:pPr>
        <w:shd w:val="clear" w:color="auto" w:fill="FFFFFF"/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b/>
          <w:bCs/>
          <w:sz w:val="22"/>
          <w:szCs w:val="22"/>
        </w:rPr>
        <w:t xml:space="preserve">Collecte  </w:t>
      </w:r>
      <w:r w:rsidRPr="00F71638">
        <w:rPr>
          <w:rFonts w:ascii="Tahoma" w:hAnsi="Tahoma" w:cs="Tahoma"/>
          <w:sz w:val="22"/>
          <w:szCs w:val="22"/>
        </w:rPr>
        <w:t xml:space="preserve">D: </w:t>
      </w:r>
      <w:r w:rsidR="00F71638" w:rsidRPr="00F71638">
        <w:rPr>
          <w:rFonts w:ascii="Tahoma" w:hAnsi="Tahoma" w:cs="Tahoma"/>
          <w:sz w:val="22"/>
          <w:szCs w:val="22"/>
        </w:rPr>
        <w:t>Stichting mensenkinderen</w:t>
      </w:r>
      <w:r w:rsidRPr="00F71638">
        <w:rPr>
          <w:rFonts w:ascii="Tahoma" w:hAnsi="Tahoma" w:cs="Tahoma"/>
          <w:sz w:val="22"/>
          <w:szCs w:val="22"/>
        </w:rPr>
        <w:t xml:space="preserve">/ K: </w:t>
      </w:r>
      <w:r w:rsidR="00F71638" w:rsidRPr="00F71638">
        <w:rPr>
          <w:rFonts w:ascii="Tahoma" w:hAnsi="Tahoma" w:cs="Tahoma"/>
          <w:sz w:val="22"/>
          <w:szCs w:val="22"/>
        </w:rPr>
        <w:t>Pastoraat en Eredienst</w:t>
      </w:r>
    </w:p>
    <w:p w14:paraId="184777CB" w14:textId="77777777" w:rsidR="00B1325F" w:rsidRPr="00F71638" w:rsidRDefault="00B1325F" w:rsidP="00972D0B">
      <w:pPr>
        <w:ind w:firstLine="284"/>
        <w:rPr>
          <w:rFonts w:ascii="Tahoma" w:hAnsi="Tahoma" w:cs="Tahoma"/>
          <w:sz w:val="22"/>
          <w:szCs w:val="22"/>
        </w:rPr>
      </w:pPr>
    </w:p>
    <w:p w14:paraId="1DE92E94" w14:textId="4148FA82" w:rsidR="00F71638" w:rsidRPr="00F71638" w:rsidRDefault="00B1325F" w:rsidP="0095587E">
      <w:pPr>
        <w:ind w:left="142" w:firstLine="284"/>
        <w:rPr>
          <w:rFonts w:ascii="Tahoma" w:hAnsi="Tahoma" w:cs="Tahoma"/>
          <w:bCs/>
          <w:sz w:val="22"/>
          <w:szCs w:val="22"/>
        </w:rPr>
      </w:pPr>
      <w:r w:rsidRPr="00F71638">
        <w:rPr>
          <w:rFonts w:ascii="Tahoma" w:hAnsi="Tahoma" w:cs="Tahoma"/>
          <w:b/>
          <w:sz w:val="22"/>
          <w:szCs w:val="22"/>
        </w:rPr>
        <w:t>Zingen:</w:t>
      </w:r>
      <w:r w:rsidRPr="00F71638">
        <w:rPr>
          <w:rFonts w:ascii="Tahoma" w:hAnsi="Tahoma" w:cs="Tahoma"/>
          <w:b/>
          <w:sz w:val="22"/>
          <w:szCs w:val="22"/>
        </w:rPr>
        <w:tab/>
      </w:r>
      <w:r w:rsidRPr="00F71638">
        <w:rPr>
          <w:rFonts w:ascii="Tahoma" w:hAnsi="Tahoma" w:cs="Tahoma"/>
          <w:b/>
          <w:sz w:val="22"/>
          <w:szCs w:val="22"/>
        </w:rPr>
        <w:tab/>
        <w:t>lied 981 Zolang er mensen zijn</w:t>
      </w:r>
      <w:r w:rsidR="0086522A" w:rsidRPr="00F71638">
        <w:rPr>
          <w:rFonts w:ascii="Tahoma" w:hAnsi="Tahoma" w:cs="Tahoma"/>
          <w:bCs/>
          <w:sz w:val="22"/>
          <w:szCs w:val="22"/>
        </w:rPr>
        <w:tab/>
      </w:r>
      <w:r w:rsidR="0086522A" w:rsidRPr="00F71638">
        <w:rPr>
          <w:rFonts w:ascii="Tahoma" w:hAnsi="Tahoma" w:cs="Tahoma"/>
          <w:bCs/>
          <w:sz w:val="22"/>
          <w:szCs w:val="22"/>
        </w:rPr>
        <w:tab/>
      </w:r>
      <w:r w:rsidR="00F71638" w:rsidRPr="00F71638">
        <w:rPr>
          <w:rFonts w:ascii="Tahoma" w:hAnsi="Tahoma" w:cs="Tahoma"/>
          <w:bCs/>
          <w:noProof/>
          <w:sz w:val="22"/>
          <w:szCs w:val="22"/>
        </w:rPr>
        <w:drawing>
          <wp:inline distT="0" distB="0" distL="0" distR="0" wp14:anchorId="3A2E5114" wp14:editId="2E19FF7B">
            <wp:extent cx="4459809" cy="2249170"/>
            <wp:effectExtent l="0" t="0" r="0" b="0"/>
            <wp:docPr id="1936071330" name="Afbeelding 4" descr="Afbeelding met tekst, Bladmuziek, muziek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071330" name="Afbeelding 4" descr="Afbeelding met tekst, Bladmuziek, muziek, ontvang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722" cy="228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50EA3" w14:textId="77777777" w:rsidR="0095587E" w:rsidRDefault="0095587E" w:rsidP="00F71638">
      <w:pPr>
        <w:pStyle w:val="Geenafstand"/>
        <w:ind w:firstLine="284"/>
        <w:rPr>
          <w:rFonts w:ascii="Tahoma" w:hAnsi="Tahoma" w:cs="Tahoma"/>
          <w:bCs/>
          <w:sz w:val="22"/>
        </w:rPr>
      </w:pPr>
    </w:p>
    <w:p w14:paraId="0ED9478B" w14:textId="39463C4D" w:rsidR="00F71638" w:rsidRPr="00F71638" w:rsidRDefault="00F71638" w:rsidP="00F71638">
      <w:pPr>
        <w:pStyle w:val="Geenafstand"/>
        <w:ind w:firstLine="284"/>
        <w:rPr>
          <w:rFonts w:ascii="Tahoma" w:hAnsi="Tahoma" w:cs="Tahoma"/>
          <w:bCs/>
          <w:sz w:val="22"/>
        </w:rPr>
      </w:pPr>
      <w:r w:rsidRPr="00F71638">
        <w:rPr>
          <w:rFonts w:ascii="Tahoma" w:hAnsi="Tahoma" w:cs="Tahoma"/>
          <w:bCs/>
          <w:sz w:val="22"/>
        </w:rPr>
        <w:t>2</w:t>
      </w:r>
      <w:r w:rsidR="0095587E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Zolang</w:t>
      </w:r>
      <w:proofErr w:type="spellEnd"/>
      <w:r w:rsidRPr="00F71638">
        <w:rPr>
          <w:rFonts w:ascii="Tahoma" w:hAnsi="Tahoma" w:cs="Tahoma"/>
          <w:bCs/>
          <w:sz w:val="22"/>
        </w:rPr>
        <w:t xml:space="preserve"> de </w:t>
      </w:r>
      <w:proofErr w:type="spellStart"/>
      <w:r w:rsidRPr="00F71638">
        <w:rPr>
          <w:rFonts w:ascii="Tahoma" w:hAnsi="Tahoma" w:cs="Tahoma"/>
          <w:bCs/>
          <w:sz w:val="22"/>
        </w:rPr>
        <w:t>mensen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woorden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spreken</w:t>
      </w:r>
      <w:proofErr w:type="spellEnd"/>
      <w:r w:rsidRPr="00F71638">
        <w:rPr>
          <w:rFonts w:ascii="Tahoma" w:hAnsi="Tahoma" w:cs="Tahoma"/>
          <w:bCs/>
          <w:sz w:val="22"/>
        </w:rPr>
        <w:t>,</w:t>
      </w:r>
    </w:p>
    <w:p w14:paraId="409A4C3B" w14:textId="77777777" w:rsidR="00F71638" w:rsidRPr="00F71638" w:rsidRDefault="00F71638" w:rsidP="00F71638">
      <w:pPr>
        <w:pStyle w:val="Geenafstand"/>
        <w:ind w:firstLine="284"/>
        <w:rPr>
          <w:rFonts w:ascii="Tahoma" w:hAnsi="Tahoma" w:cs="Tahoma"/>
          <w:bCs/>
          <w:sz w:val="22"/>
        </w:rPr>
      </w:pPr>
      <w:proofErr w:type="spellStart"/>
      <w:r w:rsidRPr="00F71638">
        <w:rPr>
          <w:rFonts w:ascii="Tahoma" w:hAnsi="Tahoma" w:cs="Tahoma"/>
          <w:bCs/>
          <w:sz w:val="22"/>
        </w:rPr>
        <w:t>zolang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wij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voor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elkaar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bestaan</w:t>
      </w:r>
      <w:proofErr w:type="spellEnd"/>
      <w:r w:rsidRPr="00F71638">
        <w:rPr>
          <w:rFonts w:ascii="Tahoma" w:hAnsi="Tahoma" w:cs="Tahoma"/>
          <w:bCs/>
          <w:sz w:val="22"/>
        </w:rPr>
        <w:t>,</w:t>
      </w:r>
    </w:p>
    <w:p w14:paraId="7A6B37C4" w14:textId="77777777" w:rsidR="00F71638" w:rsidRPr="00F71638" w:rsidRDefault="00F71638" w:rsidP="00F71638">
      <w:pPr>
        <w:pStyle w:val="Geenafstand"/>
        <w:ind w:firstLine="284"/>
        <w:rPr>
          <w:rFonts w:ascii="Tahoma" w:hAnsi="Tahoma" w:cs="Tahoma"/>
          <w:bCs/>
          <w:sz w:val="22"/>
        </w:rPr>
      </w:pPr>
      <w:proofErr w:type="spellStart"/>
      <w:r w:rsidRPr="00F71638">
        <w:rPr>
          <w:rFonts w:ascii="Tahoma" w:hAnsi="Tahoma" w:cs="Tahoma"/>
          <w:bCs/>
          <w:sz w:val="22"/>
        </w:rPr>
        <w:t>zolang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zult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Gij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ons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niet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ontbreken</w:t>
      </w:r>
      <w:proofErr w:type="spellEnd"/>
      <w:r w:rsidRPr="00F71638">
        <w:rPr>
          <w:rFonts w:ascii="Tahoma" w:hAnsi="Tahoma" w:cs="Tahoma"/>
          <w:bCs/>
          <w:sz w:val="22"/>
        </w:rPr>
        <w:t>,</w:t>
      </w:r>
    </w:p>
    <w:p w14:paraId="7E474D37" w14:textId="77777777" w:rsidR="00F71638" w:rsidRPr="00F71638" w:rsidRDefault="00F71638" w:rsidP="00F71638">
      <w:pPr>
        <w:pStyle w:val="Geenafstand"/>
        <w:ind w:firstLine="284"/>
        <w:rPr>
          <w:rFonts w:ascii="Tahoma" w:hAnsi="Tahoma" w:cs="Tahoma"/>
          <w:bCs/>
          <w:sz w:val="22"/>
        </w:rPr>
      </w:pPr>
      <w:proofErr w:type="spellStart"/>
      <w:r w:rsidRPr="00F71638">
        <w:rPr>
          <w:rFonts w:ascii="Tahoma" w:hAnsi="Tahoma" w:cs="Tahoma"/>
          <w:bCs/>
          <w:sz w:val="22"/>
        </w:rPr>
        <w:t>wij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danken</w:t>
      </w:r>
      <w:proofErr w:type="spellEnd"/>
      <w:r w:rsidRPr="00F71638">
        <w:rPr>
          <w:rFonts w:ascii="Tahoma" w:hAnsi="Tahoma" w:cs="Tahoma"/>
          <w:bCs/>
          <w:sz w:val="22"/>
        </w:rPr>
        <w:t xml:space="preserve"> U in Jezus’ naam.</w:t>
      </w:r>
    </w:p>
    <w:p w14:paraId="106A304B" w14:textId="77777777" w:rsidR="00F71638" w:rsidRPr="00F71638" w:rsidRDefault="00F71638" w:rsidP="00F71638">
      <w:pPr>
        <w:pStyle w:val="Geenafstand"/>
        <w:ind w:firstLine="284"/>
        <w:rPr>
          <w:rFonts w:ascii="Tahoma" w:hAnsi="Tahoma" w:cs="Tahoma"/>
          <w:bCs/>
          <w:sz w:val="22"/>
        </w:rPr>
      </w:pPr>
    </w:p>
    <w:p w14:paraId="4A1E2F53" w14:textId="636EEEB6" w:rsidR="00F71638" w:rsidRPr="00F71638" w:rsidRDefault="00F71638" w:rsidP="00F71638">
      <w:pPr>
        <w:pStyle w:val="Geenafstand"/>
        <w:ind w:firstLine="284"/>
        <w:rPr>
          <w:rFonts w:ascii="Tahoma" w:hAnsi="Tahoma" w:cs="Tahoma"/>
          <w:bCs/>
          <w:sz w:val="22"/>
        </w:rPr>
      </w:pPr>
      <w:r w:rsidRPr="00F71638">
        <w:rPr>
          <w:rFonts w:ascii="Tahoma" w:hAnsi="Tahoma" w:cs="Tahoma"/>
          <w:bCs/>
          <w:sz w:val="22"/>
        </w:rPr>
        <w:t>3</w:t>
      </w:r>
      <w:r w:rsidR="0095587E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Gij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voedt</w:t>
      </w:r>
      <w:proofErr w:type="spellEnd"/>
      <w:r w:rsidRPr="00F71638">
        <w:rPr>
          <w:rFonts w:ascii="Tahoma" w:hAnsi="Tahoma" w:cs="Tahoma"/>
          <w:bCs/>
          <w:sz w:val="22"/>
        </w:rPr>
        <w:t xml:space="preserve"> de </w:t>
      </w:r>
      <w:proofErr w:type="spellStart"/>
      <w:r w:rsidRPr="00F71638">
        <w:rPr>
          <w:rFonts w:ascii="Tahoma" w:hAnsi="Tahoma" w:cs="Tahoma"/>
          <w:bCs/>
          <w:sz w:val="22"/>
        </w:rPr>
        <w:t>vogels</w:t>
      </w:r>
      <w:proofErr w:type="spellEnd"/>
      <w:r w:rsidRPr="00F71638">
        <w:rPr>
          <w:rFonts w:ascii="Tahoma" w:hAnsi="Tahoma" w:cs="Tahoma"/>
          <w:bCs/>
          <w:sz w:val="22"/>
        </w:rPr>
        <w:t xml:space="preserve"> in de </w:t>
      </w:r>
      <w:proofErr w:type="spellStart"/>
      <w:r w:rsidRPr="00F71638">
        <w:rPr>
          <w:rFonts w:ascii="Tahoma" w:hAnsi="Tahoma" w:cs="Tahoma"/>
          <w:bCs/>
          <w:sz w:val="22"/>
        </w:rPr>
        <w:t>bomen</w:t>
      </w:r>
      <w:proofErr w:type="spellEnd"/>
      <w:r w:rsidRPr="00F71638">
        <w:rPr>
          <w:rFonts w:ascii="Tahoma" w:hAnsi="Tahoma" w:cs="Tahoma"/>
          <w:bCs/>
          <w:sz w:val="22"/>
        </w:rPr>
        <w:t>,</w:t>
      </w:r>
    </w:p>
    <w:p w14:paraId="030A5B7F" w14:textId="77777777" w:rsidR="00F71638" w:rsidRPr="00F71638" w:rsidRDefault="00F71638" w:rsidP="00F71638">
      <w:pPr>
        <w:pStyle w:val="Geenafstand"/>
        <w:ind w:firstLine="284"/>
        <w:rPr>
          <w:rFonts w:ascii="Tahoma" w:hAnsi="Tahoma" w:cs="Tahoma"/>
          <w:bCs/>
          <w:sz w:val="22"/>
        </w:rPr>
      </w:pPr>
      <w:proofErr w:type="spellStart"/>
      <w:r w:rsidRPr="00F71638">
        <w:rPr>
          <w:rFonts w:ascii="Tahoma" w:hAnsi="Tahoma" w:cs="Tahoma"/>
          <w:bCs/>
          <w:sz w:val="22"/>
        </w:rPr>
        <w:t>Gij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kleedt</w:t>
      </w:r>
      <w:proofErr w:type="spellEnd"/>
      <w:r w:rsidRPr="00F71638">
        <w:rPr>
          <w:rFonts w:ascii="Tahoma" w:hAnsi="Tahoma" w:cs="Tahoma"/>
          <w:bCs/>
          <w:sz w:val="22"/>
        </w:rPr>
        <w:t xml:space="preserve"> de </w:t>
      </w:r>
      <w:proofErr w:type="spellStart"/>
      <w:r w:rsidRPr="00F71638">
        <w:rPr>
          <w:rFonts w:ascii="Tahoma" w:hAnsi="Tahoma" w:cs="Tahoma"/>
          <w:bCs/>
          <w:sz w:val="22"/>
        </w:rPr>
        <w:t>bloemen</w:t>
      </w:r>
      <w:proofErr w:type="spellEnd"/>
      <w:r w:rsidRPr="00F71638">
        <w:rPr>
          <w:rFonts w:ascii="Tahoma" w:hAnsi="Tahoma" w:cs="Tahoma"/>
          <w:bCs/>
          <w:sz w:val="22"/>
        </w:rPr>
        <w:t xml:space="preserve"> op het veld,</w:t>
      </w:r>
    </w:p>
    <w:p w14:paraId="3F64D088" w14:textId="77777777" w:rsidR="00F71638" w:rsidRPr="00F71638" w:rsidRDefault="00F71638" w:rsidP="00F71638">
      <w:pPr>
        <w:pStyle w:val="Geenafstand"/>
        <w:ind w:firstLine="284"/>
        <w:rPr>
          <w:rFonts w:ascii="Tahoma" w:hAnsi="Tahoma" w:cs="Tahoma"/>
          <w:bCs/>
          <w:sz w:val="22"/>
        </w:rPr>
      </w:pPr>
      <w:r w:rsidRPr="00F71638">
        <w:rPr>
          <w:rFonts w:ascii="Tahoma" w:hAnsi="Tahoma" w:cs="Tahoma"/>
          <w:bCs/>
          <w:sz w:val="22"/>
        </w:rPr>
        <w:t xml:space="preserve">o Heer, </w:t>
      </w:r>
      <w:proofErr w:type="spellStart"/>
      <w:r w:rsidRPr="00F71638">
        <w:rPr>
          <w:rFonts w:ascii="Tahoma" w:hAnsi="Tahoma" w:cs="Tahoma"/>
          <w:bCs/>
          <w:sz w:val="22"/>
        </w:rPr>
        <w:t>Gij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zijt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mijn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onderkomen</w:t>
      </w:r>
      <w:proofErr w:type="spellEnd"/>
    </w:p>
    <w:p w14:paraId="19A0D07F" w14:textId="77777777" w:rsidR="00F71638" w:rsidRPr="00F71638" w:rsidRDefault="00F71638" w:rsidP="00F71638">
      <w:pPr>
        <w:pStyle w:val="Geenafstand"/>
        <w:ind w:firstLine="284"/>
        <w:rPr>
          <w:rFonts w:ascii="Tahoma" w:hAnsi="Tahoma" w:cs="Tahoma"/>
          <w:bCs/>
          <w:sz w:val="22"/>
        </w:rPr>
      </w:pPr>
      <w:proofErr w:type="spellStart"/>
      <w:r w:rsidRPr="00F71638">
        <w:rPr>
          <w:rFonts w:ascii="Tahoma" w:hAnsi="Tahoma" w:cs="Tahoma"/>
          <w:bCs/>
          <w:sz w:val="22"/>
        </w:rPr>
        <w:t>en</w:t>
      </w:r>
      <w:proofErr w:type="spellEnd"/>
      <w:r w:rsidRPr="00F71638">
        <w:rPr>
          <w:rFonts w:ascii="Tahoma" w:hAnsi="Tahoma" w:cs="Tahoma"/>
          <w:bCs/>
          <w:sz w:val="22"/>
        </w:rPr>
        <w:t xml:space="preserve"> al </w:t>
      </w:r>
      <w:proofErr w:type="spellStart"/>
      <w:r w:rsidRPr="00F71638">
        <w:rPr>
          <w:rFonts w:ascii="Tahoma" w:hAnsi="Tahoma" w:cs="Tahoma"/>
          <w:bCs/>
          <w:sz w:val="22"/>
        </w:rPr>
        <w:t>mijn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dagen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zijn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geteld</w:t>
      </w:r>
      <w:proofErr w:type="spellEnd"/>
      <w:r w:rsidRPr="00F71638">
        <w:rPr>
          <w:rFonts w:ascii="Tahoma" w:hAnsi="Tahoma" w:cs="Tahoma"/>
          <w:bCs/>
          <w:sz w:val="22"/>
        </w:rPr>
        <w:t>.</w:t>
      </w:r>
    </w:p>
    <w:p w14:paraId="496B4F82" w14:textId="77777777" w:rsidR="00F71638" w:rsidRPr="00F71638" w:rsidRDefault="00F71638" w:rsidP="00F71638">
      <w:pPr>
        <w:pStyle w:val="Geenafstand"/>
        <w:ind w:firstLine="284"/>
        <w:rPr>
          <w:rFonts w:ascii="Tahoma" w:hAnsi="Tahoma" w:cs="Tahoma"/>
          <w:bCs/>
          <w:sz w:val="22"/>
        </w:rPr>
      </w:pPr>
    </w:p>
    <w:p w14:paraId="0F24F411" w14:textId="66EA0B3A" w:rsidR="00F71638" w:rsidRPr="00F71638" w:rsidRDefault="00F71638" w:rsidP="00F71638">
      <w:pPr>
        <w:pStyle w:val="Geenafstand"/>
        <w:ind w:firstLine="284"/>
        <w:rPr>
          <w:rFonts w:ascii="Tahoma" w:hAnsi="Tahoma" w:cs="Tahoma"/>
          <w:bCs/>
          <w:sz w:val="22"/>
        </w:rPr>
      </w:pPr>
      <w:r w:rsidRPr="00F71638">
        <w:rPr>
          <w:rFonts w:ascii="Tahoma" w:hAnsi="Tahoma" w:cs="Tahoma"/>
          <w:bCs/>
          <w:sz w:val="22"/>
        </w:rPr>
        <w:t>4</w:t>
      </w:r>
      <w:r w:rsidR="0095587E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Gij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zijt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ons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licht</w:t>
      </w:r>
      <w:proofErr w:type="spellEnd"/>
      <w:r w:rsidRPr="00F71638">
        <w:rPr>
          <w:rFonts w:ascii="Tahoma" w:hAnsi="Tahoma" w:cs="Tahoma"/>
          <w:bCs/>
          <w:sz w:val="22"/>
        </w:rPr>
        <w:t xml:space="preserve">, </w:t>
      </w:r>
      <w:proofErr w:type="spellStart"/>
      <w:r w:rsidRPr="00F71638">
        <w:rPr>
          <w:rFonts w:ascii="Tahoma" w:hAnsi="Tahoma" w:cs="Tahoma"/>
          <w:bCs/>
          <w:sz w:val="22"/>
        </w:rPr>
        <w:t>ons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eeuwig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leven</w:t>
      </w:r>
      <w:proofErr w:type="spellEnd"/>
      <w:r w:rsidRPr="00F71638">
        <w:rPr>
          <w:rFonts w:ascii="Tahoma" w:hAnsi="Tahoma" w:cs="Tahoma"/>
          <w:bCs/>
          <w:sz w:val="22"/>
        </w:rPr>
        <w:t>,</w:t>
      </w:r>
    </w:p>
    <w:p w14:paraId="17B3D891" w14:textId="77777777" w:rsidR="00F71638" w:rsidRPr="00F71638" w:rsidRDefault="00F71638" w:rsidP="00F71638">
      <w:pPr>
        <w:pStyle w:val="Geenafstand"/>
        <w:ind w:firstLine="284"/>
        <w:rPr>
          <w:rFonts w:ascii="Tahoma" w:hAnsi="Tahoma" w:cs="Tahoma"/>
          <w:bCs/>
          <w:sz w:val="22"/>
        </w:rPr>
      </w:pPr>
      <w:proofErr w:type="spellStart"/>
      <w:r w:rsidRPr="00F71638">
        <w:rPr>
          <w:rFonts w:ascii="Tahoma" w:hAnsi="Tahoma" w:cs="Tahoma"/>
          <w:bCs/>
          <w:sz w:val="22"/>
        </w:rPr>
        <w:t>Gij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redt</w:t>
      </w:r>
      <w:proofErr w:type="spellEnd"/>
      <w:r w:rsidRPr="00F71638">
        <w:rPr>
          <w:rFonts w:ascii="Tahoma" w:hAnsi="Tahoma" w:cs="Tahoma"/>
          <w:bCs/>
          <w:sz w:val="22"/>
        </w:rPr>
        <w:t xml:space="preserve"> de </w:t>
      </w:r>
      <w:proofErr w:type="spellStart"/>
      <w:r w:rsidRPr="00F71638">
        <w:rPr>
          <w:rFonts w:ascii="Tahoma" w:hAnsi="Tahoma" w:cs="Tahoma"/>
          <w:bCs/>
          <w:sz w:val="22"/>
        </w:rPr>
        <w:t>wereld</w:t>
      </w:r>
      <w:proofErr w:type="spellEnd"/>
      <w:r w:rsidRPr="00F71638">
        <w:rPr>
          <w:rFonts w:ascii="Tahoma" w:hAnsi="Tahoma" w:cs="Tahoma"/>
          <w:bCs/>
          <w:sz w:val="22"/>
        </w:rPr>
        <w:t xml:space="preserve"> van de </w:t>
      </w:r>
      <w:proofErr w:type="spellStart"/>
      <w:r w:rsidRPr="00F71638">
        <w:rPr>
          <w:rFonts w:ascii="Tahoma" w:hAnsi="Tahoma" w:cs="Tahoma"/>
          <w:bCs/>
          <w:sz w:val="22"/>
        </w:rPr>
        <w:t>dood</w:t>
      </w:r>
      <w:proofErr w:type="spellEnd"/>
      <w:r w:rsidRPr="00F71638">
        <w:rPr>
          <w:rFonts w:ascii="Tahoma" w:hAnsi="Tahoma" w:cs="Tahoma"/>
          <w:bCs/>
          <w:sz w:val="22"/>
        </w:rPr>
        <w:t>.</w:t>
      </w:r>
    </w:p>
    <w:p w14:paraId="6987E27A" w14:textId="77777777" w:rsidR="00F71638" w:rsidRPr="00F71638" w:rsidRDefault="00F71638" w:rsidP="00F71638">
      <w:pPr>
        <w:pStyle w:val="Geenafstand"/>
        <w:ind w:firstLine="284"/>
        <w:rPr>
          <w:rFonts w:ascii="Tahoma" w:hAnsi="Tahoma" w:cs="Tahoma"/>
          <w:bCs/>
          <w:sz w:val="22"/>
        </w:rPr>
      </w:pPr>
      <w:proofErr w:type="spellStart"/>
      <w:r w:rsidRPr="00F71638">
        <w:rPr>
          <w:rFonts w:ascii="Tahoma" w:hAnsi="Tahoma" w:cs="Tahoma"/>
          <w:bCs/>
          <w:sz w:val="22"/>
        </w:rPr>
        <w:t>Gij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hebt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uw</w:t>
      </w:r>
      <w:proofErr w:type="spellEnd"/>
      <w:r w:rsidRPr="00F71638">
        <w:rPr>
          <w:rFonts w:ascii="Tahoma" w:hAnsi="Tahoma" w:cs="Tahoma"/>
          <w:bCs/>
          <w:sz w:val="22"/>
        </w:rPr>
        <w:t xml:space="preserve"> Zoon </w:t>
      </w:r>
      <w:proofErr w:type="spellStart"/>
      <w:r w:rsidRPr="00F71638">
        <w:rPr>
          <w:rFonts w:ascii="Tahoma" w:hAnsi="Tahoma" w:cs="Tahoma"/>
          <w:bCs/>
          <w:sz w:val="22"/>
        </w:rPr>
        <w:t>aan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ons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gegeven</w:t>
      </w:r>
      <w:proofErr w:type="spellEnd"/>
      <w:r w:rsidRPr="00F71638">
        <w:rPr>
          <w:rFonts w:ascii="Tahoma" w:hAnsi="Tahoma" w:cs="Tahoma"/>
          <w:bCs/>
          <w:sz w:val="22"/>
        </w:rPr>
        <w:t>,</w:t>
      </w:r>
    </w:p>
    <w:p w14:paraId="1D085E2E" w14:textId="77777777" w:rsidR="00F71638" w:rsidRPr="00F71638" w:rsidRDefault="00F71638" w:rsidP="00F71638">
      <w:pPr>
        <w:pStyle w:val="Geenafstand"/>
        <w:ind w:firstLine="284"/>
        <w:rPr>
          <w:rFonts w:ascii="Tahoma" w:hAnsi="Tahoma" w:cs="Tahoma"/>
          <w:bCs/>
          <w:sz w:val="22"/>
        </w:rPr>
      </w:pPr>
      <w:proofErr w:type="spellStart"/>
      <w:r w:rsidRPr="00F71638">
        <w:rPr>
          <w:rFonts w:ascii="Tahoma" w:hAnsi="Tahoma" w:cs="Tahoma"/>
          <w:bCs/>
          <w:sz w:val="22"/>
        </w:rPr>
        <w:t>zijn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lichaam</w:t>
      </w:r>
      <w:proofErr w:type="spellEnd"/>
      <w:r w:rsidRPr="00F71638">
        <w:rPr>
          <w:rFonts w:ascii="Tahoma" w:hAnsi="Tahoma" w:cs="Tahoma"/>
          <w:bCs/>
          <w:sz w:val="22"/>
        </w:rPr>
        <w:t xml:space="preserve"> is het </w:t>
      </w:r>
      <w:proofErr w:type="spellStart"/>
      <w:r w:rsidRPr="00F71638">
        <w:rPr>
          <w:rFonts w:ascii="Tahoma" w:hAnsi="Tahoma" w:cs="Tahoma"/>
          <w:bCs/>
          <w:sz w:val="22"/>
        </w:rPr>
        <w:t>levend</w:t>
      </w:r>
      <w:proofErr w:type="spellEnd"/>
      <w:r w:rsidRPr="00F71638">
        <w:rPr>
          <w:rFonts w:ascii="Tahoma" w:hAnsi="Tahoma" w:cs="Tahoma"/>
          <w:bCs/>
          <w:sz w:val="22"/>
        </w:rPr>
        <w:t xml:space="preserve"> brood.</w:t>
      </w:r>
    </w:p>
    <w:p w14:paraId="6511C7DA" w14:textId="77777777" w:rsidR="00F71638" w:rsidRPr="00F71638" w:rsidRDefault="00F71638" w:rsidP="00F71638">
      <w:pPr>
        <w:pStyle w:val="Geenafstand"/>
        <w:ind w:firstLine="284"/>
        <w:rPr>
          <w:rFonts w:ascii="Tahoma" w:hAnsi="Tahoma" w:cs="Tahoma"/>
          <w:bCs/>
          <w:sz w:val="22"/>
        </w:rPr>
      </w:pPr>
    </w:p>
    <w:p w14:paraId="7C682A39" w14:textId="6AA027B0" w:rsidR="00F71638" w:rsidRPr="00F71638" w:rsidRDefault="00F71638" w:rsidP="00F71638">
      <w:pPr>
        <w:pStyle w:val="Geenafstand"/>
        <w:ind w:firstLine="284"/>
        <w:rPr>
          <w:rFonts w:ascii="Tahoma" w:hAnsi="Tahoma" w:cs="Tahoma"/>
          <w:bCs/>
          <w:sz w:val="22"/>
        </w:rPr>
      </w:pPr>
      <w:r w:rsidRPr="00F71638">
        <w:rPr>
          <w:rFonts w:ascii="Tahoma" w:hAnsi="Tahoma" w:cs="Tahoma"/>
          <w:bCs/>
          <w:sz w:val="22"/>
        </w:rPr>
        <w:t>5</w:t>
      </w:r>
      <w:r w:rsidR="0095587E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Daarom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moet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alles</w:t>
      </w:r>
      <w:proofErr w:type="spellEnd"/>
      <w:r w:rsidRPr="00F71638">
        <w:rPr>
          <w:rFonts w:ascii="Tahoma" w:hAnsi="Tahoma" w:cs="Tahoma"/>
          <w:bCs/>
          <w:sz w:val="22"/>
        </w:rPr>
        <w:t xml:space="preserve"> U </w:t>
      </w:r>
      <w:proofErr w:type="spellStart"/>
      <w:r w:rsidRPr="00F71638">
        <w:rPr>
          <w:rFonts w:ascii="Tahoma" w:hAnsi="Tahoma" w:cs="Tahoma"/>
          <w:bCs/>
          <w:sz w:val="22"/>
        </w:rPr>
        <w:t>aanbidden</w:t>
      </w:r>
      <w:proofErr w:type="spellEnd"/>
      <w:r w:rsidRPr="00F71638">
        <w:rPr>
          <w:rFonts w:ascii="Tahoma" w:hAnsi="Tahoma" w:cs="Tahoma"/>
          <w:bCs/>
          <w:sz w:val="22"/>
        </w:rPr>
        <w:t>,</w:t>
      </w:r>
    </w:p>
    <w:p w14:paraId="4328D228" w14:textId="77777777" w:rsidR="00F71638" w:rsidRPr="00F71638" w:rsidRDefault="00F71638" w:rsidP="00F71638">
      <w:pPr>
        <w:pStyle w:val="Geenafstand"/>
        <w:ind w:firstLine="284"/>
        <w:rPr>
          <w:rFonts w:ascii="Tahoma" w:hAnsi="Tahoma" w:cs="Tahoma"/>
          <w:bCs/>
          <w:sz w:val="22"/>
        </w:rPr>
      </w:pPr>
      <w:proofErr w:type="spellStart"/>
      <w:r w:rsidRPr="00F71638">
        <w:rPr>
          <w:rFonts w:ascii="Tahoma" w:hAnsi="Tahoma" w:cs="Tahoma"/>
          <w:bCs/>
          <w:sz w:val="22"/>
        </w:rPr>
        <w:t>uw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liefde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heeft</w:t>
      </w:r>
      <w:proofErr w:type="spellEnd"/>
      <w:r w:rsidRPr="00F71638">
        <w:rPr>
          <w:rFonts w:ascii="Tahoma" w:hAnsi="Tahoma" w:cs="Tahoma"/>
          <w:bCs/>
          <w:sz w:val="22"/>
        </w:rPr>
        <w:t xml:space="preserve"> het </w:t>
      </w:r>
      <w:proofErr w:type="spellStart"/>
      <w:r w:rsidRPr="00F71638">
        <w:rPr>
          <w:rFonts w:ascii="Tahoma" w:hAnsi="Tahoma" w:cs="Tahoma"/>
          <w:bCs/>
          <w:sz w:val="22"/>
        </w:rPr>
        <w:t>voortgebracht</w:t>
      </w:r>
      <w:proofErr w:type="spellEnd"/>
      <w:r w:rsidRPr="00F71638">
        <w:rPr>
          <w:rFonts w:ascii="Tahoma" w:hAnsi="Tahoma" w:cs="Tahoma"/>
          <w:bCs/>
          <w:sz w:val="22"/>
        </w:rPr>
        <w:t>,</w:t>
      </w:r>
    </w:p>
    <w:p w14:paraId="10130F57" w14:textId="77777777" w:rsidR="00F71638" w:rsidRPr="00F71638" w:rsidRDefault="00F71638" w:rsidP="00F71638">
      <w:pPr>
        <w:pStyle w:val="Geenafstand"/>
        <w:ind w:firstLine="284"/>
        <w:rPr>
          <w:rFonts w:ascii="Tahoma" w:hAnsi="Tahoma" w:cs="Tahoma"/>
          <w:bCs/>
          <w:sz w:val="22"/>
        </w:rPr>
      </w:pPr>
      <w:r w:rsidRPr="00F71638">
        <w:rPr>
          <w:rFonts w:ascii="Tahoma" w:hAnsi="Tahoma" w:cs="Tahoma"/>
          <w:bCs/>
          <w:sz w:val="22"/>
        </w:rPr>
        <w:t xml:space="preserve">Vader, </w:t>
      </w:r>
      <w:proofErr w:type="spellStart"/>
      <w:r w:rsidRPr="00F71638">
        <w:rPr>
          <w:rFonts w:ascii="Tahoma" w:hAnsi="Tahoma" w:cs="Tahoma"/>
          <w:bCs/>
          <w:sz w:val="22"/>
        </w:rPr>
        <w:t>Gijzelf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zijt</w:t>
      </w:r>
      <w:proofErr w:type="spellEnd"/>
      <w:r w:rsidRPr="00F71638">
        <w:rPr>
          <w:rFonts w:ascii="Tahoma" w:hAnsi="Tahoma" w:cs="Tahoma"/>
          <w:bCs/>
          <w:sz w:val="22"/>
        </w:rPr>
        <w:t xml:space="preserve"> in </w:t>
      </w:r>
      <w:proofErr w:type="spellStart"/>
      <w:r w:rsidRPr="00F71638">
        <w:rPr>
          <w:rFonts w:ascii="Tahoma" w:hAnsi="Tahoma" w:cs="Tahoma"/>
          <w:bCs/>
          <w:sz w:val="22"/>
        </w:rPr>
        <w:t>ons</w:t>
      </w:r>
      <w:proofErr w:type="spellEnd"/>
      <w:r w:rsidRPr="00F71638">
        <w:rPr>
          <w:rFonts w:ascii="Tahoma" w:hAnsi="Tahoma" w:cs="Tahoma"/>
          <w:bCs/>
          <w:sz w:val="22"/>
        </w:rPr>
        <w:t xml:space="preserve"> midden,</w:t>
      </w:r>
    </w:p>
    <w:p w14:paraId="56833993" w14:textId="46404908" w:rsidR="00F71638" w:rsidRPr="00F71638" w:rsidRDefault="00F71638" w:rsidP="00F71638">
      <w:pPr>
        <w:pStyle w:val="Geenafstand"/>
        <w:ind w:firstLine="284"/>
        <w:rPr>
          <w:rFonts w:ascii="Tahoma" w:hAnsi="Tahoma" w:cs="Tahoma"/>
          <w:bCs/>
          <w:sz w:val="22"/>
        </w:rPr>
      </w:pPr>
      <w:r w:rsidRPr="00F71638">
        <w:rPr>
          <w:rFonts w:ascii="Tahoma" w:hAnsi="Tahoma" w:cs="Tahoma"/>
          <w:bCs/>
          <w:sz w:val="22"/>
        </w:rPr>
        <w:t xml:space="preserve">o Heer, </w:t>
      </w:r>
      <w:proofErr w:type="spellStart"/>
      <w:r w:rsidRPr="00F71638">
        <w:rPr>
          <w:rFonts w:ascii="Tahoma" w:hAnsi="Tahoma" w:cs="Tahoma"/>
          <w:bCs/>
          <w:sz w:val="22"/>
        </w:rPr>
        <w:t>wij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zijn</w:t>
      </w:r>
      <w:proofErr w:type="spellEnd"/>
      <w:r w:rsidRPr="00F71638">
        <w:rPr>
          <w:rFonts w:ascii="Tahoma" w:hAnsi="Tahoma" w:cs="Tahoma"/>
          <w:bCs/>
          <w:sz w:val="22"/>
        </w:rPr>
        <w:t xml:space="preserve"> van </w:t>
      </w:r>
      <w:proofErr w:type="spellStart"/>
      <w:r w:rsidRPr="00F71638">
        <w:rPr>
          <w:rFonts w:ascii="Tahoma" w:hAnsi="Tahoma" w:cs="Tahoma"/>
          <w:bCs/>
          <w:sz w:val="22"/>
        </w:rPr>
        <w:t>uw</w:t>
      </w:r>
      <w:proofErr w:type="spellEnd"/>
      <w:r w:rsidRPr="00F71638">
        <w:rPr>
          <w:rFonts w:ascii="Tahoma" w:hAnsi="Tahoma" w:cs="Tahoma"/>
          <w:bCs/>
          <w:sz w:val="22"/>
        </w:rPr>
        <w:t xml:space="preserve"> </w:t>
      </w:r>
      <w:proofErr w:type="spellStart"/>
      <w:r w:rsidRPr="00F71638">
        <w:rPr>
          <w:rFonts w:ascii="Tahoma" w:hAnsi="Tahoma" w:cs="Tahoma"/>
          <w:bCs/>
          <w:sz w:val="22"/>
        </w:rPr>
        <w:t>geslacht</w:t>
      </w:r>
      <w:proofErr w:type="spellEnd"/>
      <w:r w:rsidRPr="00F71638">
        <w:rPr>
          <w:rFonts w:ascii="Tahoma" w:hAnsi="Tahoma" w:cs="Tahoma"/>
          <w:bCs/>
          <w:sz w:val="22"/>
        </w:rPr>
        <w:t>.</w:t>
      </w:r>
    </w:p>
    <w:p w14:paraId="7C0EF15A" w14:textId="15ACB417" w:rsidR="004A362E" w:rsidRPr="00F71638" w:rsidRDefault="004A362E" w:rsidP="00972D0B">
      <w:pPr>
        <w:pStyle w:val="Geenafstand"/>
        <w:ind w:firstLine="284"/>
        <w:rPr>
          <w:rFonts w:ascii="Tahoma" w:hAnsi="Tahoma" w:cs="Tahoma"/>
          <w:bCs/>
          <w:sz w:val="22"/>
          <w:lang w:val="nl-NL"/>
        </w:rPr>
      </w:pPr>
    </w:p>
    <w:p w14:paraId="644DF524" w14:textId="77777777" w:rsidR="005302B9" w:rsidRPr="00F71638" w:rsidRDefault="009A59E4" w:rsidP="00972D0B">
      <w:pPr>
        <w:ind w:firstLine="284"/>
        <w:rPr>
          <w:rFonts w:ascii="Tahoma" w:eastAsia="Calibri" w:hAnsi="Tahoma" w:cs="Tahoma"/>
          <w:b/>
          <w:bCs/>
          <w:sz w:val="22"/>
          <w:szCs w:val="22"/>
        </w:rPr>
      </w:pPr>
      <w:r w:rsidRPr="00F71638">
        <w:rPr>
          <w:rFonts w:ascii="Tahoma" w:eastAsia="Calibri" w:hAnsi="Tahoma" w:cs="Tahoma"/>
          <w:b/>
          <w:bCs/>
          <w:sz w:val="22"/>
          <w:szCs w:val="22"/>
        </w:rPr>
        <w:t>Zegen</w:t>
      </w:r>
      <w:r w:rsidRPr="00F71638">
        <w:rPr>
          <w:rFonts w:ascii="Tahoma" w:eastAsia="Calibri" w:hAnsi="Tahoma" w:cs="Tahoma"/>
          <w:b/>
          <w:bCs/>
          <w:sz w:val="22"/>
          <w:szCs w:val="22"/>
        </w:rPr>
        <w:tab/>
      </w:r>
      <w:bookmarkStart w:id="2" w:name="_Hlk75967038"/>
    </w:p>
    <w:p w14:paraId="1DC25234" w14:textId="77777777" w:rsidR="00024980" w:rsidRPr="00F71638" w:rsidRDefault="00024980" w:rsidP="00972D0B">
      <w:pPr>
        <w:ind w:firstLine="284"/>
        <w:rPr>
          <w:rFonts w:ascii="Tahoma" w:hAnsi="Tahoma" w:cs="Tahoma"/>
          <w:b/>
          <w:bCs/>
          <w:sz w:val="22"/>
          <w:szCs w:val="22"/>
        </w:rPr>
      </w:pPr>
    </w:p>
    <w:p w14:paraId="42D84C7D" w14:textId="77777777" w:rsidR="00F81E9F" w:rsidRPr="00F71638" w:rsidRDefault="009A59E4" w:rsidP="00972D0B">
      <w:pPr>
        <w:ind w:firstLine="284"/>
        <w:rPr>
          <w:rFonts w:ascii="Tahoma" w:hAnsi="Tahoma" w:cs="Tahoma"/>
          <w:sz w:val="22"/>
          <w:szCs w:val="22"/>
        </w:rPr>
      </w:pPr>
      <w:r w:rsidRPr="00F71638">
        <w:rPr>
          <w:rFonts w:ascii="Tahoma" w:hAnsi="Tahoma" w:cs="Tahoma"/>
          <w:b/>
          <w:bCs/>
          <w:sz w:val="22"/>
          <w:szCs w:val="22"/>
        </w:rPr>
        <w:t xml:space="preserve">AMEN </w:t>
      </w:r>
      <w:r w:rsidRPr="00F71638">
        <w:rPr>
          <w:rFonts w:ascii="Tahoma" w:hAnsi="Tahoma" w:cs="Tahoma"/>
          <w:sz w:val="22"/>
          <w:szCs w:val="22"/>
        </w:rPr>
        <w:t>(gezongen)</w:t>
      </w:r>
      <w:bookmarkEnd w:id="2"/>
    </w:p>
    <w:p w14:paraId="7EFB28B4" w14:textId="77777777" w:rsidR="00F0560E" w:rsidRPr="00F71638" w:rsidRDefault="00F0560E" w:rsidP="00972D0B">
      <w:pPr>
        <w:ind w:firstLine="284"/>
        <w:rPr>
          <w:rFonts w:ascii="Tahoma" w:hAnsi="Tahoma" w:cs="Tahoma"/>
          <w:sz w:val="22"/>
          <w:szCs w:val="22"/>
        </w:rPr>
      </w:pPr>
    </w:p>
    <w:p w14:paraId="045584AB" w14:textId="77777777" w:rsidR="00F0560E" w:rsidRPr="00F71638" w:rsidRDefault="00F0560E" w:rsidP="00972D0B">
      <w:pPr>
        <w:ind w:firstLine="284"/>
        <w:rPr>
          <w:rFonts w:ascii="Tahoma" w:hAnsi="Tahoma" w:cs="Tahoma"/>
          <w:b/>
          <w:sz w:val="22"/>
          <w:szCs w:val="22"/>
        </w:rPr>
      </w:pPr>
      <w:r w:rsidRPr="00F71638">
        <w:rPr>
          <w:rFonts w:ascii="Tahoma" w:hAnsi="Tahoma" w:cs="Tahoma"/>
          <w:b/>
          <w:sz w:val="22"/>
          <w:szCs w:val="22"/>
        </w:rPr>
        <w:t>Zingen:</w:t>
      </w:r>
      <w:r w:rsidRPr="00F71638">
        <w:rPr>
          <w:rFonts w:ascii="Tahoma" w:hAnsi="Tahoma" w:cs="Tahoma"/>
          <w:b/>
          <w:sz w:val="22"/>
          <w:szCs w:val="22"/>
        </w:rPr>
        <w:tab/>
      </w:r>
      <w:r w:rsidR="005C049C" w:rsidRPr="00F71638">
        <w:rPr>
          <w:rFonts w:ascii="Tahoma" w:hAnsi="Tahoma" w:cs="Tahoma"/>
          <w:b/>
          <w:sz w:val="22"/>
          <w:szCs w:val="22"/>
        </w:rPr>
        <w:tab/>
      </w:r>
      <w:r w:rsidRPr="00F71638">
        <w:rPr>
          <w:rFonts w:ascii="Tahoma" w:hAnsi="Tahoma" w:cs="Tahoma"/>
          <w:b/>
          <w:sz w:val="22"/>
          <w:szCs w:val="22"/>
        </w:rPr>
        <w:t>Vrede voor jou</w:t>
      </w:r>
    </w:p>
    <w:p w14:paraId="5FCF5096" w14:textId="77777777" w:rsidR="00C50A38" w:rsidRPr="00F71638" w:rsidRDefault="00C50A38" w:rsidP="00972D0B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</w:p>
    <w:p w14:paraId="2F537ABC" w14:textId="77777777" w:rsidR="00B1325F" w:rsidRPr="00F71638" w:rsidRDefault="00B1325F" w:rsidP="00972D0B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  <w:r w:rsidRPr="00F71638">
        <w:rPr>
          <w:rFonts w:ascii="Tahoma" w:hAnsi="Tahoma" w:cs="Tahoma"/>
          <w:noProof/>
          <w:sz w:val="22"/>
        </w:rPr>
        <w:drawing>
          <wp:inline distT="0" distB="0" distL="0" distR="0" wp14:anchorId="27B1C32D" wp14:editId="6B09E9E6">
            <wp:extent cx="3624943" cy="1065778"/>
            <wp:effectExtent l="0" t="0" r="0" b="1270"/>
            <wp:docPr id="5" name="Afbeelding 5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687" cy="106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85BE2" w14:textId="77777777" w:rsidR="00B1325F" w:rsidRPr="00F71638" w:rsidRDefault="00B1325F" w:rsidP="00972D0B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</w:p>
    <w:p w14:paraId="6009C1EB" w14:textId="77777777" w:rsidR="00B1325F" w:rsidRDefault="00B1325F" w:rsidP="00972D0B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</w:p>
    <w:p w14:paraId="63F23AFD" w14:textId="77777777" w:rsidR="0095587E" w:rsidRPr="00F71638" w:rsidRDefault="0095587E" w:rsidP="00972D0B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</w:p>
    <w:p w14:paraId="716145E2" w14:textId="77777777" w:rsidR="00C50A38" w:rsidRPr="00F71638" w:rsidRDefault="00C50A38" w:rsidP="00972D0B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685"/>
      </w:tblGrid>
      <w:tr w:rsidR="00390F0D" w:rsidRPr="00F71638" w14:paraId="29E81279" w14:textId="77777777" w:rsidTr="009E508A">
        <w:trPr>
          <w:jc w:val="center"/>
        </w:trPr>
        <w:tc>
          <w:tcPr>
            <w:tcW w:w="6237" w:type="dxa"/>
            <w:gridSpan w:val="2"/>
          </w:tcPr>
          <w:p w14:paraId="3BC2F66C" w14:textId="77777777" w:rsidR="00390F0D" w:rsidRPr="00F71638" w:rsidRDefault="00390F0D" w:rsidP="00972D0B">
            <w:pPr>
              <w:ind w:firstLine="284"/>
              <w:jc w:val="center"/>
              <w:rPr>
                <w:rFonts w:ascii="Tahoma" w:hAnsi="Tahoma" w:cs="Tahoma"/>
                <w:b/>
                <w:bCs/>
                <w:sz w:val="22"/>
                <w:szCs w:val="22"/>
                <w:lang w:val="fr-FR"/>
              </w:rPr>
            </w:pPr>
            <w:r w:rsidRPr="00F71638">
              <w:rPr>
                <w:rFonts w:ascii="Tahoma" w:hAnsi="Tahoma" w:cs="Tahoma"/>
                <w:b/>
                <w:bCs/>
                <w:sz w:val="22"/>
                <w:szCs w:val="22"/>
                <w:lang w:val="fr-FR"/>
              </w:rPr>
              <w:lastRenderedPageBreak/>
              <w:t xml:space="preserve">QR codes </w:t>
            </w:r>
            <w:proofErr w:type="spellStart"/>
            <w:r w:rsidRPr="00F71638">
              <w:rPr>
                <w:rFonts w:ascii="Tahoma" w:hAnsi="Tahoma" w:cs="Tahoma"/>
                <w:b/>
                <w:bCs/>
                <w:sz w:val="22"/>
                <w:szCs w:val="22"/>
                <w:lang w:val="fr-FR"/>
              </w:rPr>
              <w:t>t.b.v</w:t>
            </w:r>
            <w:proofErr w:type="spellEnd"/>
            <w:r w:rsidRPr="00F71638">
              <w:rPr>
                <w:rFonts w:ascii="Tahoma" w:hAnsi="Tahoma" w:cs="Tahoma"/>
                <w:b/>
                <w:bCs/>
                <w:sz w:val="22"/>
                <w:szCs w:val="22"/>
                <w:lang w:val="fr-FR"/>
              </w:rPr>
              <w:t>. collectes</w:t>
            </w:r>
          </w:p>
          <w:p w14:paraId="417468DF" w14:textId="77777777" w:rsidR="00390F0D" w:rsidRPr="00F71638" w:rsidRDefault="00390F0D" w:rsidP="00972D0B">
            <w:pPr>
              <w:ind w:firstLine="284"/>
              <w:jc w:val="center"/>
              <w:rPr>
                <w:rFonts w:ascii="Tahoma" w:hAnsi="Tahoma" w:cs="Tahoma"/>
                <w:b/>
                <w:bCs/>
                <w:sz w:val="22"/>
                <w:szCs w:val="22"/>
                <w:lang w:val="fr-FR"/>
              </w:rPr>
            </w:pPr>
          </w:p>
        </w:tc>
      </w:tr>
      <w:tr w:rsidR="00390F0D" w:rsidRPr="00F71638" w14:paraId="5EC18CCE" w14:textId="77777777" w:rsidTr="009E508A">
        <w:trPr>
          <w:jc w:val="center"/>
        </w:trPr>
        <w:tc>
          <w:tcPr>
            <w:tcW w:w="2552" w:type="dxa"/>
          </w:tcPr>
          <w:p w14:paraId="47196F2B" w14:textId="77777777" w:rsidR="00390F0D" w:rsidRPr="00F71638" w:rsidRDefault="00390F0D" w:rsidP="00972D0B">
            <w:pPr>
              <w:ind w:firstLine="284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F71638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3921119A" wp14:editId="44AD03DB">
                  <wp:extent cx="1019175" cy="1019175"/>
                  <wp:effectExtent l="0" t="0" r="0" b="0"/>
                  <wp:docPr id="3" name="Afbeelding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CA9BD7" w14:textId="77777777" w:rsidR="00390F0D" w:rsidRPr="00F71638" w:rsidRDefault="00390F0D" w:rsidP="00972D0B">
            <w:pPr>
              <w:ind w:firstLine="284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F71638">
              <w:rPr>
                <w:rFonts w:ascii="Tahoma" w:hAnsi="Tahoma" w:cs="Tahoma"/>
                <w:sz w:val="22"/>
                <w:szCs w:val="22"/>
              </w:rPr>
              <w:t>Diaconie</w:t>
            </w:r>
          </w:p>
        </w:tc>
        <w:tc>
          <w:tcPr>
            <w:tcW w:w="3685" w:type="dxa"/>
          </w:tcPr>
          <w:p w14:paraId="38C94B11" w14:textId="77777777" w:rsidR="00390F0D" w:rsidRPr="00F71638" w:rsidRDefault="00390F0D" w:rsidP="00972D0B">
            <w:pPr>
              <w:ind w:firstLine="284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F71638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3C79CA44" wp14:editId="27516726">
                  <wp:extent cx="1019175" cy="1019175"/>
                  <wp:effectExtent l="0" t="0" r="0" b="0"/>
                  <wp:docPr id="4" name="Afbeelding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19B5A" w14:textId="77777777" w:rsidR="00390F0D" w:rsidRPr="00F71638" w:rsidRDefault="00390F0D" w:rsidP="00972D0B">
            <w:pPr>
              <w:ind w:firstLine="284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F71638">
              <w:rPr>
                <w:rFonts w:ascii="Tahoma" w:hAnsi="Tahoma" w:cs="Tahoma"/>
                <w:sz w:val="22"/>
                <w:szCs w:val="22"/>
              </w:rPr>
              <w:t>Pastoraat en eredienst</w:t>
            </w:r>
          </w:p>
        </w:tc>
      </w:tr>
    </w:tbl>
    <w:p w14:paraId="4243B51E" w14:textId="77777777" w:rsidR="00390F0D" w:rsidRPr="00F71638" w:rsidRDefault="00390F0D" w:rsidP="00972D0B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</w:p>
    <w:p w14:paraId="3A882A86" w14:textId="77777777" w:rsidR="00C50A38" w:rsidRDefault="00C50A38" w:rsidP="00972D0B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</w:p>
    <w:p w14:paraId="1BD57E2C" w14:textId="77777777" w:rsidR="0095587E" w:rsidRDefault="0095587E" w:rsidP="00972D0B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</w:p>
    <w:p w14:paraId="49F40183" w14:textId="77777777" w:rsidR="0095587E" w:rsidRDefault="0095587E" w:rsidP="00972D0B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</w:p>
    <w:p w14:paraId="3C7AE5C3" w14:textId="77777777" w:rsidR="0095587E" w:rsidRDefault="0095587E" w:rsidP="00972D0B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</w:p>
    <w:p w14:paraId="4B37158C" w14:textId="77777777" w:rsidR="0095587E" w:rsidRDefault="0095587E" w:rsidP="00972D0B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</w:p>
    <w:p w14:paraId="5E14D7EF" w14:textId="77777777" w:rsidR="0095587E" w:rsidRDefault="0095587E" w:rsidP="00972D0B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</w:p>
    <w:p w14:paraId="5FEE3381" w14:textId="77777777" w:rsidR="0095587E" w:rsidRDefault="0095587E" w:rsidP="00972D0B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</w:p>
    <w:p w14:paraId="7AA985E8" w14:textId="77777777" w:rsidR="0095587E" w:rsidRDefault="0095587E" w:rsidP="00972D0B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</w:p>
    <w:p w14:paraId="4593D3EF" w14:textId="77777777" w:rsidR="0095587E" w:rsidRDefault="0095587E" w:rsidP="00972D0B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</w:p>
    <w:p w14:paraId="6355760B" w14:textId="77777777" w:rsidR="0095587E" w:rsidRDefault="0095587E" w:rsidP="00972D0B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</w:p>
    <w:p w14:paraId="39E3E57D" w14:textId="77777777" w:rsidR="0095587E" w:rsidRDefault="0095587E" w:rsidP="00972D0B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</w:p>
    <w:p w14:paraId="32B08DD0" w14:textId="77777777" w:rsidR="0095587E" w:rsidRDefault="0095587E" w:rsidP="00972D0B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</w:p>
    <w:p w14:paraId="5A9586D4" w14:textId="77777777" w:rsidR="0095587E" w:rsidRDefault="0095587E" w:rsidP="00972D0B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</w:p>
    <w:p w14:paraId="1B9D8C05" w14:textId="77777777" w:rsidR="0095587E" w:rsidRDefault="0095587E" w:rsidP="00972D0B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</w:p>
    <w:p w14:paraId="63B0E42C" w14:textId="77777777" w:rsidR="0095587E" w:rsidRDefault="0095587E" w:rsidP="00972D0B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</w:p>
    <w:p w14:paraId="4FD76EB3" w14:textId="77777777" w:rsidR="0095587E" w:rsidRDefault="0095587E" w:rsidP="00972D0B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</w:p>
    <w:p w14:paraId="2D778DEC" w14:textId="77777777" w:rsidR="0095587E" w:rsidRDefault="0095587E" w:rsidP="00972D0B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</w:p>
    <w:p w14:paraId="49692FDF" w14:textId="77777777" w:rsidR="0095587E" w:rsidRPr="00F71638" w:rsidRDefault="0095587E" w:rsidP="00972D0B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</w:p>
    <w:p w14:paraId="14D41C5E" w14:textId="77777777" w:rsidR="00C50A38" w:rsidRPr="00F71638" w:rsidRDefault="00435291" w:rsidP="00972D0B">
      <w:pPr>
        <w:pStyle w:val="Geenafstand"/>
        <w:ind w:firstLine="284"/>
        <w:jc w:val="center"/>
        <w:rPr>
          <w:rStyle w:val="Nadruk"/>
          <w:rFonts w:ascii="Tahoma" w:hAnsi="Tahoma" w:cs="Tahoma"/>
          <w:sz w:val="22"/>
          <w:lang w:val="nl-NL"/>
        </w:rPr>
      </w:pPr>
      <w:r w:rsidRPr="00F71638">
        <w:rPr>
          <w:rStyle w:val="Nadruk"/>
          <w:rFonts w:ascii="Tahoma" w:hAnsi="Tahoma" w:cs="Tahoma"/>
          <w:sz w:val="22"/>
          <w:lang w:val="nl-NL"/>
        </w:rPr>
        <w:t>.-.-.-.-.-.</w:t>
      </w:r>
    </w:p>
    <w:p w14:paraId="2850F2C7" w14:textId="77777777" w:rsidR="00B912F6" w:rsidRPr="00F71638" w:rsidRDefault="00B912F6" w:rsidP="00972D0B">
      <w:pPr>
        <w:pStyle w:val="Geenafstand"/>
        <w:ind w:firstLine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447E91B6" w14:textId="77777777" w:rsidR="000467E1" w:rsidRPr="00F71638" w:rsidRDefault="000467E1" w:rsidP="00972D0B">
      <w:pPr>
        <w:pStyle w:val="Geenafstand"/>
        <w:ind w:firstLine="284"/>
        <w:jc w:val="center"/>
        <w:rPr>
          <w:rStyle w:val="Nadruk"/>
          <w:rFonts w:ascii="Tahoma" w:hAnsi="Tahoma" w:cs="Tahoma"/>
          <w:sz w:val="22"/>
          <w:lang w:val="nl-NL"/>
        </w:rPr>
      </w:pPr>
      <w:r w:rsidRPr="00F71638">
        <w:rPr>
          <w:rStyle w:val="Nadruk"/>
          <w:rFonts w:ascii="Tahoma" w:hAnsi="Tahoma" w:cs="Tahoma"/>
          <w:sz w:val="22"/>
          <w:lang w:val="nl-NL"/>
        </w:rPr>
        <w:t xml:space="preserve">Reacties op de viering zijn welkom in de doos in de hal óf via het adres::    </w:t>
      </w:r>
      <w:hyperlink r:id="rId17" w:history="1">
        <w:r w:rsidRPr="00F71638">
          <w:rPr>
            <w:rStyle w:val="Hyperlink"/>
            <w:rFonts w:ascii="Tahoma" w:hAnsi="Tahoma" w:cs="Tahoma"/>
            <w:sz w:val="22"/>
            <w:lang w:val="nl-NL"/>
          </w:rPr>
          <w:t>reactieviering@pknhuissen.nl</w:t>
        </w:r>
      </w:hyperlink>
    </w:p>
    <w:p w14:paraId="46A8CFA7" w14:textId="77777777" w:rsidR="000467E1" w:rsidRPr="00F71638" w:rsidRDefault="000467E1" w:rsidP="00972D0B">
      <w:pPr>
        <w:pStyle w:val="Geenafstand"/>
        <w:ind w:firstLine="284"/>
        <w:jc w:val="center"/>
        <w:rPr>
          <w:rStyle w:val="Nadruk"/>
          <w:rFonts w:ascii="Tahoma" w:hAnsi="Tahoma" w:cs="Tahoma"/>
          <w:sz w:val="22"/>
          <w:lang w:val="nl-NL"/>
        </w:rPr>
      </w:pPr>
      <w:r w:rsidRPr="00F71638">
        <w:rPr>
          <w:rStyle w:val="Nadruk"/>
          <w:rFonts w:ascii="Tahoma" w:hAnsi="Tahoma" w:cs="Tahoma"/>
          <w:sz w:val="22"/>
          <w:lang w:val="nl-NL"/>
        </w:rPr>
        <w:t xml:space="preserve">  </w:t>
      </w:r>
    </w:p>
    <w:p w14:paraId="55332005" w14:textId="77777777" w:rsidR="000467E1" w:rsidRPr="00F71638" w:rsidRDefault="000467E1" w:rsidP="00972D0B">
      <w:pPr>
        <w:pStyle w:val="Geenafstand"/>
        <w:ind w:firstLine="284"/>
        <w:jc w:val="center"/>
        <w:rPr>
          <w:rStyle w:val="Nadruk"/>
          <w:rFonts w:ascii="Tahoma" w:hAnsi="Tahoma" w:cs="Tahoma"/>
          <w:sz w:val="22"/>
          <w:lang w:val="nl-NL"/>
        </w:rPr>
      </w:pPr>
      <w:r w:rsidRPr="00F71638">
        <w:rPr>
          <w:rStyle w:val="Nadruk"/>
          <w:rFonts w:ascii="Tahoma" w:hAnsi="Tahoma" w:cs="Tahoma"/>
          <w:sz w:val="22"/>
          <w:lang w:val="nl-NL"/>
        </w:rPr>
        <w:t>In de werkgroep VIEREN worden deze besproken en wordt er gekeken</w:t>
      </w:r>
    </w:p>
    <w:p w14:paraId="25603E4E" w14:textId="77777777" w:rsidR="005856B1" w:rsidRPr="00F71638" w:rsidRDefault="000467E1" w:rsidP="00972D0B">
      <w:pPr>
        <w:pStyle w:val="Geenafstand"/>
        <w:ind w:firstLine="284"/>
        <w:jc w:val="center"/>
        <w:rPr>
          <w:rFonts w:ascii="Tahoma" w:hAnsi="Tahoma" w:cs="Tahoma"/>
          <w:sz w:val="22"/>
          <w:lang w:val="nl-NL"/>
        </w:rPr>
      </w:pPr>
      <w:r w:rsidRPr="00F71638">
        <w:rPr>
          <w:rStyle w:val="Nadruk"/>
          <w:rFonts w:ascii="Tahoma" w:hAnsi="Tahoma" w:cs="Tahoma"/>
          <w:sz w:val="22"/>
          <w:lang w:val="nl-NL"/>
        </w:rPr>
        <w:t xml:space="preserve"> hoe we daarmee onze vieringen kunnen ‘verbeteren’</w:t>
      </w:r>
      <w:r w:rsidR="004628EC" w:rsidRPr="00F71638">
        <w:rPr>
          <w:rStyle w:val="Nadruk"/>
          <w:rFonts w:ascii="Tahoma" w:hAnsi="Tahoma" w:cs="Tahoma"/>
          <w:sz w:val="22"/>
          <w:lang w:val="nl-NL"/>
        </w:rPr>
        <w:t>.</w:t>
      </w:r>
    </w:p>
    <w:p w14:paraId="7842EBAF" w14:textId="77777777" w:rsidR="00CD37F4" w:rsidRPr="00F71638" w:rsidRDefault="00CD37F4" w:rsidP="00972D0B">
      <w:pPr>
        <w:pStyle w:val="Geenafstand"/>
        <w:ind w:firstLine="284"/>
        <w:jc w:val="center"/>
        <w:rPr>
          <w:rFonts w:ascii="Tahoma" w:hAnsi="Tahoma" w:cs="Tahoma"/>
          <w:sz w:val="22"/>
          <w:lang w:val="nl-NL"/>
        </w:rPr>
      </w:pPr>
    </w:p>
    <w:sectPr w:rsidR="00CD37F4" w:rsidRPr="00F71638" w:rsidSect="004438E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3216E" w14:textId="77777777" w:rsidR="00814FC1" w:rsidRDefault="00814FC1">
      <w:r>
        <w:separator/>
      </w:r>
    </w:p>
  </w:endnote>
  <w:endnote w:type="continuationSeparator" w:id="0">
    <w:p w14:paraId="3FDE4898" w14:textId="77777777" w:rsidR="00814FC1" w:rsidRDefault="00814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02A4A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64B18941" w14:textId="77777777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0534E44F" wp14:editId="59274D77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1034085769" name="Afbeelding 103408576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09EB6F6A" w14:textId="77777777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53D3B2DC" wp14:editId="7B817996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2015486165" name="Afbeelding 2015486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24DC2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3C0DDBBA" w14:textId="77777777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77894" w14:textId="77777777" w:rsidR="00814FC1" w:rsidRDefault="00814FC1">
      <w:r>
        <w:separator/>
      </w:r>
    </w:p>
  </w:footnote>
  <w:footnote w:type="continuationSeparator" w:id="0">
    <w:p w14:paraId="2BA9EF1C" w14:textId="77777777" w:rsidR="00814FC1" w:rsidRDefault="00814F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56204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6F9A2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46E4B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6D9D7A46"/>
    <w:multiLevelType w:val="hybridMultilevel"/>
    <w:tmpl w:val="FE28E774"/>
    <w:lvl w:ilvl="0" w:tplc="56E63F6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5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862087345">
    <w:abstractNumId w:val="9"/>
  </w:num>
  <w:num w:numId="2" w16cid:durableId="1356729930">
    <w:abstractNumId w:val="11"/>
  </w:num>
  <w:num w:numId="3" w16cid:durableId="1866744609">
    <w:abstractNumId w:val="0"/>
  </w:num>
  <w:num w:numId="4" w16cid:durableId="1365666397">
    <w:abstractNumId w:val="7"/>
  </w:num>
  <w:num w:numId="5" w16cid:durableId="596527368">
    <w:abstractNumId w:val="14"/>
  </w:num>
  <w:num w:numId="6" w16cid:durableId="501045973">
    <w:abstractNumId w:val="1"/>
  </w:num>
  <w:num w:numId="7" w16cid:durableId="984091530">
    <w:abstractNumId w:val="10"/>
  </w:num>
  <w:num w:numId="8" w16cid:durableId="1093623187">
    <w:abstractNumId w:val="5"/>
  </w:num>
  <w:num w:numId="9" w16cid:durableId="173570912">
    <w:abstractNumId w:val="13"/>
  </w:num>
  <w:num w:numId="10" w16cid:durableId="1434592042">
    <w:abstractNumId w:val="15"/>
  </w:num>
  <w:num w:numId="11" w16cid:durableId="529077016">
    <w:abstractNumId w:val="3"/>
  </w:num>
  <w:num w:numId="12" w16cid:durableId="319429118">
    <w:abstractNumId w:val="4"/>
  </w:num>
  <w:num w:numId="13" w16cid:durableId="753743276">
    <w:abstractNumId w:val="6"/>
  </w:num>
  <w:num w:numId="14" w16cid:durableId="1292901342">
    <w:abstractNumId w:val="2"/>
  </w:num>
  <w:num w:numId="15" w16cid:durableId="1349872729">
    <w:abstractNumId w:val="8"/>
  </w:num>
  <w:num w:numId="16" w16cid:durableId="7083418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D0B"/>
    <w:rsid w:val="00007F4B"/>
    <w:rsid w:val="00010248"/>
    <w:rsid w:val="00011500"/>
    <w:rsid w:val="0001798A"/>
    <w:rsid w:val="00020EE7"/>
    <w:rsid w:val="00024980"/>
    <w:rsid w:val="00031505"/>
    <w:rsid w:val="00034FFB"/>
    <w:rsid w:val="00035877"/>
    <w:rsid w:val="00035D58"/>
    <w:rsid w:val="000402BB"/>
    <w:rsid w:val="000412FE"/>
    <w:rsid w:val="000418B1"/>
    <w:rsid w:val="0004456E"/>
    <w:rsid w:val="00044751"/>
    <w:rsid w:val="000467E1"/>
    <w:rsid w:val="00051C99"/>
    <w:rsid w:val="00053AE0"/>
    <w:rsid w:val="00055E5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96A18"/>
    <w:rsid w:val="000A02B1"/>
    <w:rsid w:val="000A72E3"/>
    <w:rsid w:val="000B5702"/>
    <w:rsid w:val="000B5718"/>
    <w:rsid w:val="000B697A"/>
    <w:rsid w:val="000C023C"/>
    <w:rsid w:val="000C2D24"/>
    <w:rsid w:val="000C3AAC"/>
    <w:rsid w:val="000C4AFD"/>
    <w:rsid w:val="000C6027"/>
    <w:rsid w:val="000D2153"/>
    <w:rsid w:val="000D310D"/>
    <w:rsid w:val="000D358A"/>
    <w:rsid w:val="000E3AAE"/>
    <w:rsid w:val="000E46E5"/>
    <w:rsid w:val="000F1F42"/>
    <w:rsid w:val="000F7FA1"/>
    <w:rsid w:val="00101ACD"/>
    <w:rsid w:val="00102438"/>
    <w:rsid w:val="00105EF9"/>
    <w:rsid w:val="00112072"/>
    <w:rsid w:val="0011387C"/>
    <w:rsid w:val="00114F06"/>
    <w:rsid w:val="0012541C"/>
    <w:rsid w:val="00127531"/>
    <w:rsid w:val="0013315F"/>
    <w:rsid w:val="001363BE"/>
    <w:rsid w:val="00137A9F"/>
    <w:rsid w:val="001432EF"/>
    <w:rsid w:val="0014355D"/>
    <w:rsid w:val="001509F3"/>
    <w:rsid w:val="00150D53"/>
    <w:rsid w:val="00154753"/>
    <w:rsid w:val="00154DE8"/>
    <w:rsid w:val="001607C6"/>
    <w:rsid w:val="001808F4"/>
    <w:rsid w:val="00180B4B"/>
    <w:rsid w:val="001823AC"/>
    <w:rsid w:val="00186B8A"/>
    <w:rsid w:val="00191BF5"/>
    <w:rsid w:val="00192212"/>
    <w:rsid w:val="0019505F"/>
    <w:rsid w:val="001969C4"/>
    <w:rsid w:val="00197FAD"/>
    <w:rsid w:val="001A49D5"/>
    <w:rsid w:val="001A678E"/>
    <w:rsid w:val="001B03A3"/>
    <w:rsid w:val="001B7022"/>
    <w:rsid w:val="001B77C6"/>
    <w:rsid w:val="001C2479"/>
    <w:rsid w:val="001C5D8D"/>
    <w:rsid w:val="001D36E2"/>
    <w:rsid w:val="001E2219"/>
    <w:rsid w:val="001F005E"/>
    <w:rsid w:val="001F179B"/>
    <w:rsid w:val="001F1F5B"/>
    <w:rsid w:val="001F33C2"/>
    <w:rsid w:val="001F609E"/>
    <w:rsid w:val="001F72F0"/>
    <w:rsid w:val="00204082"/>
    <w:rsid w:val="00205FF3"/>
    <w:rsid w:val="00211DE2"/>
    <w:rsid w:val="002132FD"/>
    <w:rsid w:val="00213582"/>
    <w:rsid w:val="00220519"/>
    <w:rsid w:val="002270C1"/>
    <w:rsid w:val="0022799A"/>
    <w:rsid w:val="00230DE4"/>
    <w:rsid w:val="00235EBB"/>
    <w:rsid w:val="0023601B"/>
    <w:rsid w:val="0024224E"/>
    <w:rsid w:val="00244B63"/>
    <w:rsid w:val="00247A5A"/>
    <w:rsid w:val="00250547"/>
    <w:rsid w:val="002543FF"/>
    <w:rsid w:val="002547DE"/>
    <w:rsid w:val="00261A85"/>
    <w:rsid w:val="002621DE"/>
    <w:rsid w:val="002622BA"/>
    <w:rsid w:val="002677CA"/>
    <w:rsid w:val="0027052C"/>
    <w:rsid w:val="002710C8"/>
    <w:rsid w:val="002864A4"/>
    <w:rsid w:val="002936ED"/>
    <w:rsid w:val="00295E24"/>
    <w:rsid w:val="00295E2A"/>
    <w:rsid w:val="002A4904"/>
    <w:rsid w:val="002A632A"/>
    <w:rsid w:val="002A6570"/>
    <w:rsid w:val="002A66CF"/>
    <w:rsid w:val="002A71C4"/>
    <w:rsid w:val="002B32A7"/>
    <w:rsid w:val="002B6322"/>
    <w:rsid w:val="002E2385"/>
    <w:rsid w:val="002E2654"/>
    <w:rsid w:val="002E2771"/>
    <w:rsid w:val="002E5211"/>
    <w:rsid w:val="002E7FBC"/>
    <w:rsid w:val="002F0F5E"/>
    <w:rsid w:val="002F5C11"/>
    <w:rsid w:val="002F72D5"/>
    <w:rsid w:val="00301583"/>
    <w:rsid w:val="00311202"/>
    <w:rsid w:val="0031380F"/>
    <w:rsid w:val="00316FD8"/>
    <w:rsid w:val="00317724"/>
    <w:rsid w:val="003177C3"/>
    <w:rsid w:val="00323A62"/>
    <w:rsid w:val="00324AE9"/>
    <w:rsid w:val="003315C4"/>
    <w:rsid w:val="00331E8E"/>
    <w:rsid w:val="00333A45"/>
    <w:rsid w:val="00334230"/>
    <w:rsid w:val="00334BF8"/>
    <w:rsid w:val="00341E3C"/>
    <w:rsid w:val="00343EF9"/>
    <w:rsid w:val="003522FB"/>
    <w:rsid w:val="00357549"/>
    <w:rsid w:val="0035779B"/>
    <w:rsid w:val="003648F3"/>
    <w:rsid w:val="00370535"/>
    <w:rsid w:val="00370E53"/>
    <w:rsid w:val="00374638"/>
    <w:rsid w:val="00375A90"/>
    <w:rsid w:val="003848CB"/>
    <w:rsid w:val="00390F0D"/>
    <w:rsid w:val="003A16B8"/>
    <w:rsid w:val="003A475B"/>
    <w:rsid w:val="003B3EC1"/>
    <w:rsid w:val="003B4E96"/>
    <w:rsid w:val="003D0686"/>
    <w:rsid w:val="003D32BA"/>
    <w:rsid w:val="003D73B1"/>
    <w:rsid w:val="003E5906"/>
    <w:rsid w:val="003E6569"/>
    <w:rsid w:val="003E7A84"/>
    <w:rsid w:val="003F01EF"/>
    <w:rsid w:val="003F42DB"/>
    <w:rsid w:val="003F4460"/>
    <w:rsid w:val="004015CC"/>
    <w:rsid w:val="004034FF"/>
    <w:rsid w:val="004046BF"/>
    <w:rsid w:val="00412C42"/>
    <w:rsid w:val="00416FDD"/>
    <w:rsid w:val="004204D4"/>
    <w:rsid w:val="00420730"/>
    <w:rsid w:val="00422C9E"/>
    <w:rsid w:val="004257F5"/>
    <w:rsid w:val="0042584C"/>
    <w:rsid w:val="00435291"/>
    <w:rsid w:val="00435E51"/>
    <w:rsid w:val="00440802"/>
    <w:rsid w:val="00443611"/>
    <w:rsid w:val="004438E7"/>
    <w:rsid w:val="004545D6"/>
    <w:rsid w:val="004552B1"/>
    <w:rsid w:val="00455A6C"/>
    <w:rsid w:val="004628EC"/>
    <w:rsid w:val="00471C6D"/>
    <w:rsid w:val="0047588C"/>
    <w:rsid w:val="00477A38"/>
    <w:rsid w:val="0048038A"/>
    <w:rsid w:val="004839A0"/>
    <w:rsid w:val="00484B7E"/>
    <w:rsid w:val="0048653B"/>
    <w:rsid w:val="004877D2"/>
    <w:rsid w:val="00491082"/>
    <w:rsid w:val="00497F34"/>
    <w:rsid w:val="004A1CFE"/>
    <w:rsid w:val="004A362E"/>
    <w:rsid w:val="004A7E05"/>
    <w:rsid w:val="004B00B5"/>
    <w:rsid w:val="004B7EC3"/>
    <w:rsid w:val="004C2D7B"/>
    <w:rsid w:val="004D4C45"/>
    <w:rsid w:val="004D4F64"/>
    <w:rsid w:val="004F2F00"/>
    <w:rsid w:val="00507AFE"/>
    <w:rsid w:val="00511809"/>
    <w:rsid w:val="00512B73"/>
    <w:rsid w:val="00513AAF"/>
    <w:rsid w:val="005161D9"/>
    <w:rsid w:val="00522A3F"/>
    <w:rsid w:val="00523A3C"/>
    <w:rsid w:val="00524524"/>
    <w:rsid w:val="00526244"/>
    <w:rsid w:val="005302B9"/>
    <w:rsid w:val="005354D7"/>
    <w:rsid w:val="00540150"/>
    <w:rsid w:val="00543872"/>
    <w:rsid w:val="005466A3"/>
    <w:rsid w:val="00547399"/>
    <w:rsid w:val="00551621"/>
    <w:rsid w:val="0056356C"/>
    <w:rsid w:val="00563DFE"/>
    <w:rsid w:val="00567476"/>
    <w:rsid w:val="005720F3"/>
    <w:rsid w:val="005834E2"/>
    <w:rsid w:val="005856B1"/>
    <w:rsid w:val="00586CDE"/>
    <w:rsid w:val="0059187A"/>
    <w:rsid w:val="005920FA"/>
    <w:rsid w:val="00592539"/>
    <w:rsid w:val="005976DB"/>
    <w:rsid w:val="005A2BE1"/>
    <w:rsid w:val="005A2EBD"/>
    <w:rsid w:val="005A3BAC"/>
    <w:rsid w:val="005A4B24"/>
    <w:rsid w:val="005A6A2A"/>
    <w:rsid w:val="005A6AC0"/>
    <w:rsid w:val="005B5912"/>
    <w:rsid w:val="005B7DD4"/>
    <w:rsid w:val="005C049C"/>
    <w:rsid w:val="005C38E4"/>
    <w:rsid w:val="005C3AC2"/>
    <w:rsid w:val="005C538C"/>
    <w:rsid w:val="005D03A1"/>
    <w:rsid w:val="005D4546"/>
    <w:rsid w:val="005D5CDD"/>
    <w:rsid w:val="005E6110"/>
    <w:rsid w:val="005F65AF"/>
    <w:rsid w:val="00601941"/>
    <w:rsid w:val="00604744"/>
    <w:rsid w:val="0060476A"/>
    <w:rsid w:val="00604ABC"/>
    <w:rsid w:val="006078BF"/>
    <w:rsid w:val="00612468"/>
    <w:rsid w:val="0061548E"/>
    <w:rsid w:val="00617F9E"/>
    <w:rsid w:val="006219F2"/>
    <w:rsid w:val="0062671E"/>
    <w:rsid w:val="006330A1"/>
    <w:rsid w:val="00633560"/>
    <w:rsid w:val="00633DC1"/>
    <w:rsid w:val="006368A3"/>
    <w:rsid w:val="00640DFA"/>
    <w:rsid w:val="006430FC"/>
    <w:rsid w:val="006566FF"/>
    <w:rsid w:val="006572C0"/>
    <w:rsid w:val="006579AF"/>
    <w:rsid w:val="00660EF5"/>
    <w:rsid w:val="00667001"/>
    <w:rsid w:val="0066791B"/>
    <w:rsid w:val="0067392A"/>
    <w:rsid w:val="006771C9"/>
    <w:rsid w:val="00682E78"/>
    <w:rsid w:val="00684562"/>
    <w:rsid w:val="006860E2"/>
    <w:rsid w:val="006865C6"/>
    <w:rsid w:val="00690F6E"/>
    <w:rsid w:val="0069178C"/>
    <w:rsid w:val="00694120"/>
    <w:rsid w:val="00696E77"/>
    <w:rsid w:val="006A1FBA"/>
    <w:rsid w:val="006A32B8"/>
    <w:rsid w:val="006C5D9B"/>
    <w:rsid w:val="006C74C4"/>
    <w:rsid w:val="006D21A7"/>
    <w:rsid w:val="006D385D"/>
    <w:rsid w:val="006D6A0D"/>
    <w:rsid w:val="006E0038"/>
    <w:rsid w:val="006E4262"/>
    <w:rsid w:val="00703226"/>
    <w:rsid w:val="0070348B"/>
    <w:rsid w:val="00717D5E"/>
    <w:rsid w:val="00720336"/>
    <w:rsid w:val="007209B1"/>
    <w:rsid w:val="00721577"/>
    <w:rsid w:val="007215B7"/>
    <w:rsid w:val="0072294F"/>
    <w:rsid w:val="0072432B"/>
    <w:rsid w:val="00724911"/>
    <w:rsid w:val="007260AA"/>
    <w:rsid w:val="007304B3"/>
    <w:rsid w:val="00731D1A"/>
    <w:rsid w:val="00737CC2"/>
    <w:rsid w:val="00740D55"/>
    <w:rsid w:val="00741A58"/>
    <w:rsid w:val="00746355"/>
    <w:rsid w:val="007467C1"/>
    <w:rsid w:val="00751FFD"/>
    <w:rsid w:val="0075278B"/>
    <w:rsid w:val="00763F82"/>
    <w:rsid w:val="0076530E"/>
    <w:rsid w:val="0076710F"/>
    <w:rsid w:val="0077203D"/>
    <w:rsid w:val="007722B3"/>
    <w:rsid w:val="00796476"/>
    <w:rsid w:val="007967E4"/>
    <w:rsid w:val="007A62B9"/>
    <w:rsid w:val="007A7E60"/>
    <w:rsid w:val="007B31AF"/>
    <w:rsid w:val="007B4AF0"/>
    <w:rsid w:val="007C4428"/>
    <w:rsid w:val="007D0372"/>
    <w:rsid w:val="007D6211"/>
    <w:rsid w:val="007D7222"/>
    <w:rsid w:val="007E524D"/>
    <w:rsid w:val="007F2377"/>
    <w:rsid w:val="007F5AD9"/>
    <w:rsid w:val="007F7205"/>
    <w:rsid w:val="008027EA"/>
    <w:rsid w:val="0080310F"/>
    <w:rsid w:val="008047B1"/>
    <w:rsid w:val="00805C95"/>
    <w:rsid w:val="00814FC1"/>
    <w:rsid w:val="00815EDB"/>
    <w:rsid w:val="00824475"/>
    <w:rsid w:val="008265EA"/>
    <w:rsid w:val="00826FDB"/>
    <w:rsid w:val="008349F3"/>
    <w:rsid w:val="008409ED"/>
    <w:rsid w:val="008428E6"/>
    <w:rsid w:val="00845853"/>
    <w:rsid w:val="00845B95"/>
    <w:rsid w:val="00845F1E"/>
    <w:rsid w:val="008504EC"/>
    <w:rsid w:val="00852755"/>
    <w:rsid w:val="0086522A"/>
    <w:rsid w:val="008756D1"/>
    <w:rsid w:val="00876FB0"/>
    <w:rsid w:val="00885C78"/>
    <w:rsid w:val="0089008B"/>
    <w:rsid w:val="00893305"/>
    <w:rsid w:val="00896767"/>
    <w:rsid w:val="008974AD"/>
    <w:rsid w:val="00897B2E"/>
    <w:rsid w:val="008B5366"/>
    <w:rsid w:val="008D0A50"/>
    <w:rsid w:val="008D11F5"/>
    <w:rsid w:val="008E212E"/>
    <w:rsid w:val="008E284C"/>
    <w:rsid w:val="008E55D8"/>
    <w:rsid w:val="008E662A"/>
    <w:rsid w:val="008F2ABB"/>
    <w:rsid w:val="008F3A56"/>
    <w:rsid w:val="00903AB8"/>
    <w:rsid w:val="009135AA"/>
    <w:rsid w:val="00914A73"/>
    <w:rsid w:val="00925D54"/>
    <w:rsid w:val="00933337"/>
    <w:rsid w:val="009343EE"/>
    <w:rsid w:val="00935F2D"/>
    <w:rsid w:val="0093605B"/>
    <w:rsid w:val="00941968"/>
    <w:rsid w:val="00944FFF"/>
    <w:rsid w:val="00947161"/>
    <w:rsid w:val="00947A34"/>
    <w:rsid w:val="009511F0"/>
    <w:rsid w:val="00951614"/>
    <w:rsid w:val="00952F6C"/>
    <w:rsid w:val="0095481B"/>
    <w:rsid w:val="0095587E"/>
    <w:rsid w:val="00962914"/>
    <w:rsid w:val="00972D0B"/>
    <w:rsid w:val="00973963"/>
    <w:rsid w:val="00974B22"/>
    <w:rsid w:val="00982658"/>
    <w:rsid w:val="00983426"/>
    <w:rsid w:val="0098747F"/>
    <w:rsid w:val="00991F3B"/>
    <w:rsid w:val="00996272"/>
    <w:rsid w:val="00996B19"/>
    <w:rsid w:val="009A021B"/>
    <w:rsid w:val="009A15C5"/>
    <w:rsid w:val="009A1790"/>
    <w:rsid w:val="009A26D3"/>
    <w:rsid w:val="009A33D3"/>
    <w:rsid w:val="009A59E4"/>
    <w:rsid w:val="009A6633"/>
    <w:rsid w:val="009B27A0"/>
    <w:rsid w:val="009B5E61"/>
    <w:rsid w:val="009B7615"/>
    <w:rsid w:val="009C3B51"/>
    <w:rsid w:val="009C5393"/>
    <w:rsid w:val="009C71FE"/>
    <w:rsid w:val="009D6139"/>
    <w:rsid w:val="009E1A24"/>
    <w:rsid w:val="009F0F97"/>
    <w:rsid w:val="009F1100"/>
    <w:rsid w:val="009F303E"/>
    <w:rsid w:val="009F3DF4"/>
    <w:rsid w:val="009F4261"/>
    <w:rsid w:val="009F5459"/>
    <w:rsid w:val="009F5AA5"/>
    <w:rsid w:val="00A04245"/>
    <w:rsid w:val="00A12D0E"/>
    <w:rsid w:val="00A1307D"/>
    <w:rsid w:val="00A20180"/>
    <w:rsid w:val="00A268F4"/>
    <w:rsid w:val="00A2775B"/>
    <w:rsid w:val="00A27FB2"/>
    <w:rsid w:val="00A34B3D"/>
    <w:rsid w:val="00A35FAA"/>
    <w:rsid w:val="00A37CFC"/>
    <w:rsid w:val="00A442EC"/>
    <w:rsid w:val="00A456B3"/>
    <w:rsid w:val="00A46E86"/>
    <w:rsid w:val="00A4747E"/>
    <w:rsid w:val="00A50699"/>
    <w:rsid w:val="00A51236"/>
    <w:rsid w:val="00A5352E"/>
    <w:rsid w:val="00A552F0"/>
    <w:rsid w:val="00A56DE9"/>
    <w:rsid w:val="00A57FB2"/>
    <w:rsid w:val="00A635BF"/>
    <w:rsid w:val="00A63F34"/>
    <w:rsid w:val="00A665C1"/>
    <w:rsid w:val="00A7070C"/>
    <w:rsid w:val="00A74B1E"/>
    <w:rsid w:val="00A76C4A"/>
    <w:rsid w:val="00A7717E"/>
    <w:rsid w:val="00A81365"/>
    <w:rsid w:val="00A83FF0"/>
    <w:rsid w:val="00AA0587"/>
    <w:rsid w:val="00AA1E87"/>
    <w:rsid w:val="00AA35C3"/>
    <w:rsid w:val="00AA604F"/>
    <w:rsid w:val="00AA6858"/>
    <w:rsid w:val="00AB4392"/>
    <w:rsid w:val="00AC072F"/>
    <w:rsid w:val="00AC29B1"/>
    <w:rsid w:val="00AC77BF"/>
    <w:rsid w:val="00AC787D"/>
    <w:rsid w:val="00AC7B0F"/>
    <w:rsid w:val="00AE1D6F"/>
    <w:rsid w:val="00AE3DCB"/>
    <w:rsid w:val="00AF383F"/>
    <w:rsid w:val="00B04741"/>
    <w:rsid w:val="00B04FBD"/>
    <w:rsid w:val="00B10299"/>
    <w:rsid w:val="00B11FEF"/>
    <w:rsid w:val="00B1325F"/>
    <w:rsid w:val="00B13C07"/>
    <w:rsid w:val="00B22EB0"/>
    <w:rsid w:val="00B23FE8"/>
    <w:rsid w:val="00B26419"/>
    <w:rsid w:val="00B5376E"/>
    <w:rsid w:val="00B55544"/>
    <w:rsid w:val="00B57E8C"/>
    <w:rsid w:val="00B61637"/>
    <w:rsid w:val="00B63082"/>
    <w:rsid w:val="00B63E94"/>
    <w:rsid w:val="00B74C2F"/>
    <w:rsid w:val="00B76135"/>
    <w:rsid w:val="00B912F6"/>
    <w:rsid w:val="00B93406"/>
    <w:rsid w:val="00B9627F"/>
    <w:rsid w:val="00B964F2"/>
    <w:rsid w:val="00B96DBE"/>
    <w:rsid w:val="00BA14D4"/>
    <w:rsid w:val="00BA473D"/>
    <w:rsid w:val="00BA6759"/>
    <w:rsid w:val="00BA683E"/>
    <w:rsid w:val="00BB0985"/>
    <w:rsid w:val="00BB0FC6"/>
    <w:rsid w:val="00BB32A2"/>
    <w:rsid w:val="00BB3450"/>
    <w:rsid w:val="00BB56A6"/>
    <w:rsid w:val="00BB6B1F"/>
    <w:rsid w:val="00BC1379"/>
    <w:rsid w:val="00BC4A0D"/>
    <w:rsid w:val="00BD2A2D"/>
    <w:rsid w:val="00BD409F"/>
    <w:rsid w:val="00BE1F44"/>
    <w:rsid w:val="00BF0161"/>
    <w:rsid w:val="00BF43E0"/>
    <w:rsid w:val="00BF4AC1"/>
    <w:rsid w:val="00BF56A9"/>
    <w:rsid w:val="00C022F2"/>
    <w:rsid w:val="00C03176"/>
    <w:rsid w:val="00C07E74"/>
    <w:rsid w:val="00C16C63"/>
    <w:rsid w:val="00C17992"/>
    <w:rsid w:val="00C207BD"/>
    <w:rsid w:val="00C2695C"/>
    <w:rsid w:val="00C424C3"/>
    <w:rsid w:val="00C44C50"/>
    <w:rsid w:val="00C46D4B"/>
    <w:rsid w:val="00C50616"/>
    <w:rsid w:val="00C50A38"/>
    <w:rsid w:val="00C50CB4"/>
    <w:rsid w:val="00C51C90"/>
    <w:rsid w:val="00C55125"/>
    <w:rsid w:val="00C56FA8"/>
    <w:rsid w:val="00C62E8D"/>
    <w:rsid w:val="00C64B9A"/>
    <w:rsid w:val="00C76BC3"/>
    <w:rsid w:val="00C80F69"/>
    <w:rsid w:val="00C82570"/>
    <w:rsid w:val="00C83C80"/>
    <w:rsid w:val="00C85FEA"/>
    <w:rsid w:val="00C87453"/>
    <w:rsid w:val="00C90321"/>
    <w:rsid w:val="00C922A3"/>
    <w:rsid w:val="00C96356"/>
    <w:rsid w:val="00C973EC"/>
    <w:rsid w:val="00CA7A33"/>
    <w:rsid w:val="00CB02AA"/>
    <w:rsid w:val="00CB05FB"/>
    <w:rsid w:val="00CB1F42"/>
    <w:rsid w:val="00CB5B75"/>
    <w:rsid w:val="00CB6AA8"/>
    <w:rsid w:val="00CC0967"/>
    <w:rsid w:val="00CD3097"/>
    <w:rsid w:val="00CD37F4"/>
    <w:rsid w:val="00CE14B8"/>
    <w:rsid w:val="00CE320A"/>
    <w:rsid w:val="00CE6713"/>
    <w:rsid w:val="00CE7032"/>
    <w:rsid w:val="00CF0ADD"/>
    <w:rsid w:val="00CF0B48"/>
    <w:rsid w:val="00CF2B9C"/>
    <w:rsid w:val="00D02688"/>
    <w:rsid w:val="00D03FA1"/>
    <w:rsid w:val="00D0512E"/>
    <w:rsid w:val="00D07B64"/>
    <w:rsid w:val="00D07FFB"/>
    <w:rsid w:val="00D1486A"/>
    <w:rsid w:val="00D15976"/>
    <w:rsid w:val="00D213D3"/>
    <w:rsid w:val="00D22244"/>
    <w:rsid w:val="00D275BA"/>
    <w:rsid w:val="00D30D8C"/>
    <w:rsid w:val="00D35FA6"/>
    <w:rsid w:val="00D42AD9"/>
    <w:rsid w:val="00D44DAB"/>
    <w:rsid w:val="00D45060"/>
    <w:rsid w:val="00D46912"/>
    <w:rsid w:val="00D46B2D"/>
    <w:rsid w:val="00D5134E"/>
    <w:rsid w:val="00D52333"/>
    <w:rsid w:val="00D543B1"/>
    <w:rsid w:val="00D55029"/>
    <w:rsid w:val="00D57922"/>
    <w:rsid w:val="00D638BE"/>
    <w:rsid w:val="00D674C9"/>
    <w:rsid w:val="00D77E6E"/>
    <w:rsid w:val="00D80F60"/>
    <w:rsid w:val="00D83505"/>
    <w:rsid w:val="00D90B43"/>
    <w:rsid w:val="00D969F3"/>
    <w:rsid w:val="00D973C2"/>
    <w:rsid w:val="00D979E5"/>
    <w:rsid w:val="00DB4595"/>
    <w:rsid w:val="00DB6BCC"/>
    <w:rsid w:val="00DC37CF"/>
    <w:rsid w:val="00DC5D84"/>
    <w:rsid w:val="00DD2266"/>
    <w:rsid w:val="00DD2B3D"/>
    <w:rsid w:val="00DD51B0"/>
    <w:rsid w:val="00DD5605"/>
    <w:rsid w:val="00DD7880"/>
    <w:rsid w:val="00DE1AAD"/>
    <w:rsid w:val="00DE1AEB"/>
    <w:rsid w:val="00DE30F4"/>
    <w:rsid w:val="00DF016E"/>
    <w:rsid w:val="00DF41AE"/>
    <w:rsid w:val="00E020D3"/>
    <w:rsid w:val="00E04092"/>
    <w:rsid w:val="00E06F1B"/>
    <w:rsid w:val="00E07228"/>
    <w:rsid w:val="00E079B3"/>
    <w:rsid w:val="00E104E6"/>
    <w:rsid w:val="00E10628"/>
    <w:rsid w:val="00E20412"/>
    <w:rsid w:val="00E2273C"/>
    <w:rsid w:val="00E272F5"/>
    <w:rsid w:val="00E35322"/>
    <w:rsid w:val="00E35842"/>
    <w:rsid w:val="00E4334C"/>
    <w:rsid w:val="00E468EA"/>
    <w:rsid w:val="00E478B1"/>
    <w:rsid w:val="00E520D9"/>
    <w:rsid w:val="00E60CCF"/>
    <w:rsid w:val="00E67147"/>
    <w:rsid w:val="00E67FE4"/>
    <w:rsid w:val="00E72F0C"/>
    <w:rsid w:val="00E747C4"/>
    <w:rsid w:val="00E7653D"/>
    <w:rsid w:val="00E811F5"/>
    <w:rsid w:val="00E8466E"/>
    <w:rsid w:val="00E90A94"/>
    <w:rsid w:val="00E90C72"/>
    <w:rsid w:val="00E94ACA"/>
    <w:rsid w:val="00EA0F43"/>
    <w:rsid w:val="00EA1CEC"/>
    <w:rsid w:val="00EA55D0"/>
    <w:rsid w:val="00EA6159"/>
    <w:rsid w:val="00EA724C"/>
    <w:rsid w:val="00EB59CA"/>
    <w:rsid w:val="00EC30AD"/>
    <w:rsid w:val="00EC464E"/>
    <w:rsid w:val="00ED2066"/>
    <w:rsid w:val="00ED3937"/>
    <w:rsid w:val="00ED711F"/>
    <w:rsid w:val="00EE1063"/>
    <w:rsid w:val="00EE19B4"/>
    <w:rsid w:val="00EE1A52"/>
    <w:rsid w:val="00EE2872"/>
    <w:rsid w:val="00EE46AD"/>
    <w:rsid w:val="00EE607E"/>
    <w:rsid w:val="00EF4936"/>
    <w:rsid w:val="00EF70C4"/>
    <w:rsid w:val="00EF78B0"/>
    <w:rsid w:val="00F04856"/>
    <w:rsid w:val="00F0560E"/>
    <w:rsid w:val="00F05AEE"/>
    <w:rsid w:val="00F130D6"/>
    <w:rsid w:val="00F13515"/>
    <w:rsid w:val="00F13C43"/>
    <w:rsid w:val="00F14F20"/>
    <w:rsid w:val="00F165C3"/>
    <w:rsid w:val="00F16AF5"/>
    <w:rsid w:val="00F20804"/>
    <w:rsid w:val="00F21946"/>
    <w:rsid w:val="00F2345E"/>
    <w:rsid w:val="00F23AD6"/>
    <w:rsid w:val="00F249F1"/>
    <w:rsid w:val="00F35359"/>
    <w:rsid w:val="00F52285"/>
    <w:rsid w:val="00F52D50"/>
    <w:rsid w:val="00F52DDD"/>
    <w:rsid w:val="00F54B1E"/>
    <w:rsid w:val="00F569A0"/>
    <w:rsid w:val="00F57CCC"/>
    <w:rsid w:val="00F6139C"/>
    <w:rsid w:val="00F664CA"/>
    <w:rsid w:val="00F71638"/>
    <w:rsid w:val="00F73865"/>
    <w:rsid w:val="00F77A18"/>
    <w:rsid w:val="00F80B6D"/>
    <w:rsid w:val="00F81E9F"/>
    <w:rsid w:val="00F82E2E"/>
    <w:rsid w:val="00F83D8E"/>
    <w:rsid w:val="00F85107"/>
    <w:rsid w:val="00F8566D"/>
    <w:rsid w:val="00F86765"/>
    <w:rsid w:val="00F86BB3"/>
    <w:rsid w:val="00F977CF"/>
    <w:rsid w:val="00FA1B24"/>
    <w:rsid w:val="00FA1C98"/>
    <w:rsid w:val="00FB3170"/>
    <w:rsid w:val="00FB634C"/>
    <w:rsid w:val="00FC0F7F"/>
    <w:rsid w:val="00FC4470"/>
    <w:rsid w:val="00FC5C28"/>
    <w:rsid w:val="00FC6BAC"/>
    <w:rsid w:val="00FC6DC9"/>
    <w:rsid w:val="00FD05F9"/>
    <w:rsid w:val="00FD6457"/>
    <w:rsid w:val="00FE55AD"/>
    <w:rsid w:val="00FE6F9F"/>
    <w:rsid w:val="00FF07CE"/>
    <w:rsid w:val="00FF13DF"/>
    <w:rsid w:val="00FF45FA"/>
    <w:rsid w:val="00FF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60B13A"/>
  <w15:docId w15:val="{7DB87EC4-1FA6-4255-AC5A-F0E30DB9F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07F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</w:pPr>
    <w:rPr>
      <w:szCs w:val="20"/>
      <w:lang w:val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/>
    </w:p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/>
    </w:p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/>
    </w:p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/>
    </w:p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p">
    <w:name w:val="p"/>
    <w:basedOn w:val="Standaard"/>
    <w:rsid w:val="00640DFA"/>
    <w:pPr>
      <w:spacing w:before="100" w:beforeAutospacing="1" w:after="100" w:afterAutospacing="1"/>
    </w:pPr>
  </w:style>
  <w:style w:type="character" w:customStyle="1" w:styleId="verse">
    <w:name w:val="verse"/>
    <w:basedOn w:val="Standaardalinea-lettertype"/>
    <w:rsid w:val="00640DFA"/>
  </w:style>
  <w:style w:type="paragraph" w:customStyle="1" w:styleId="q">
    <w:name w:val="q"/>
    <w:basedOn w:val="Standaard"/>
    <w:rsid w:val="00640DFA"/>
    <w:pPr>
      <w:spacing w:before="100" w:beforeAutospacing="1" w:after="100" w:afterAutospacing="1"/>
    </w:pPr>
  </w:style>
  <w:style w:type="character" w:customStyle="1" w:styleId="nd">
    <w:name w:val="nd"/>
    <w:basedOn w:val="Standaardalinea-lettertype"/>
    <w:rsid w:val="00640D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03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5360714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73790055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096847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0347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5427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94657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6699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618564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92445798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0779415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2580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549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reactieviering@pknhuissen.n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microsoft.com/office/2007/relationships/hdphoto" Target="media/hdphoto1.wdp"/><Relationship Id="rId1" Type="http://schemas.openxmlformats.org/officeDocument/2006/relationships/image" Target="media/image10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ydew\AppData\Local\Microsoft\Windows\INetCache\Content.Outlook\O8MY9B5S\Genesis%201%20Scheppingszondag%202025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37375-CD9C-42EC-8D71-0CB180F77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Genesis 1 Scheppingszondag 2025</Template>
  <TotalTime>1</TotalTime>
  <Pages>10</Pages>
  <Words>1000</Words>
  <Characters>5505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Wijchert de Wit</dc:creator>
  <cp:lastModifiedBy>Marja Huson-ter Avest</cp:lastModifiedBy>
  <cp:revision>2</cp:revision>
  <cp:lastPrinted>2025-10-22T07:38:00Z</cp:lastPrinted>
  <dcterms:created xsi:type="dcterms:W3CDTF">2025-10-24T13:37:00Z</dcterms:created>
  <dcterms:modified xsi:type="dcterms:W3CDTF">2025-10-24T13:37:00Z</dcterms:modified>
</cp:coreProperties>
</file>