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AB31A" w14:textId="77777777" w:rsidR="005B2406" w:rsidRDefault="00893305" w:rsidP="005B2406">
      <w:pPr>
        <w:spacing w:after="0"/>
        <w:jc w:val="right"/>
      </w:pPr>
      <w:r w:rsidRPr="005B2406">
        <w:rPr>
          <w:noProof/>
        </w:rPr>
        <w:drawing>
          <wp:anchor distT="0" distB="0" distL="114300" distR="114300" simplePos="0" relativeHeight="251659264" behindDoc="0" locked="0" layoutInCell="1" allowOverlap="1" wp14:anchorId="5C2A087D" wp14:editId="32CE4E1A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B4" w:rsidRPr="005B2406">
        <w:t>Z</w:t>
      </w:r>
      <w:r w:rsidR="004C2D7B" w:rsidRPr="005B2406">
        <w:t>ondag</w:t>
      </w:r>
      <w:r w:rsidR="004046BF" w:rsidRPr="005B2406">
        <w:t xml:space="preserve"> </w:t>
      </w:r>
      <w:bookmarkStart w:id="0" w:name="_Hlk75966599"/>
      <w:r w:rsidR="005B2406" w:rsidRPr="005B2406">
        <w:t xml:space="preserve">2 </w:t>
      </w:r>
      <w:r w:rsidR="002D6B83" w:rsidRPr="005B2406">
        <w:t>november</w:t>
      </w:r>
      <w:r w:rsidR="004B1B82" w:rsidRPr="005B2406">
        <w:t xml:space="preserve"> 202</w:t>
      </w:r>
      <w:r w:rsidR="00071D03" w:rsidRPr="005B2406">
        <w:t>5</w:t>
      </w:r>
    </w:p>
    <w:p w14:paraId="16A5B235" w14:textId="77777777" w:rsidR="00B004B4" w:rsidRPr="005B2406" w:rsidRDefault="002D6B83" w:rsidP="005B2406">
      <w:pPr>
        <w:spacing w:after="0"/>
        <w:jc w:val="right"/>
      </w:pPr>
      <w:r w:rsidRPr="005B2406">
        <w:t xml:space="preserve">Gedachtenis </w:t>
      </w:r>
      <w:r w:rsidR="00FF47F2" w:rsidRPr="005B2406">
        <w:t xml:space="preserve">van de </w:t>
      </w:r>
      <w:r w:rsidRPr="005B2406">
        <w:t>overledenen</w:t>
      </w:r>
    </w:p>
    <w:p w14:paraId="6DB252D9" w14:textId="77777777" w:rsidR="00693780" w:rsidRPr="005B2406" w:rsidRDefault="00693780" w:rsidP="005B2406"/>
    <w:p w14:paraId="6D21467D" w14:textId="77777777" w:rsidR="0028779A" w:rsidRPr="005B2406" w:rsidRDefault="0028779A" w:rsidP="005B2406"/>
    <w:p w14:paraId="309A2CC3" w14:textId="77777777" w:rsidR="0028779A" w:rsidRDefault="00F62515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noProof/>
          <w:sz w:val="22"/>
          <w:lang w:val="it-IT"/>
        </w:rPr>
        <w:drawing>
          <wp:inline distT="0" distB="0" distL="0" distR="0" wp14:anchorId="034DC9A6" wp14:editId="5A3D9D20">
            <wp:extent cx="4762500" cy="35363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­afbeelding 2025-10-23 om 15.27.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F85A" w14:textId="77777777" w:rsidR="0073057D" w:rsidRDefault="00E07754" w:rsidP="0042032B">
      <w:pPr>
        <w:pStyle w:val="Geenafstand"/>
        <w:jc w:val="center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sz w:val="22"/>
          <w:lang w:val="it-IT"/>
        </w:rPr>
        <w:t>“</w:t>
      </w:r>
      <w:r w:rsidR="0042032B">
        <w:rPr>
          <w:rFonts w:ascii="Calibri" w:eastAsia="Calibri" w:hAnsi="Calibri" w:cs="Calibri"/>
          <w:bCs/>
          <w:sz w:val="22"/>
          <w:lang w:val="it-IT"/>
        </w:rPr>
        <w:t>Spes orientis</w:t>
      </w:r>
      <w:r>
        <w:rPr>
          <w:rFonts w:ascii="Calibri" w:eastAsia="Calibri" w:hAnsi="Calibri" w:cs="Calibri"/>
          <w:bCs/>
          <w:sz w:val="22"/>
          <w:lang w:val="it-IT"/>
        </w:rPr>
        <w:t>”</w:t>
      </w:r>
      <w:r w:rsidR="0042032B">
        <w:rPr>
          <w:rFonts w:ascii="Calibri" w:eastAsia="Calibri" w:hAnsi="Calibri" w:cs="Calibri"/>
          <w:bCs/>
          <w:sz w:val="22"/>
          <w:lang w:val="it-IT"/>
        </w:rPr>
        <w:t xml:space="preserve"> – Pontje bij het Looveer</w:t>
      </w:r>
    </w:p>
    <w:p w14:paraId="044B616D" w14:textId="77777777" w:rsidR="0073057D" w:rsidRDefault="0073057D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5AE54612" w14:textId="77777777" w:rsidR="004672D9" w:rsidRPr="00E6037C" w:rsidRDefault="00763F14" w:rsidP="00E6037C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ab/>
      </w:r>
      <w:r w:rsidR="00E6037C">
        <w:rPr>
          <w:rFonts w:ascii="Calibri" w:eastAsia="Calibri" w:hAnsi="Calibri" w:cs="Calibri"/>
          <w:bCs/>
          <w:sz w:val="22"/>
          <w:lang w:val="it-IT"/>
        </w:rPr>
        <w:tab/>
      </w:r>
      <w:r w:rsidRPr="00C7674E">
        <w:rPr>
          <w:rFonts w:ascii="Calibri" w:eastAsia="Calibri" w:hAnsi="Calibri" w:cs="Calibri"/>
          <w:b/>
          <w:bCs/>
          <w:sz w:val="22"/>
          <w:lang w:val="it-IT"/>
        </w:rPr>
        <w:t>Thema</w:t>
      </w:r>
      <w:r w:rsidR="00B21BA2" w:rsidRPr="00C7674E">
        <w:rPr>
          <w:rFonts w:ascii="Calibri" w:eastAsia="Calibri" w:hAnsi="Calibri" w:cs="Calibri"/>
          <w:b/>
          <w:bCs/>
          <w:sz w:val="22"/>
          <w:lang w:val="it-IT"/>
        </w:rPr>
        <w:t>:</w:t>
      </w:r>
      <w:r w:rsidR="00E6037C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  <w:r w:rsidR="00300DAF">
        <w:rPr>
          <w:rFonts w:ascii="Calibri" w:eastAsia="Calibri" w:hAnsi="Calibri" w:cs="Calibri"/>
          <w:b/>
          <w:bCs/>
          <w:sz w:val="22"/>
          <w:lang w:val="it-IT"/>
        </w:rPr>
        <w:tab/>
      </w:r>
      <w:r w:rsidR="00E6037C">
        <w:rPr>
          <w:rFonts w:ascii="Calibri" w:eastAsia="Calibri" w:hAnsi="Calibri" w:cs="Calibri"/>
          <w:b/>
          <w:bCs/>
          <w:sz w:val="22"/>
          <w:lang w:val="it-IT"/>
        </w:rPr>
        <w:t>De overkant</w:t>
      </w:r>
    </w:p>
    <w:p w14:paraId="28BE1893" w14:textId="77777777" w:rsidR="00693780" w:rsidRPr="00C7674E" w:rsidRDefault="00693780" w:rsidP="008339A9">
      <w:pPr>
        <w:pStyle w:val="Geenafstand"/>
        <w:jc w:val="center"/>
        <w:rPr>
          <w:rFonts w:ascii="Calibri" w:eastAsia="Calibri" w:hAnsi="Calibri" w:cs="Calibri"/>
          <w:bCs/>
          <w:sz w:val="22"/>
          <w:lang w:val="it-IT"/>
        </w:rPr>
      </w:pPr>
    </w:p>
    <w:p w14:paraId="1FC198CB" w14:textId="77777777" w:rsidR="00B42851" w:rsidRDefault="00B42851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>Organist:</w:t>
      </w:r>
      <w:r w:rsidRPr="00C7674E">
        <w:rPr>
          <w:rFonts w:ascii="Calibri" w:eastAsia="Calibri" w:hAnsi="Calibri" w:cs="Calibri"/>
          <w:bCs/>
          <w:sz w:val="22"/>
          <w:lang w:val="it-IT"/>
        </w:rPr>
        <w:tab/>
      </w:r>
      <w:r w:rsidR="002D6B83" w:rsidRPr="00C7674E">
        <w:rPr>
          <w:rFonts w:ascii="Calibri" w:eastAsia="Calibri" w:hAnsi="Calibri" w:cs="Calibri"/>
          <w:bCs/>
          <w:sz w:val="22"/>
          <w:lang w:val="it-IT"/>
        </w:rPr>
        <w:t>Herman Schimmel</w:t>
      </w:r>
    </w:p>
    <w:p w14:paraId="610F71F8" w14:textId="77777777" w:rsidR="005E1996" w:rsidRDefault="005E1996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sz w:val="22"/>
          <w:lang w:val="it-IT"/>
        </w:rPr>
        <w:t>Zang</w:t>
      </w:r>
      <w:r>
        <w:rPr>
          <w:rFonts w:ascii="Calibri" w:eastAsia="Calibri" w:hAnsi="Calibri" w:cs="Calibri"/>
          <w:bCs/>
          <w:sz w:val="22"/>
          <w:lang w:val="it-IT"/>
        </w:rPr>
        <w:tab/>
      </w:r>
      <w:r>
        <w:rPr>
          <w:rFonts w:ascii="Calibri" w:eastAsia="Calibri" w:hAnsi="Calibri" w:cs="Calibri"/>
          <w:bCs/>
          <w:sz w:val="22"/>
          <w:lang w:val="it-IT"/>
        </w:rPr>
        <w:tab/>
        <w:t>cantorij o.l.v. Herman Schimmel</w:t>
      </w:r>
    </w:p>
    <w:p w14:paraId="28942936" w14:textId="77777777" w:rsidR="005E1996" w:rsidRDefault="005E1996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>
        <w:rPr>
          <w:rFonts w:ascii="Calibri" w:eastAsia="Calibri" w:hAnsi="Calibri" w:cs="Calibri"/>
          <w:bCs/>
          <w:sz w:val="22"/>
          <w:lang w:val="it-IT"/>
        </w:rPr>
        <w:t>Lector:</w:t>
      </w:r>
      <w:r>
        <w:rPr>
          <w:rFonts w:ascii="Calibri" w:eastAsia="Calibri" w:hAnsi="Calibri" w:cs="Calibri"/>
          <w:bCs/>
          <w:sz w:val="22"/>
          <w:lang w:val="it-IT"/>
        </w:rPr>
        <w:tab/>
      </w:r>
      <w:r>
        <w:rPr>
          <w:rFonts w:ascii="Calibri" w:eastAsia="Calibri" w:hAnsi="Calibri" w:cs="Calibri"/>
          <w:bCs/>
          <w:sz w:val="22"/>
          <w:lang w:val="it-IT"/>
        </w:rPr>
        <w:tab/>
      </w:r>
      <w:r w:rsidR="00D4152A">
        <w:rPr>
          <w:rFonts w:ascii="Calibri" w:eastAsia="Calibri" w:hAnsi="Calibri" w:cs="Calibri"/>
          <w:bCs/>
          <w:sz w:val="22"/>
          <w:lang w:val="it-IT"/>
        </w:rPr>
        <w:t>Adriaan Huson</w:t>
      </w:r>
    </w:p>
    <w:p w14:paraId="56FDC898" w14:textId="77777777" w:rsidR="00B42851" w:rsidRPr="00C7674E" w:rsidRDefault="00B42851" w:rsidP="00B42851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C7674E">
        <w:rPr>
          <w:rFonts w:ascii="Calibri" w:eastAsia="Calibri" w:hAnsi="Calibri" w:cs="Calibri"/>
          <w:bCs/>
          <w:sz w:val="22"/>
          <w:lang w:val="it-IT"/>
        </w:rPr>
        <w:t>Voorganger</w:t>
      </w:r>
      <w:r w:rsidRPr="00C7674E">
        <w:rPr>
          <w:rFonts w:ascii="Calibri" w:eastAsia="Calibri" w:hAnsi="Calibri" w:cs="Calibri"/>
          <w:bCs/>
          <w:sz w:val="22"/>
          <w:lang w:val="it-IT"/>
        </w:rPr>
        <w:tab/>
        <w:t>ds. Jan Bos</w:t>
      </w:r>
    </w:p>
    <w:p w14:paraId="61055019" w14:textId="77777777" w:rsidR="00AA00DA" w:rsidRPr="00C7674E" w:rsidRDefault="00AA00DA" w:rsidP="00A44BD7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</w:p>
    <w:p w14:paraId="23DEC9F7" w14:textId="77777777" w:rsidR="00A02EC0" w:rsidRPr="00C7674E" w:rsidRDefault="00A02EC0" w:rsidP="00A44BD7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34F6DE60" w14:textId="77777777" w:rsidR="00BF56A9" w:rsidRPr="00C7674E" w:rsidRDefault="003D5848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C7674E">
        <w:rPr>
          <w:rFonts w:ascii="Calibri" w:eastAsia="Calibri" w:hAnsi="Calibri" w:cs="Calibri"/>
          <w:b/>
          <w:bCs/>
          <w:sz w:val="22"/>
          <w:u w:val="single"/>
          <w:lang w:val="it-IT"/>
        </w:rPr>
        <w:lastRenderedPageBreak/>
        <w:t>DE VOORBEREIDING</w:t>
      </w:r>
    </w:p>
    <w:p w14:paraId="7DBDD3F3" w14:textId="77777777" w:rsidR="000871A3" w:rsidRPr="00C7674E" w:rsidRDefault="000871A3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it-IT"/>
        </w:rPr>
      </w:pPr>
    </w:p>
    <w:p w14:paraId="767911A0" w14:textId="77777777" w:rsidR="00CF2B9C" w:rsidRPr="00C7674E" w:rsidRDefault="00DD51B0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C7674E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DA62D2D" w14:textId="77777777" w:rsidR="00AA604F" w:rsidRPr="00C7674E" w:rsidRDefault="00AA604F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</w:p>
    <w:p w14:paraId="0B1FC92E" w14:textId="77777777" w:rsidR="00AA604F" w:rsidRPr="00C7674E" w:rsidRDefault="00AA604F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C7674E">
        <w:rPr>
          <w:rFonts w:ascii="Calibri" w:eastAsia="Calibri" w:hAnsi="Calibri" w:cs="Calibri"/>
          <w:b/>
          <w:bCs/>
          <w:sz w:val="22"/>
          <w:lang w:val="nl-NL"/>
        </w:rPr>
        <w:t>en begroeting</w:t>
      </w:r>
    </w:p>
    <w:p w14:paraId="5D75952B" w14:textId="77777777" w:rsidR="00AA604F" w:rsidRPr="00C7674E" w:rsidRDefault="00AA604F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</w:p>
    <w:p w14:paraId="02E879F4" w14:textId="77777777" w:rsidR="00AA604F" w:rsidRPr="00C7674E" w:rsidRDefault="00AA604F" w:rsidP="00E97D73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We bidden samen</w:t>
      </w:r>
      <w:r w:rsidR="00B63082" w:rsidRPr="00C7674E">
        <w:rPr>
          <w:rFonts w:ascii="Calibri" w:eastAsia="Calibri" w:hAnsi="Calibri" w:cs="Calibri"/>
          <w:b/>
          <w:bCs/>
          <w:sz w:val="22"/>
          <w:lang w:val="nl-NL"/>
        </w:rPr>
        <w:t>:</w:t>
      </w:r>
    </w:p>
    <w:p w14:paraId="2B9B2543" w14:textId="77777777" w:rsidR="00B63082" w:rsidRPr="00C7674E" w:rsidRDefault="00B63082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9F147D7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Eeuwige God, </w:t>
      </w:r>
    </w:p>
    <w:p w14:paraId="385E0568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oorsprong van Licht, leven en liefde   </w:t>
      </w:r>
    </w:p>
    <w:p w14:paraId="0A023BD4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hier zijn we, </w:t>
      </w:r>
    </w:p>
    <w:p w14:paraId="12BDEDB7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met alles wat we hebben </w:t>
      </w:r>
    </w:p>
    <w:p w14:paraId="1B5533B7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>en met alles wat we missen</w:t>
      </w:r>
    </w:p>
    <w:p w14:paraId="2EADA9BB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</w:p>
    <w:p w14:paraId="575531E4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 xml:space="preserve">Zie ons aan, wek ons op, </w:t>
      </w:r>
    </w:p>
    <w:p w14:paraId="7A67D230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doe ons weer leven naar U toe</w:t>
      </w:r>
    </w:p>
    <w:p w14:paraId="7BF77DE2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Amen</w:t>
      </w:r>
    </w:p>
    <w:p w14:paraId="60A55072" w14:textId="77777777" w:rsidR="00B63082" w:rsidRPr="00C7674E" w:rsidRDefault="00D52333" w:rsidP="00A44BD7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C7674E">
        <w:rPr>
          <w:rFonts w:ascii="Calibri" w:eastAsia="Times New Roman" w:hAnsi="Calibri" w:cs="Calibri"/>
          <w:bCs/>
          <w:i/>
          <w:iCs/>
          <w:lang w:eastAsia="nl-NL"/>
        </w:rPr>
        <w:t xml:space="preserve"> </w:t>
      </w:r>
      <w:r w:rsidR="00BF56A9" w:rsidRPr="00C7674E">
        <w:rPr>
          <w:rFonts w:ascii="Calibri" w:eastAsia="Times New Roman" w:hAnsi="Calibri" w:cs="Calibri"/>
          <w:bCs/>
          <w:i/>
          <w:iCs/>
          <w:lang w:eastAsia="nl-NL"/>
        </w:rPr>
        <w:t>(</w:t>
      </w:r>
      <w:r w:rsidR="00CB6AA8" w:rsidRPr="00C7674E">
        <w:rPr>
          <w:rFonts w:ascii="Calibri" w:eastAsia="Times New Roman" w:hAnsi="Calibri" w:cs="Calibri"/>
          <w:bCs/>
          <w:i/>
          <w:iCs/>
          <w:lang w:eastAsia="nl-NL"/>
        </w:rPr>
        <w:t>gemeente gaat staan)</w:t>
      </w:r>
    </w:p>
    <w:p w14:paraId="410BFD4E" w14:textId="77777777" w:rsidR="00CB6AA8" w:rsidRPr="00C7674E" w:rsidRDefault="00BC1379" w:rsidP="00A44BD7">
      <w:pPr>
        <w:pStyle w:val="Geenafstand"/>
        <w:ind w:left="708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</w:p>
    <w:p w14:paraId="040175A7" w14:textId="77777777" w:rsidR="00071D03" w:rsidRDefault="00B63082" w:rsidP="00E97D73">
      <w:pPr>
        <w:spacing w:after="0" w:line="240" w:lineRule="auto"/>
        <w:ind w:firstLine="284"/>
        <w:rPr>
          <w:rFonts w:ascii="Calibri" w:eastAsia="Times New Roman" w:hAnsi="Calibri" w:cs="Calibri"/>
          <w:b/>
          <w:lang w:eastAsia="nl-NL"/>
        </w:rPr>
      </w:pPr>
      <w:r w:rsidRPr="00C7674E">
        <w:rPr>
          <w:rFonts w:ascii="Calibri" w:eastAsia="Times New Roman" w:hAnsi="Calibri" w:cs="Calibri"/>
          <w:b/>
          <w:lang w:eastAsia="nl-NL"/>
        </w:rPr>
        <w:t>Zingen:</w:t>
      </w:r>
      <w:r w:rsidRPr="00C7674E">
        <w:rPr>
          <w:rFonts w:ascii="Calibri" w:eastAsia="Times New Roman" w:hAnsi="Calibri" w:cs="Calibri"/>
          <w:b/>
          <w:lang w:eastAsia="nl-NL"/>
        </w:rPr>
        <w:tab/>
      </w:r>
      <w:r w:rsidR="00E35842" w:rsidRPr="00C7674E">
        <w:rPr>
          <w:rFonts w:ascii="Calibri" w:eastAsia="Times New Roman" w:hAnsi="Calibri" w:cs="Calibri"/>
          <w:b/>
          <w:lang w:eastAsia="nl-NL"/>
        </w:rPr>
        <w:tab/>
      </w:r>
      <w:r w:rsidR="00632BC5" w:rsidRPr="00C7674E">
        <w:rPr>
          <w:rFonts w:ascii="Calibri" w:eastAsia="Times New Roman" w:hAnsi="Calibri" w:cs="Calibri"/>
          <w:b/>
          <w:lang w:eastAsia="nl-NL"/>
        </w:rPr>
        <w:t xml:space="preserve">lied </w:t>
      </w:r>
      <w:r w:rsidR="004C20F8">
        <w:rPr>
          <w:rFonts w:ascii="Calibri" w:eastAsia="Times New Roman" w:hAnsi="Calibri" w:cs="Calibri"/>
          <w:b/>
          <w:lang w:eastAsia="nl-NL"/>
        </w:rPr>
        <w:t>18a Heer, U heb ik lief</w:t>
      </w:r>
    </w:p>
    <w:p w14:paraId="470B32C0" w14:textId="77777777" w:rsidR="004C20F8" w:rsidRDefault="004E6C43" w:rsidP="004C20F8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ab/>
      </w:r>
      <w:r>
        <w:rPr>
          <w:rFonts w:ascii="Calibri" w:eastAsia="Times New Roman" w:hAnsi="Calibri" w:cs="Calibri"/>
          <w:b/>
          <w:lang w:eastAsia="nl-NL"/>
        </w:rPr>
        <w:tab/>
      </w:r>
      <w:r w:rsidRPr="00121FD3">
        <w:rPr>
          <w:rFonts w:ascii="Calibri" w:eastAsia="Times New Roman" w:hAnsi="Calibri" w:cs="Calibri"/>
          <w:lang w:eastAsia="nl-NL"/>
        </w:rPr>
        <w:t>(cantorij: voorzang</w:t>
      </w:r>
      <w:r w:rsidR="0034382F">
        <w:rPr>
          <w:rFonts w:ascii="Calibri" w:eastAsia="Times New Roman" w:hAnsi="Calibri" w:cs="Calibri"/>
          <w:lang w:eastAsia="nl-NL"/>
        </w:rPr>
        <w:t>. gemeente: refrein</w:t>
      </w:r>
      <w:r w:rsidRPr="00121FD3">
        <w:rPr>
          <w:rFonts w:ascii="Calibri" w:eastAsia="Times New Roman" w:hAnsi="Calibri" w:cs="Calibri"/>
          <w:lang w:eastAsia="nl-NL"/>
        </w:rPr>
        <w:t>)</w:t>
      </w:r>
    </w:p>
    <w:p w14:paraId="49751F9F" w14:textId="2026C593" w:rsidR="00E97D73" w:rsidRPr="00121FD3" w:rsidRDefault="00E97D73" w:rsidP="004C20F8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inline distT="0" distB="0" distL="0" distR="0" wp14:anchorId="3C942FD0" wp14:editId="55F0B8A4">
            <wp:extent cx="4114485" cy="3265805"/>
            <wp:effectExtent l="0" t="0" r="635" b="0"/>
            <wp:docPr id="14651198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11" cy="32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CAFC" w14:textId="77777777" w:rsidR="00E97D73" w:rsidRDefault="00E97D73" w:rsidP="00071D03">
      <w:pPr>
        <w:spacing w:after="0"/>
        <w:rPr>
          <w:rFonts w:cstheme="minorHAnsi"/>
          <w:b/>
          <w:bCs/>
        </w:rPr>
      </w:pPr>
    </w:p>
    <w:p w14:paraId="13A6DA9A" w14:textId="21332388" w:rsidR="00071D03" w:rsidRPr="00C76BC3" w:rsidRDefault="00071D03" w:rsidP="00E97D73">
      <w:pPr>
        <w:spacing w:after="0"/>
        <w:ind w:firstLine="284"/>
        <w:rPr>
          <w:rFonts w:cstheme="minorHAnsi"/>
          <w:b/>
          <w:bCs/>
        </w:rPr>
      </w:pPr>
      <w:r w:rsidRPr="00C76BC3">
        <w:rPr>
          <w:rFonts w:cstheme="minorHAnsi"/>
          <w:b/>
          <w:bCs/>
        </w:rPr>
        <w:t>Begroeting</w:t>
      </w:r>
    </w:p>
    <w:p w14:paraId="031CFA2D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bCs/>
        </w:rPr>
      </w:pPr>
      <w:r w:rsidRPr="00C76BC3">
        <w:rPr>
          <w:rFonts w:ascii="Calibri" w:hAnsi="Calibri" w:cs="Calibri"/>
          <w:bCs/>
        </w:rPr>
        <w:t>v.</w:t>
      </w:r>
      <w:r w:rsidRPr="00C76BC3">
        <w:rPr>
          <w:rFonts w:ascii="Calibri" w:hAnsi="Calibri" w:cs="Calibri"/>
          <w:b/>
          <w:bCs/>
        </w:rPr>
        <w:t xml:space="preserve"> </w:t>
      </w:r>
      <w:r w:rsidRPr="00C76BC3">
        <w:rPr>
          <w:rFonts w:ascii="Calibri" w:hAnsi="Calibri" w:cs="Calibri"/>
          <w:color w:val="000000" w:themeColor="text1"/>
        </w:rPr>
        <w:t>Wij dragen ons samenzijn op aan God</w:t>
      </w:r>
    </w:p>
    <w:p w14:paraId="09B6349E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color w:val="000000" w:themeColor="text1"/>
        </w:rPr>
      </w:pPr>
      <w:r w:rsidRPr="00C76BC3">
        <w:rPr>
          <w:rFonts w:ascii="Calibri" w:hAnsi="Calibri" w:cs="Calibri"/>
          <w:b/>
          <w:color w:val="000000" w:themeColor="text1"/>
        </w:rPr>
        <w:t>a. de onuitputtelijke bron van leven, licht en liefde.</w:t>
      </w:r>
    </w:p>
    <w:p w14:paraId="2E0D4195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v. De God die trouw blijft tot in eeuwigheid</w:t>
      </w:r>
    </w:p>
    <w:p w14:paraId="4D99B3BB" w14:textId="77777777" w:rsidR="00071D03" w:rsidRP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b/>
          <w:color w:val="000000" w:themeColor="text1"/>
        </w:rPr>
      </w:pPr>
      <w:r w:rsidRPr="00C76BC3">
        <w:rPr>
          <w:rFonts w:ascii="Calibri" w:hAnsi="Calibri" w:cs="Calibri"/>
          <w:b/>
          <w:color w:val="000000" w:themeColor="text1"/>
        </w:rPr>
        <w:t>a. en die niet loslaat wat zijn hand begon.</w:t>
      </w:r>
    </w:p>
    <w:p w14:paraId="1C90E9E2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v. Genade zij u en vrede, van God onze Vader</w:t>
      </w:r>
    </w:p>
    <w:p w14:paraId="7E695645" w14:textId="77777777" w:rsid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en van onze Heer Jezus Christus</w:t>
      </w:r>
    </w:p>
    <w:p w14:paraId="2A1F86BC" w14:textId="77777777" w:rsid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color w:val="000000" w:themeColor="text1"/>
        </w:rPr>
        <w:t>in gemeenschap met de heilige Geest</w:t>
      </w:r>
    </w:p>
    <w:p w14:paraId="1680A2E8" w14:textId="77777777" w:rsidR="00071D03" w:rsidRPr="00071D0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  <w:r w:rsidRPr="00C76BC3">
        <w:rPr>
          <w:rFonts w:ascii="Calibri" w:hAnsi="Calibri" w:cs="Calibri"/>
          <w:b/>
          <w:color w:val="000000" w:themeColor="text1"/>
        </w:rPr>
        <w:t>a. Am</w:t>
      </w:r>
      <w:r>
        <w:rPr>
          <w:rFonts w:ascii="Calibri" w:hAnsi="Calibri" w:cs="Calibri"/>
          <w:b/>
          <w:color w:val="000000" w:themeColor="text1"/>
        </w:rPr>
        <w:t>e</w:t>
      </w:r>
      <w:r w:rsidRPr="00C76BC3">
        <w:rPr>
          <w:rFonts w:ascii="Calibri" w:hAnsi="Calibri" w:cs="Calibri"/>
          <w:b/>
          <w:color w:val="000000" w:themeColor="text1"/>
        </w:rPr>
        <w:t>n</w:t>
      </w:r>
    </w:p>
    <w:p w14:paraId="5FF65221" w14:textId="77777777" w:rsidR="00071D03" w:rsidRPr="00C76BC3" w:rsidRDefault="00071D03" w:rsidP="00071D03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/>
        <w:ind w:left="697" w:right="-23"/>
        <w:rPr>
          <w:rFonts w:ascii="Calibri" w:hAnsi="Calibri" w:cs="Calibri"/>
          <w:color w:val="000000" w:themeColor="text1"/>
        </w:rPr>
      </w:pPr>
    </w:p>
    <w:p w14:paraId="07B9B081" w14:textId="77777777" w:rsidR="00AE1CF9" w:rsidRPr="004A2F24" w:rsidRDefault="00933337" w:rsidP="004A2F24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2"/>
          <w:lang w:val="nl-NL"/>
        </w:rPr>
      </w:pPr>
      <w:r w:rsidRPr="00C7674E">
        <w:rPr>
          <w:rFonts w:ascii="Calibri" w:hAnsi="Calibri" w:cs="Calibri"/>
          <w:bCs/>
          <w:i/>
          <w:iCs/>
          <w:sz w:val="22"/>
          <w:lang w:val="nl-NL"/>
        </w:rPr>
        <w:t>(gemeente gaat zitten)</w:t>
      </w:r>
    </w:p>
    <w:p w14:paraId="54E184A1" w14:textId="77777777" w:rsidR="00E97D73" w:rsidRDefault="00E97D73" w:rsidP="00EC77AB">
      <w:pPr>
        <w:rPr>
          <w:rFonts w:ascii="Calibri" w:hAnsi="Calibri" w:cs="Calibri"/>
          <w:b/>
        </w:rPr>
      </w:pPr>
    </w:p>
    <w:p w14:paraId="177E97C8" w14:textId="77777777" w:rsidR="00E97D73" w:rsidRDefault="00E97D73" w:rsidP="00EC77AB">
      <w:pPr>
        <w:rPr>
          <w:rFonts w:ascii="Calibri" w:hAnsi="Calibri" w:cs="Calibri"/>
          <w:b/>
        </w:rPr>
      </w:pPr>
    </w:p>
    <w:p w14:paraId="60758F76" w14:textId="77777777" w:rsidR="00E97D73" w:rsidRDefault="00E97D73" w:rsidP="00EC77AB">
      <w:pPr>
        <w:rPr>
          <w:rFonts w:ascii="Calibri" w:hAnsi="Calibri" w:cs="Calibri"/>
          <w:b/>
        </w:rPr>
      </w:pPr>
    </w:p>
    <w:p w14:paraId="79B509A5" w14:textId="6E918A5A" w:rsidR="00DE518B" w:rsidRPr="00E647C7" w:rsidRDefault="00D7469F" w:rsidP="00EC77AB">
      <w:pPr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lastRenderedPageBreak/>
        <w:t>Gebed om ontferming</w:t>
      </w:r>
      <w:r w:rsidR="00DE518B">
        <w:rPr>
          <w:rFonts w:ascii="Calibri" w:hAnsi="Calibri" w:cs="Calibri"/>
          <w:b/>
        </w:rPr>
        <w:t>, eindigend met</w:t>
      </w:r>
      <w:r w:rsidR="00E647C7">
        <w:rPr>
          <w:rFonts w:ascii="Calibri" w:hAnsi="Calibri" w:cs="Calibri"/>
          <w:b/>
        </w:rPr>
        <w:t>:</w:t>
      </w:r>
    </w:p>
    <w:p w14:paraId="313FF567" w14:textId="77777777" w:rsidR="00DE518B" w:rsidRPr="00C7674E" w:rsidRDefault="00E647C7" w:rsidP="00EC77A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8C1BAD5" wp14:editId="48DF4C19">
            <wp:extent cx="5013158" cy="11049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yrie (Taizé, 4-st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19" cy="11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50FF" w14:textId="77777777" w:rsidR="004A2F24" w:rsidRDefault="00DE518B" w:rsidP="00A44BD7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Zingen: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="005D1C40">
        <w:rPr>
          <w:rFonts w:ascii="Calibri" w:hAnsi="Calibri" w:cs="Calibri"/>
          <w:b/>
        </w:rPr>
        <w:t>lied 103c: 1,4,5 Loof de koning</w:t>
      </w:r>
    </w:p>
    <w:p w14:paraId="6D596F20" w14:textId="55FD9E0B" w:rsidR="00E97D73" w:rsidRDefault="00E97D73" w:rsidP="00A44BD7">
      <w:pPr>
        <w:spacing w:after="0" w:line="240" w:lineRule="auto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3C99CF69" wp14:editId="472CA7C9">
            <wp:extent cx="4086225" cy="3708113"/>
            <wp:effectExtent l="0" t="0" r="0" b="6985"/>
            <wp:docPr id="157666868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65" cy="372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0670" w14:textId="77777777" w:rsidR="00E97D73" w:rsidRDefault="00E97D73" w:rsidP="00E97D73">
      <w:pPr>
        <w:spacing w:after="0" w:line="240" w:lineRule="auto"/>
        <w:rPr>
          <w:rFonts w:ascii="Calibri" w:hAnsi="Calibri" w:cs="Calibri"/>
          <w:b/>
        </w:rPr>
      </w:pPr>
    </w:p>
    <w:p w14:paraId="30EC1FCE" w14:textId="5920C6A4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103c:4   Snel vergaan de mensenkinderen</w:t>
      </w:r>
    </w:p>
    <w:p w14:paraId="6D8CEBDD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als de bloemen op het veld.</w:t>
      </w:r>
    </w:p>
    <w:p w14:paraId="524168CE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God alleen is onverminderd</w:t>
      </w:r>
    </w:p>
    <w:p w14:paraId="325E99DA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steeds dezelfde sterke held!</w:t>
      </w:r>
    </w:p>
    <w:p w14:paraId="72411310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lastRenderedPageBreak/>
        <w:t>Loof de Heer van dood en leven,</w:t>
      </w:r>
    </w:p>
    <w:p w14:paraId="458548F8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Hem die onze dagen telt.</w:t>
      </w:r>
    </w:p>
    <w:p w14:paraId="1C7E82CB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</w:p>
    <w:p w14:paraId="3C19EC21" w14:textId="58D5F930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103c:5   Engelen, zing ja en amen</w:t>
      </w:r>
    </w:p>
    <w:p w14:paraId="49848834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met de koning oog in oog!</w:t>
      </w:r>
    </w:p>
    <w:p w14:paraId="7C6A010A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Zon en maan, buig u tezamen</w:t>
      </w:r>
    </w:p>
    <w:p w14:paraId="09B6C7C9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en gij sterren hemelhoog!</w:t>
      </w:r>
    </w:p>
    <w:p w14:paraId="441B13E8" w14:textId="77777777" w:rsidR="00E97D73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Loof uw Schepper, loof uw Schepper,</w:t>
      </w:r>
    </w:p>
    <w:p w14:paraId="564E4C02" w14:textId="5DD7735C" w:rsidR="00E647C7" w:rsidRPr="00AC4118" w:rsidRDefault="00E97D73" w:rsidP="00E97D73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AC4118">
        <w:rPr>
          <w:rFonts w:eastAsia="Times New Roman" w:cstheme="minorHAnsi"/>
          <w:sz w:val="21"/>
          <w:szCs w:val="21"/>
          <w:lang w:eastAsia="nl-NL"/>
        </w:rPr>
        <w:t>loof Hem, die het al bewoog!</w:t>
      </w:r>
    </w:p>
    <w:p w14:paraId="0ADD7826" w14:textId="77777777" w:rsidR="00E97D73" w:rsidRPr="00AC4118" w:rsidRDefault="00E97D73" w:rsidP="00A44BD7">
      <w:pPr>
        <w:pStyle w:val="Geenafstand"/>
        <w:rPr>
          <w:rFonts w:ascii="Calibri" w:hAnsi="Calibri" w:cs="Calibri"/>
          <w:b/>
          <w:bCs/>
          <w:sz w:val="21"/>
          <w:szCs w:val="21"/>
          <w:u w:val="single"/>
          <w:lang w:val="it-IT"/>
        </w:rPr>
      </w:pPr>
    </w:p>
    <w:p w14:paraId="14C6CEDB" w14:textId="2F312176" w:rsidR="0076530E" w:rsidRPr="00AC4118" w:rsidRDefault="003D5848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u w:val="single"/>
          <w:lang w:val="it-IT"/>
        </w:rPr>
      </w:pPr>
      <w:r w:rsidRPr="00AC4118">
        <w:rPr>
          <w:rFonts w:ascii="Calibri" w:hAnsi="Calibri" w:cs="Calibri"/>
          <w:b/>
          <w:bCs/>
          <w:sz w:val="21"/>
          <w:szCs w:val="21"/>
          <w:u w:val="single"/>
          <w:lang w:val="it-IT"/>
        </w:rPr>
        <w:t>DE DIENST VAN DE SCHRIFT</w:t>
      </w:r>
    </w:p>
    <w:p w14:paraId="29FA7124" w14:textId="77777777" w:rsidR="00095EEA" w:rsidRPr="00AC4118" w:rsidRDefault="00095EEA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7D333CB" w14:textId="77777777" w:rsidR="007D7500" w:rsidRPr="00AC4118" w:rsidRDefault="007A1151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>Inleiding op de lezing</w:t>
      </w:r>
      <w:r w:rsidR="008A6A37" w:rsidRPr="00AC4118">
        <w:rPr>
          <w:rFonts w:ascii="Calibri" w:hAnsi="Calibri" w:cs="Calibri"/>
          <w:b/>
          <w:bCs/>
          <w:sz w:val="21"/>
          <w:szCs w:val="21"/>
          <w:lang w:val="nl-NL"/>
        </w:rPr>
        <w:t>en</w:t>
      </w:r>
    </w:p>
    <w:p w14:paraId="4C76B1AF" w14:textId="77777777" w:rsidR="00EB63FD" w:rsidRPr="00AC4118" w:rsidRDefault="00EB63FD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08B7699" w14:textId="77777777" w:rsidR="00B8798D" w:rsidRPr="00AC4118" w:rsidRDefault="00B8798D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>Gebed om de Geest</w:t>
      </w:r>
    </w:p>
    <w:p w14:paraId="01516DE7" w14:textId="77777777" w:rsidR="003A1E47" w:rsidRPr="00AC4118" w:rsidRDefault="003A1E47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2BF1F1BD" w14:textId="77777777" w:rsidR="00B8798D" w:rsidRPr="00AC4118" w:rsidRDefault="00B8798D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>Aansteken van de tafelkaarsen</w:t>
      </w:r>
    </w:p>
    <w:p w14:paraId="7BD3B52F" w14:textId="77777777" w:rsidR="00F95104" w:rsidRPr="00AC4118" w:rsidRDefault="00F95104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3DAD59C" w14:textId="77777777" w:rsidR="00D862BC" w:rsidRPr="00AC4118" w:rsidRDefault="00D862BC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>Lezen:</w:t>
      </w: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ab/>
        <w:t xml:space="preserve">Deuteronomium </w:t>
      </w:r>
      <w:r w:rsidR="00861D33" w:rsidRPr="00AC4118">
        <w:rPr>
          <w:rFonts w:ascii="Calibri" w:hAnsi="Calibri" w:cs="Calibri"/>
          <w:b/>
          <w:bCs/>
          <w:sz w:val="21"/>
          <w:szCs w:val="21"/>
          <w:lang w:val="nl-NL"/>
        </w:rPr>
        <w:t>34: 1-6</w:t>
      </w:r>
    </w:p>
    <w:p w14:paraId="7D417166" w14:textId="77777777" w:rsidR="00861D33" w:rsidRPr="00AC4118" w:rsidRDefault="00861D33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1D648B35" w14:textId="77777777" w:rsidR="00861D33" w:rsidRPr="00AC4118" w:rsidRDefault="00861D33" w:rsidP="00E97D73">
      <w:pPr>
        <w:pStyle w:val="Geenafstand"/>
        <w:ind w:firstLine="284"/>
        <w:rPr>
          <w:rFonts w:ascii="Calibri" w:hAnsi="Calibri" w:cs="Calibri"/>
          <w:b/>
          <w:bCs/>
          <w:sz w:val="21"/>
          <w:szCs w:val="21"/>
          <w:lang w:val="nl-NL"/>
        </w:rPr>
      </w:pP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>Zingen:</w:t>
      </w: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Pr="00AC4118">
        <w:rPr>
          <w:rFonts w:ascii="Calibri" w:hAnsi="Calibri" w:cs="Calibri"/>
          <w:b/>
          <w:bCs/>
          <w:sz w:val="21"/>
          <w:szCs w:val="21"/>
          <w:lang w:val="nl-NL"/>
        </w:rPr>
        <w:tab/>
        <w:t>lied 753 Er is een land van louter licht</w:t>
      </w:r>
    </w:p>
    <w:p w14:paraId="30AA8187" w14:textId="45608BE2" w:rsidR="00E97D73" w:rsidRDefault="00E97D73" w:rsidP="00E97D73">
      <w:pPr>
        <w:pStyle w:val="Geenafstand"/>
        <w:ind w:firstLine="284"/>
        <w:rPr>
          <w:rFonts w:ascii="Calibri" w:hAnsi="Calibri" w:cs="Calibr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3C1A00FA" wp14:editId="7F0C664F">
            <wp:extent cx="4124142" cy="2752725"/>
            <wp:effectExtent l="0" t="0" r="0" b="0"/>
            <wp:docPr id="116154728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20" cy="28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905"/>
      </w:tblGrid>
      <w:tr w:rsidR="00E97D73" w14:paraId="73C21CDD" w14:textId="77777777" w:rsidTr="006A4757">
        <w:tc>
          <w:tcPr>
            <w:tcW w:w="3745" w:type="dxa"/>
          </w:tcPr>
          <w:p w14:paraId="5E4ECC94" w14:textId="2877589B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lastRenderedPageBreak/>
              <w:t>2</w:t>
            </w:r>
            <w:r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Pr="006A4757">
              <w:rPr>
                <w:rFonts w:ascii="Calibri" w:hAnsi="Calibri" w:cs="Calibri"/>
                <w:sz w:val="22"/>
                <w:lang w:val="nl-NL"/>
              </w:rPr>
              <w:t>Daar is het altijd lentetijd,</w:t>
            </w:r>
          </w:p>
          <w:p w14:paraId="100B28DB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in bloei staat elke plant.</w:t>
            </w:r>
          </w:p>
          <w:p w14:paraId="172B10EF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 xml:space="preserve">Alleen de smalle </w:t>
            </w:r>
            <w:proofErr w:type="spellStart"/>
            <w:r w:rsidRPr="006A4757">
              <w:rPr>
                <w:rFonts w:ascii="Calibri" w:hAnsi="Calibri" w:cs="Calibri"/>
                <w:sz w:val="22"/>
                <w:lang w:val="nl-NL"/>
              </w:rPr>
              <w:t>doodszee</w:t>
            </w:r>
            <w:proofErr w:type="spellEnd"/>
            <w:r w:rsidRPr="006A4757">
              <w:rPr>
                <w:rFonts w:ascii="Calibri" w:hAnsi="Calibri" w:cs="Calibri"/>
                <w:sz w:val="22"/>
                <w:lang w:val="nl-NL"/>
              </w:rPr>
              <w:t xml:space="preserve"> scheidt</w:t>
            </w:r>
          </w:p>
          <w:p w14:paraId="4BFD2D84" w14:textId="6A355D37" w:rsidR="00E97D73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ons van dat zalig land.</w:t>
            </w:r>
          </w:p>
        </w:tc>
        <w:tc>
          <w:tcPr>
            <w:tcW w:w="3905" w:type="dxa"/>
          </w:tcPr>
          <w:p w14:paraId="5E40E76B" w14:textId="058F04F5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3</w:t>
            </w:r>
            <w:r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Pr="006A4757">
              <w:rPr>
                <w:rFonts w:ascii="Calibri" w:hAnsi="Calibri" w:cs="Calibri"/>
                <w:sz w:val="22"/>
                <w:lang w:val="nl-NL"/>
              </w:rPr>
              <w:t>Men ziet het veld aan de overkant</w:t>
            </w:r>
          </w:p>
          <w:p w14:paraId="7AFACA2F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in groene luister staan,</w:t>
            </w:r>
          </w:p>
          <w:p w14:paraId="022B76DF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als Israël ’t beloofde land</w:t>
            </w:r>
          </w:p>
          <w:p w14:paraId="4AC7F300" w14:textId="587BFDFC" w:rsidR="00E97D73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zag over de Jordaan.</w:t>
            </w:r>
          </w:p>
        </w:tc>
      </w:tr>
      <w:tr w:rsidR="00E97D73" w14:paraId="390B1D00" w14:textId="77777777" w:rsidTr="006A4757">
        <w:tc>
          <w:tcPr>
            <w:tcW w:w="3745" w:type="dxa"/>
          </w:tcPr>
          <w:p w14:paraId="50CF16D2" w14:textId="77777777" w:rsid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  <w:p w14:paraId="7D52CE7F" w14:textId="05BFC1B8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4</w:t>
            </w:r>
            <w:r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Pr="006A4757">
              <w:rPr>
                <w:rFonts w:ascii="Calibri" w:hAnsi="Calibri" w:cs="Calibri"/>
                <w:sz w:val="22"/>
                <w:lang w:val="nl-NL"/>
              </w:rPr>
              <w:t>Maar ach de stervelingen staan</w:t>
            </w:r>
          </w:p>
          <w:p w14:paraId="6CC8E7DA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 xml:space="preserve">hier huiverend </w:t>
            </w:r>
            <w:proofErr w:type="spellStart"/>
            <w:r w:rsidRPr="006A4757">
              <w:rPr>
                <w:rFonts w:ascii="Calibri" w:hAnsi="Calibri" w:cs="Calibri"/>
                <w:sz w:val="22"/>
                <w:lang w:val="nl-NL"/>
              </w:rPr>
              <w:t>terzij</w:t>
            </w:r>
            <w:proofErr w:type="spellEnd"/>
            <w:r w:rsidRPr="006A4757">
              <w:rPr>
                <w:rFonts w:ascii="Calibri" w:hAnsi="Calibri" w:cs="Calibri"/>
                <w:sz w:val="22"/>
                <w:lang w:val="nl-NL"/>
              </w:rPr>
              <w:t>,</w:t>
            </w:r>
          </w:p>
          <w:p w14:paraId="72739100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en durven niet op weg te gaan,</w:t>
            </w:r>
          </w:p>
          <w:p w14:paraId="78DA50A1" w14:textId="568EA21D" w:rsidR="00E97D73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het duister niet voorbij.</w:t>
            </w:r>
          </w:p>
        </w:tc>
        <w:tc>
          <w:tcPr>
            <w:tcW w:w="3905" w:type="dxa"/>
          </w:tcPr>
          <w:p w14:paraId="4E3F12E2" w14:textId="77777777" w:rsid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  <w:p w14:paraId="184167BC" w14:textId="5ABDEBE4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5</w:t>
            </w:r>
            <w:r>
              <w:rPr>
                <w:rFonts w:ascii="Calibri" w:hAnsi="Calibri" w:cs="Calibri"/>
                <w:sz w:val="22"/>
                <w:lang w:val="nl-NL"/>
              </w:rPr>
              <w:t xml:space="preserve">   </w:t>
            </w:r>
            <w:r w:rsidRPr="006A4757">
              <w:rPr>
                <w:rFonts w:ascii="Calibri" w:hAnsi="Calibri" w:cs="Calibri"/>
                <w:sz w:val="22"/>
                <w:lang w:val="nl-NL"/>
              </w:rPr>
              <w:t>Hing niet het wolkendek zo zwart</w:t>
            </w:r>
          </w:p>
          <w:p w14:paraId="20355F75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van twijfel om ons heen,</w:t>
            </w:r>
          </w:p>
          <w:p w14:paraId="3A9BBBE9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wij zouden ’t land zien van ons hart,</w:t>
            </w:r>
          </w:p>
          <w:p w14:paraId="6A54248D" w14:textId="03849A29" w:rsidR="00E97D73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dat ’t hemels licht bescheen.</w:t>
            </w:r>
          </w:p>
        </w:tc>
      </w:tr>
      <w:tr w:rsidR="00E97D73" w14:paraId="26CB4CB4" w14:textId="77777777" w:rsidTr="006A4757">
        <w:tc>
          <w:tcPr>
            <w:tcW w:w="3745" w:type="dxa"/>
          </w:tcPr>
          <w:p w14:paraId="5A1C7576" w14:textId="77777777" w:rsid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  <w:p w14:paraId="5EF2BA36" w14:textId="4FB249A3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6</w:t>
            </w:r>
            <w:r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Pr="006A4757">
              <w:rPr>
                <w:rFonts w:ascii="Calibri" w:hAnsi="Calibri" w:cs="Calibri"/>
                <w:sz w:val="22"/>
                <w:lang w:val="nl-NL"/>
              </w:rPr>
              <w:t>God, laat ons staan als Mozes hier</w:t>
            </w:r>
          </w:p>
          <w:p w14:paraId="20DEA3D4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hoog in uw zonneschijn,</w:t>
            </w:r>
          </w:p>
          <w:p w14:paraId="183FB94F" w14:textId="77777777" w:rsidR="006A4757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en geen Jordaan, geen doodsrivier</w:t>
            </w:r>
          </w:p>
          <w:p w14:paraId="7A64526D" w14:textId="5FB4D581" w:rsidR="00E97D73" w:rsidRPr="006A4757" w:rsidRDefault="006A4757" w:rsidP="006A4757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6A4757">
              <w:rPr>
                <w:rFonts w:ascii="Calibri" w:hAnsi="Calibri" w:cs="Calibri"/>
                <w:sz w:val="22"/>
                <w:lang w:val="nl-NL"/>
              </w:rPr>
              <w:t>zal scheiding voor ons zijn.</w:t>
            </w:r>
          </w:p>
        </w:tc>
        <w:tc>
          <w:tcPr>
            <w:tcW w:w="3905" w:type="dxa"/>
          </w:tcPr>
          <w:p w14:paraId="75BB2019" w14:textId="77777777" w:rsidR="00E97D73" w:rsidRPr="006A4757" w:rsidRDefault="00E97D73" w:rsidP="00E97D73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</w:tc>
      </w:tr>
    </w:tbl>
    <w:p w14:paraId="353D2C46" w14:textId="77777777" w:rsidR="00861D33" w:rsidRPr="00C7674E" w:rsidRDefault="00861D33" w:rsidP="00E97D73">
      <w:pPr>
        <w:pStyle w:val="Geenafstand"/>
        <w:ind w:firstLine="284"/>
        <w:rPr>
          <w:rFonts w:ascii="Calibri" w:hAnsi="Calibri" w:cs="Calibri"/>
          <w:b/>
          <w:bCs/>
          <w:sz w:val="22"/>
          <w:lang w:val="nl-NL"/>
        </w:rPr>
      </w:pPr>
    </w:p>
    <w:p w14:paraId="06D83FDE" w14:textId="77777777" w:rsidR="00DC34A3" w:rsidRPr="00DC34A3" w:rsidRDefault="00547BE8" w:rsidP="00E97D73">
      <w:pPr>
        <w:pStyle w:val="Geenafstand"/>
        <w:ind w:firstLine="284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Lezen: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4D5B2D"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EB2CD9">
        <w:rPr>
          <w:rFonts w:ascii="Calibri" w:hAnsi="Calibri" w:cs="Calibri"/>
          <w:b/>
          <w:bCs/>
          <w:sz w:val="22"/>
          <w:lang w:val="nl-NL"/>
        </w:rPr>
        <w:t>Marcus 6,</w:t>
      </w:r>
      <w:r w:rsidR="003C7CD0">
        <w:rPr>
          <w:rFonts w:ascii="Calibri" w:hAnsi="Calibri" w:cs="Calibri"/>
          <w:b/>
          <w:bCs/>
          <w:sz w:val="22"/>
          <w:lang w:val="nl-NL"/>
        </w:rPr>
        <w:t xml:space="preserve"> </w:t>
      </w:r>
      <w:r w:rsidR="00EB2CD9">
        <w:rPr>
          <w:rFonts w:ascii="Calibri" w:hAnsi="Calibri" w:cs="Calibri"/>
          <w:b/>
          <w:bCs/>
          <w:sz w:val="22"/>
          <w:lang w:val="nl-NL"/>
        </w:rPr>
        <w:t>45-52</w:t>
      </w:r>
    </w:p>
    <w:p w14:paraId="611A4B6A" w14:textId="77777777" w:rsidR="00B12E14" w:rsidRDefault="00B12E14" w:rsidP="00E97D73">
      <w:pPr>
        <w:pStyle w:val="Geenafstand"/>
        <w:ind w:firstLine="284"/>
        <w:rPr>
          <w:rFonts w:ascii="Calibri" w:hAnsi="Calibri" w:cs="Calibri"/>
          <w:b/>
          <w:bCs/>
          <w:sz w:val="22"/>
          <w:lang w:val="nl-NL"/>
        </w:rPr>
      </w:pPr>
    </w:p>
    <w:p w14:paraId="5365BD5E" w14:textId="030139FD" w:rsidR="004D5B2D" w:rsidRDefault="004D5B2D" w:rsidP="00E97D73">
      <w:pPr>
        <w:pStyle w:val="Geenafstand"/>
        <w:ind w:firstLine="284"/>
        <w:rPr>
          <w:rFonts w:ascii="Calibri" w:hAnsi="Calibri" w:cs="Calibri"/>
          <w:b/>
          <w:sz w:val="22"/>
          <w:lang w:val="it-IT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Zingen: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2D6493" w:rsidRPr="00C7674E">
        <w:rPr>
          <w:rFonts w:ascii="Calibri" w:hAnsi="Calibri" w:cs="Calibri"/>
          <w:b/>
          <w:sz w:val="22"/>
          <w:lang w:val="it-IT"/>
        </w:rPr>
        <w:tab/>
      </w:r>
      <w:r w:rsidR="00870897" w:rsidRPr="00C7674E">
        <w:rPr>
          <w:rFonts w:ascii="Calibri" w:hAnsi="Calibri" w:cs="Calibri"/>
          <w:b/>
          <w:sz w:val="22"/>
          <w:lang w:val="it-IT"/>
        </w:rPr>
        <w:t xml:space="preserve">lied </w:t>
      </w:r>
      <w:r w:rsidR="00EB2CD9">
        <w:rPr>
          <w:rFonts w:ascii="Calibri" w:hAnsi="Calibri" w:cs="Calibri"/>
          <w:b/>
          <w:sz w:val="22"/>
          <w:lang w:val="it-IT"/>
        </w:rPr>
        <w:t>917 Ga in het schip, zegt Gij</w:t>
      </w:r>
    </w:p>
    <w:p w14:paraId="5DF9290B" w14:textId="2AF5D3A5" w:rsidR="006A4757" w:rsidRPr="00C7674E" w:rsidRDefault="006A4757" w:rsidP="00E97D73">
      <w:pPr>
        <w:pStyle w:val="Geenafstand"/>
        <w:ind w:firstLine="284"/>
        <w:rPr>
          <w:rFonts w:ascii="Calibri" w:hAnsi="Calibri" w:cs="Calibri"/>
          <w:b/>
          <w:sz w:val="22"/>
          <w:lang w:val="it-IT"/>
        </w:rPr>
      </w:pPr>
      <w:r>
        <w:rPr>
          <w:noProof/>
        </w:rPr>
        <w:drawing>
          <wp:inline distT="0" distB="0" distL="0" distR="0" wp14:anchorId="154614A3" wp14:editId="18883CB5">
            <wp:extent cx="4029075" cy="3203384"/>
            <wp:effectExtent l="0" t="0" r="0" b="0"/>
            <wp:docPr id="16890624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84" cy="32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6A4757" w:rsidRPr="009D05B0" w14:paraId="6939AB44" w14:textId="77777777" w:rsidTr="00AC4118">
        <w:tc>
          <w:tcPr>
            <w:tcW w:w="3745" w:type="dxa"/>
          </w:tcPr>
          <w:bookmarkEnd w:id="0"/>
          <w:p w14:paraId="7645DE91" w14:textId="1243F8AB" w:rsidR="00AC4118" w:rsidRPr="009D05B0" w:rsidRDefault="00AC4118" w:rsidP="00AC4118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lastRenderedPageBreak/>
              <w:t>917:2  Geeft Gij ons nu een steen,</w:t>
            </w:r>
          </w:p>
          <w:p w14:paraId="717852CA" w14:textId="77777777" w:rsidR="00AC4118" w:rsidRPr="009D05B0" w:rsidRDefault="00AC4118" w:rsidP="00AC4118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Meester, voor brood?</w:t>
            </w:r>
          </w:p>
          <w:p w14:paraId="300D01CD" w14:textId="77777777" w:rsidR="00AC4118" w:rsidRPr="009D05B0" w:rsidRDefault="00AC4118" w:rsidP="00AC4118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Laat Gij ons nu alleen?</w:t>
            </w:r>
          </w:p>
          <w:p w14:paraId="7E0AD708" w14:textId="77777777" w:rsidR="00AC4118" w:rsidRPr="009D05B0" w:rsidRDefault="00AC4118" w:rsidP="00AC4118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Laat Gij ons in de nood?</w:t>
            </w:r>
          </w:p>
          <w:p w14:paraId="3D9D3C1C" w14:textId="77777777" w:rsidR="006A4757" w:rsidRPr="009D05B0" w:rsidRDefault="00AC4118" w:rsidP="00AC4118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Zendt Gij ons heen?</w:t>
            </w:r>
          </w:p>
          <w:p w14:paraId="48F6E907" w14:textId="00E84BA4" w:rsidR="00AC4118" w:rsidRPr="009D05B0" w:rsidRDefault="00AC4118" w:rsidP="00AC4118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3745" w:type="dxa"/>
          </w:tcPr>
          <w:p w14:paraId="774E41AC" w14:textId="082E7B95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917:3</w:t>
            </w:r>
            <w:r w:rsidR="00AC4118" w:rsidRPr="009D05B0">
              <w:rPr>
                <w:rFonts w:ascii="Calibri" w:hAnsi="Calibri" w:cs="Calibri"/>
                <w:sz w:val="21"/>
                <w:szCs w:val="21"/>
              </w:rPr>
              <w:t xml:space="preserve">  </w:t>
            </w:r>
            <w:r w:rsidRPr="009D05B0">
              <w:rPr>
                <w:rFonts w:ascii="Calibri" w:hAnsi="Calibri" w:cs="Calibri"/>
                <w:sz w:val="21"/>
                <w:szCs w:val="21"/>
              </w:rPr>
              <w:t>Wij zien alleen nog maar</w:t>
            </w:r>
          </w:p>
          <w:p w14:paraId="103A53CE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water en wind.</w:t>
            </w:r>
          </w:p>
          <w:p w14:paraId="28ADC41A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Zegt Gij dan: Wacht Mij daar?</w:t>
            </w:r>
          </w:p>
          <w:p w14:paraId="2D48F11D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Wij, nu de nacht begint,</w:t>
            </w:r>
          </w:p>
          <w:p w14:paraId="43568503" w14:textId="6256ACF1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weten niet waar.</w:t>
            </w:r>
          </w:p>
        </w:tc>
      </w:tr>
      <w:tr w:rsidR="006A4757" w:rsidRPr="009D05B0" w14:paraId="05E90558" w14:textId="77777777" w:rsidTr="00AC4118">
        <w:tc>
          <w:tcPr>
            <w:tcW w:w="3745" w:type="dxa"/>
          </w:tcPr>
          <w:p w14:paraId="5F7DA106" w14:textId="7E9CB385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917:4</w:t>
            </w:r>
            <w:r w:rsidR="00AC4118" w:rsidRPr="009D05B0">
              <w:rPr>
                <w:rFonts w:ascii="Calibri" w:hAnsi="Calibri" w:cs="Calibri"/>
                <w:sz w:val="21"/>
                <w:szCs w:val="21"/>
              </w:rPr>
              <w:t xml:space="preserve">  </w:t>
            </w:r>
            <w:r w:rsidRPr="009D05B0">
              <w:rPr>
                <w:rFonts w:ascii="Calibri" w:hAnsi="Calibri" w:cs="Calibri"/>
                <w:sz w:val="21"/>
                <w:szCs w:val="21"/>
              </w:rPr>
              <w:t>Wandelt Gij als een schim</w:t>
            </w:r>
          </w:p>
          <w:p w14:paraId="719745B5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over het meer?</w:t>
            </w:r>
          </w:p>
          <w:p w14:paraId="535A2B7C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Werd Gij een verre glimp?</w:t>
            </w:r>
          </w:p>
          <w:p w14:paraId="45432244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Heer, zijt Gij onze Heer,</w:t>
            </w:r>
          </w:p>
          <w:p w14:paraId="2FC9F3A7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kom van de kim!</w:t>
            </w:r>
          </w:p>
          <w:p w14:paraId="646C2E1C" w14:textId="3B866BF6" w:rsidR="00AC4118" w:rsidRPr="009D05B0" w:rsidRDefault="00AC4118" w:rsidP="006A4757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3745" w:type="dxa"/>
          </w:tcPr>
          <w:p w14:paraId="078E61DC" w14:textId="3D4FA3B5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917:5</w:t>
            </w:r>
            <w:r w:rsidR="00AC4118" w:rsidRPr="009D05B0">
              <w:rPr>
                <w:rFonts w:ascii="Calibri" w:hAnsi="Calibri" w:cs="Calibri"/>
                <w:sz w:val="21"/>
                <w:szCs w:val="21"/>
              </w:rPr>
              <w:t xml:space="preserve">  </w:t>
            </w:r>
            <w:r w:rsidRPr="009D05B0">
              <w:rPr>
                <w:rFonts w:ascii="Calibri" w:hAnsi="Calibri" w:cs="Calibri"/>
                <w:sz w:val="21"/>
                <w:szCs w:val="21"/>
              </w:rPr>
              <w:t>Kom met uw scheppingswoord</w:t>
            </w:r>
          </w:p>
          <w:p w14:paraId="7C4CDE34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in onze ziel!</w:t>
            </w:r>
          </w:p>
          <w:p w14:paraId="2BF57451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Spreek dat de wind het hoort!</w:t>
            </w:r>
          </w:p>
          <w:p w14:paraId="027C11FC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Kom, dat het water knielt,</w:t>
            </w:r>
          </w:p>
          <w:p w14:paraId="2531E348" w14:textId="6CCA99C1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bij ons aan boord!</w:t>
            </w:r>
          </w:p>
        </w:tc>
      </w:tr>
      <w:tr w:rsidR="006A4757" w:rsidRPr="009D05B0" w14:paraId="0BD86FFC" w14:textId="77777777" w:rsidTr="00AC4118">
        <w:tc>
          <w:tcPr>
            <w:tcW w:w="3745" w:type="dxa"/>
          </w:tcPr>
          <w:p w14:paraId="373D7F01" w14:textId="66EFFB32" w:rsidR="006A4757" w:rsidRPr="009D05B0" w:rsidRDefault="00AC4118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 xml:space="preserve">917: 6  </w:t>
            </w:r>
            <w:r w:rsidR="006A4757" w:rsidRPr="009D05B0">
              <w:rPr>
                <w:rFonts w:ascii="Calibri" w:hAnsi="Calibri" w:cs="Calibri"/>
                <w:sz w:val="21"/>
                <w:szCs w:val="21"/>
              </w:rPr>
              <w:t>Ik ben het, zegt Gij dan.</w:t>
            </w:r>
          </w:p>
          <w:p w14:paraId="4D3E1929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Kom maar met Mij</w:t>
            </w:r>
          </w:p>
          <w:p w14:paraId="625824E4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mee naar de overkant.</w:t>
            </w:r>
          </w:p>
          <w:p w14:paraId="6A8C275A" w14:textId="77777777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Wees maar niet bang, zegt Gij,</w:t>
            </w:r>
          </w:p>
          <w:p w14:paraId="577EBFAF" w14:textId="1DCE9073" w:rsidR="006A4757" w:rsidRPr="009D05B0" w:rsidRDefault="006A4757" w:rsidP="006A4757">
            <w:pPr>
              <w:rPr>
                <w:rFonts w:ascii="Calibri" w:hAnsi="Calibri" w:cs="Calibri"/>
                <w:sz w:val="21"/>
                <w:szCs w:val="21"/>
              </w:rPr>
            </w:pPr>
            <w:r w:rsidRPr="009D05B0">
              <w:rPr>
                <w:rFonts w:ascii="Calibri" w:hAnsi="Calibri" w:cs="Calibri"/>
                <w:sz w:val="21"/>
                <w:szCs w:val="21"/>
              </w:rPr>
              <w:t>hier is mijn hand.</w:t>
            </w:r>
          </w:p>
        </w:tc>
        <w:tc>
          <w:tcPr>
            <w:tcW w:w="3745" w:type="dxa"/>
          </w:tcPr>
          <w:p w14:paraId="348C77B0" w14:textId="77777777" w:rsidR="006A4757" w:rsidRPr="009D05B0" w:rsidRDefault="006A4757" w:rsidP="00E97D73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</w:tr>
    </w:tbl>
    <w:p w14:paraId="011E9F6F" w14:textId="77777777" w:rsidR="00954149" w:rsidRPr="009D05B0" w:rsidRDefault="00954149" w:rsidP="00E97D73">
      <w:pPr>
        <w:spacing w:after="0" w:line="240" w:lineRule="auto"/>
        <w:ind w:firstLine="284"/>
        <w:rPr>
          <w:rFonts w:ascii="Calibri" w:hAnsi="Calibri" w:cs="Calibri"/>
          <w:b/>
          <w:bCs/>
          <w:sz w:val="21"/>
          <w:szCs w:val="21"/>
        </w:rPr>
      </w:pPr>
    </w:p>
    <w:p w14:paraId="0ED72877" w14:textId="77777777" w:rsidR="00F34264" w:rsidRPr="009D05B0" w:rsidRDefault="005A62B2" w:rsidP="00E97D73">
      <w:pPr>
        <w:spacing w:after="0" w:line="240" w:lineRule="auto"/>
        <w:ind w:firstLine="284"/>
        <w:rPr>
          <w:rFonts w:ascii="Calibri" w:hAnsi="Calibri" w:cs="Calibri"/>
          <w:b/>
          <w:bCs/>
          <w:sz w:val="21"/>
          <w:szCs w:val="21"/>
        </w:rPr>
      </w:pPr>
      <w:r w:rsidRPr="009D05B0">
        <w:rPr>
          <w:rFonts w:ascii="Calibri" w:hAnsi="Calibri" w:cs="Calibri"/>
          <w:b/>
          <w:bCs/>
          <w:sz w:val="21"/>
          <w:szCs w:val="21"/>
        </w:rPr>
        <w:t>Overweging</w:t>
      </w:r>
    </w:p>
    <w:p w14:paraId="6F38071D" w14:textId="77777777" w:rsidR="008A6BC7" w:rsidRPr="009D05B0" w:rsidRDefault="008A6BC7" w:rsidP="00E97D73">
      <w:pPr>
        <w:spacing w:after="0" w:line="240" w:lineRule="auto"/>
        <w:ind w:firstLine="284"/>
        <w:rPr>
          <w:rFonts w:ascii="Calibri" w:hAnsi="Calibri" w:cs="Calibri"/>
          <w:bCs/>
          <w:i/>
          <w:sz w:val="21"/>
          <w:szCs w:val="21"/>
        </w:rPr>
      </w:pPr>
    </w:p>
    <w:p w14:paraId="5375DD7B" w14:textId="77777777" w:rsidR="005852C5" w:rsidRPr="009D05B0" w:rsidRDefault="005852C5" w:rsidP="00E97D73">
      <w:pPr>
        <w:spacing w:after="0" w:line="240" w:lineRule="auto"/>
        <w:ind w:firstLine="284"/>
        <w:rPr>
          <w:rFonts w:ascii="Calibri" w:hAnsi="Calibri" w:cs="Calibri"/>
          <w:bCs/>
          <w:sz w:val="21"/>
          <w:szCs w:val="21"/>
        </w:rPr>
      </w:pPr>
      <w:r w:rsidRPr="009D05B0">
        <w:rPr>
          <w:rFonts w:ascii="Calibri" w:hAnsi="Calibri" w:cs="Calibri"/>
          <w:b/>
          <w:bCs/>
          <w:sz w:val="21"/>
          <w:szCs w:val="21"/>
        </w:rPr>
        <w:t>Stilte</w:t>
      </w:r>
      <w:r w:rsidR="003922C1" w:rsidRPr="009D05B0">
        <w:rPr>
          <w:rFonts w:ascii="Calibri" w:hAnsi="Calibri" w:cs="Calibri"/>
          <w:b/>
          <w:bCs/>
          <w:sz w:val="21"/>
          <w:szCs w:val="21"/>
        </w:rPr>
        <w:t xml:space="preserve"> </w:t>
      </w:r>
    </w:p>
    <w:p w14:paraId="6BBE962A" w14:textId="77777777" w:rsidR="005852C5" w:rsidRPr="009D05B0" w:rsidRDefault="005852C5" w:rsidP="00A44BD7">
      <w:pPr>
        <w:spacing w:after="0" w:line="240" w:lineRule="auto"/>
        <w:rPr>
          <w:rFonts w:ascii="Calibri" w:hAnsi="Calibri" w:cs="Calibri"/>
          <w:bCs/>
          <w:sz w:val="21"/>
          <w:szCs w:val="21"/>
        </w:rPr>
      </w:pPr>
    </w:p>
    <w:p w14:paraId="0993CB56" w14:textId="77777777" w:rsidR="00071D03" w:rsidRPr="009D05B0" w:rsidRDefault="00EC77AB" w:rsidP="009D05B0">
      <w:pPr>
        <w:spacing w:after="0"/>
        <w:ind w:firstLine="284"/>
        <w:rPr>
          <w:rFonts w:ascii="Calibri" w:hAnsi="Calibri" w:cs="Calibri"/>
          <w:b/>
          <w:bCs/>
          <w:sz w:val="21"/>
          <w:szCs w:val="21"/>
        </w:rPr>
      </w:pPr>
      <w:r w:rsidRPr="009D05B0">
        <w:rPr>
          <w:rFonts w:ascii="Calibri" w:hAnsi="Calibri" w:cs="Calibri"/>
          <w:b/>
          <w:bCs/>
          <w:sz w:val="21"/>
          <w:szCs w:val="21"/>
        </w:rPr>
        <w:t>Zingen:</w:t>
      </w:r>
      <w:r w:rsidR="00833031" w:rsidRPr="009D05B0">
        <w:rPr>
          <w:rFonts w:ascii="Calibri" w:hAnsi="Calibri" w:cs="Calibri"/>
          <w:b/>
          <w:bCs/>
          <w:sz w:val="21"/>
          <w:szCs w:val="21"/>
        </w:rPr>
        <w:tab/>
      </w:r>
      <w:r w:rsidR="00833031" w:rsidRPr="009D05B0">
        <w:rPr>
          <w:rFonts w:ascii="Calibri" w:hAnsi="Calibri" w:cs="Calibri"/>
          <w:b/>
          <w:bCs/>
          <w:sz w:val="21"/>
          <w:szCs w:val="21"/>
        </w:rPr>
        <w:tab/>
        <w:t>lied</w:t>
      </w:r>
      <w:r w:rsidR="00667392" w:rsidRPr="009D05B0">
        <w:rPr>
          <w:rFonts w:ascii="Calibri" w:hAnsi="Calibri" w:cs="Calibri"/>
          <w:b/>
          <w:bCs/>
          <w:sz w:val="21"/>
          <w:szCs w:val="21"/>
        </w:rPr>
        <w:t xml:space="preserve"> 779 In de ongerepte morgen</w:t>
      </w:r>
    </w:p>
    <w:p w14:paraId="05EC624F" w14:textId="77777777" w:rsidR="00383A12" w:rsidRPr="009D05B0" w:rsidRDefault="00667392" w:rsidP="009D05B0">
      <w:pPr>
        <w:spacing w:after="0"/>
        <w:ind w:left="708" w:firstLine="284"/>
        <w:rPr>
          <w:rFonts w:ascii="Calibri" w:eastAsia="Times New Roman" w:hAnsi="Calibri" w:cs="Calibri"/>
          <w:color w:val="000000"/>
          <w:sz w:val="21"/>
          <w:szCs w:val="21"/>
          <w:lang w:eastAsia="nl-NL"/>
        </w:rPr>
      </w:pPr>
      <w:r w:rsidRPr="009D05B0">
        <w:rPr>
          <w:rFonts w:ascii="Calibri" w:eastAsia="Times New Roman" w:hAnsi="Calibri" w:cs="Calibri"/>
          <w:color w:val="000000"/>
          <w:sz w:val="21"/>
          <w:szCs w:val="21"/>
          <w:lang w:eastAsia="nl-NL"/>
        </w:rPr>
        <w:t>(cantorij 1,2,6 gemeente 3,4,5,7)</w:t>
      </w:r>
    </w:p>
    <w:p w14:paraId="4634B16C" w14:textId="15DE1FE6" w:rsidR="009D05B0" w:rsidRPr="00C7674E" w:rsidRDefault="009D05B0" w:rsidP="009D05B0">
      <w:pPr>
        <w:spacing w:after="0"/>
        <w:ind w:left="708" w:firstLine="284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inline distT="0" distB="0" distL="0" distR="0" wp14:anchorId="24C9D2BF" wp14:editId="0798F65F">
            <wp:extent cx="3511458" cy="2352675"/>
            <wp:effectExtent l="0" t="0" r="0" b="0"/>
            <wp:docPr id="13952580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69" cy="23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3745"/>
      </w:tblGrid>
      <w:tr w:rsidR="009D05B0" w14:paraId="390B50DE" w14:textId="77777777" w:rsidTr="009D05B0">
        <w:tc>
          <w:tcPr>
            <w:tcW w:w="3745" w:type="dxa"/>
          </w:tcPr>
          <w:p w14:paraId="414AF779" w14:textId="0B9B010C" w:rsidR="009D05B0" w:rsidRPr="000E378E" w:rsidRDefault="009D05B0" w:rsidP="009D05B0">
            <w:pPr>
              <w:rPr>
                <w:rFonts w:ascii="Calibri" w:hAnsi="Calibri" w:cs="Calibri"/>
                <w:bCs/>
                <w:i/>
              </w:rPr>
            </w:pPr>
            <w:r w:rsidRPr="009D05B0">
              <w:rPr>
                <w:rFonts w:ascii="Calibri" w:hAnsi="Calibri" w:cs="Calibri"/>
                <w:bCs/>
                <w:iCs/>
              </w:rPr>
              <w:lastRenderedPageBreak/>
              <w:t>779:2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 w:rsidR="000E378E">
              <w:rPr>
                <w:rFonts w:ascii="Calibri" w:hAnsi="Calibri" w:cs="Calibri"/>
                <w:bCs/>
                <w:iCs/>
              </w:rPr>
              <w:t xml:space="preserve"> 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 w:rsidRPr="000E378E">
              <w:rPr>
                <w:rFonts w:ascii="Calibri" w:hAnsi="Calibri" w:cs="Calibri"/>
                <w:bCs/>
                <w:i/>
              </w:rPr>
              <w:t>Cantorij</w:t>
            </w:r>
          </w:p>
          <w:p w14:paraId="70AC86E5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Roepende ben ik geboren,</w:t>
            </w:r>
          </w:p>
          <w:p w14:paraId="25BFF881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woorden zonder klank of zin,</w:t>
            </w:r>
          </w:p>
          <w:p w14:paraId="50AD2356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wachtende wie mij zal horen,</w:t>
            </w:r>
          </w:p>
          <w:p w14:paraId="175C9450" w14:textId="1D31761B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kind nog, in een pril begin</w:t>
            </w:r>
          </w:p>
        </w:tc>
        <w:tc>
          <w:tcPr>
            <w:tcW w:w="3745" w:type="dxa"/>
          </w:tcPr>
          <w:p w14:paraId="2C8CD047" w14:textId="1C58FBAC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779:3</w:t>
            </w:r>
            <w:r>
              <w:rPr>
                <w:rFonts w:ascii="Calibri" w:hAnsi="Calibri" w:cs="Calibri"/>
                <w:bCs/>
                <w:iCs/>
              </w:rPr>
              <w:t xml:space="preserve"> </w:t>
            </w:r>
            <w:r w:rsidR="000E378E">
              <w:rPr>
                <w:rFonts w:ascii="Calibri" w:hAnsi="Calibri" w:cs="Calibri"/>
                <w:bCs/>
                <w:iCs/>
              </w:rPr>
              <w:t xml:space="preserve">   </w:t>
            </w:r>
            <w:r w:rsidRPr="000E378E">
              <w:rPr>
                <w:rFonts w:ascii="Calibri" w:hAnsi="Calibri" w:cs="Calibri"/>
                <w:bCs/>
                <w:i/>
              </w:rPr>
              <w:t>gemeente</w:t>
            </w:r>
          </w:p>
          <w:p w14:paraId="0D21AB22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Stemmen hoor ik om mij spreken,</w:t>
            </w:r>
          </w:p>
          <w:p w14:paraId="5FAEF4B7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nauwelijks tot mij gericht;</w:t>
            </w:r>
          </w:p>
          <w:p w14:paraId="55EF079E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dwalende in taal en teken</w:t>
            </w:r>
          </w:p>
          <w:p w14:paraId="55B26CF8" w14:textId="4E040AE5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tast ik naar een lief gezicht.</w:t>
            </w:r>
          </w:p>
        </w:tc>
      </w:tr>
      <w:tr w:rsidR="009D05B0" w14:paraId="0CB40119" w14:textId="77777777" w:rsidTr="009D05B0">
        <w:tc>
          <w:tcPr>
            <w:tcW w:w="3745" w:type="dxa"/>
          </w:tcPr>
          <w:p w14:paraId="49EFD822" w14:textId="77777777" w:rsid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</w:p>
          <w:p w14:paraId="3D3A0F6C" w14:textId="19662ECE" w:rsidR="009D05B0" w:rsidRPr="000E378E" w:rsidRDefault="009D05B0" w:rsidP="009D05B0">
            <w:pPr>
              <w:rPr>
                <w:rFonts w:ascii="Calibri" w:hAnsi="Calibri" w:cs="Calibri"/>
                <w:bCs/>
                <w:i/>
              </w:rPr>
            </w:pPr>
            <w:r w:rsidRPr="009D05B0">
              <w:rPr>
                <w:rFonts w:ascii="Calibri" w:hAnsi="Calibri" w:cs="Calibri"/>
                <w:bCs/>
                <w:iCs/>
              </w:rPr>
              <w:t>779:4</w:t>
            </w:r>
            <w:r w:rsidR="000E378E">
              <w:rPr>
                <w:rFonts w:ascii="Calibri" w:hAnsi="Calibri" w:cs="Calibri"/>
                <w:bCs/>
                <w:iCs/>
              </w:rPr>
              <w:t xml:space="preserve">    </w:t>
            </w:r>
            <w:r w:rsidRPr="000E378E">
              <w:rPr>
                <w:rFonts w:ascii="Calibri" w:hAnsi="Calibri" w:cs="Calibri"/>
                <w:bCs/>
                <w:i/>
              </w:rPr>
              <w:t>gemeente</w:t>
            </w:r>
          </w:p>
          <w:p w14:paraId="64F3D290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Als het dan begint te dagen</w:t>
            </w:r>
          </w:p>
          <w:p w14:paraId="78E1D179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en ik mens word, levenslang,</w:t>
            </w:r>
          </w:p>
          <w:p w14:paraId="0A2E1622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en er listen zijn en lagen</w:t>
            </w:r>
          </w:p>
          <w:p w14:paraId="022A2846" w14:textId="2513BD8B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en ik zwak ben en ook bang,</w:t>
            </w:r>
          </w:p>
        </w:tc>
        <w:tc>
          <w:tcPr>
            <w:tcW w:w="3745" w:type="dxa"/>
          </w:tcPr>
          <w:p w14:paraId="631F8208" w14:textId="77777777" w:rsid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</w:p>
          <w:p w14:paraId="2AA4F52A" w14:textId="659B7F0E" w:rsidR="009D05B0" w:rsidRPr="000E378E" w:rsidRDefault="009D05B0" w:rsidP="009D05B0">
            <w:pPr>
              <w:rPr>
                <w:rFonts w:ascii="Calibri" w:hAnsi="Calibri" w:cs="Calibri"/>
                <w:bCs/>
                <w:i/>
              </w:rPr>
            </w:pPr>
            <w:r w:rsidRPr="009D05B0">
              <w:rPr>
                <w:rFonts w:ascii="Calibri" w:hAnsi="Calibri" w:cs="Calibri"/>
                <w:bCs/>
                <w:iCs/>
              </w:rPr>
              <w:t>779:5</w:t>
            </w:r>
            <w:r>
              <w:rPr>
                <w:rFonts w:ascii="Calibri" w:hAnsi="Calibri" w:cs="Calibri"/>
                <w:bCs/>
                <w:iCs/>
              </w:rPr>
              <w:t xml:space="preserve">  </w:t>
            </w:r>
            <w:r w:rsidR="000E378E">
              <w:rPr>
                <w:rFonts w:ascii="Calibri" w:hAnsi="Calibri" w:cs="Calibri"/>
                <w:bCs/>
                <w:iCs/>
              </w:rPr>
              <w:t xml:space="preserve">  </w:t>
            </w:r>
            <w:r w:rsidRPr="000E378E">
              <w:rPr>
                <w:rFonts w:ascii="Calibri" w:hAnsi="Calibri" w:cs="Calibri"/>
                <w:bCs/>
                <w:i/>
              </w:rPr>
              <w:t>gemeente</w:t>
            </w:r>
          </w:p>
          <w:p w14:paraId="5516DF37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kom dan, levenslicht der mensen,</w:t>
            </w:r>
          </w:p>
          <w:p w14:paraId="697E18F2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in mijn kwetsbare bestaan,</w:t>
            </w:r>
          </w:p>
          <w:p w14:paraId="258FDF32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als een wachter aan de grenzen;</w:t>
            </w:r>
          </w:p>
          <w:p w14:paraId="2657ADD1" w14:textId="1B724E7E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laat mijn licht niet ondergaan.</w:t>
            </w:r>
          </w:p>
        </w:tc>
      </w:tr>
      <w:tr w:rsidR="009D05B0" w14:paraId="73CC1600" w14:textId="77777777" w:rsidTr="009D05B0">
        <w:tc>
          <w:tcPr>
            <w:tcW w:w="3745" w:type="dxa"/>
          </w:tcPr>
          <w:p w14:paraId="1A9A755D" w14:textId="77777777" w:rsid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</w:p>
          <w:p w14:paraId="2AE3AEFA" w14:textId="255010A8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779:6</w:t>
            </w:r>
            <w:r>
              <w:rPr>
                <w:rFonts w:ascii="Calibri" w:hAnsi="Calibri" w:cs="Calibri"/>
                <w:bCs/>
                <w:iCs/>
              </w:rPr>
              <w:t xml:space="preserve">  </w:t>
            </w:r>
            <w:r w:rsidR="000E378E">
              <w:rPr>
                <w:rFonts w:ascii="Calibri" w:hAnsi="Calibri" w:cs="Calibri"/>
                <w:bCs/>
                <w:iCs/>
              </w:rPr>
              <w:t xml:space="preserve">  </w:t>
            </w:r>
            <w:r w:rsidRPr="000E378E">
              <w:rPr>
                <w:rFonts w:ascii="Calibri" w:hAnsi="Calibri" w:cs="Calibri"/>
                <w:bCs/>
                <w:i/>
              </w:rPr>
              <w:t>Cantorij</w:t>
            </w:r>
          </w:p>
          <w:p w14:paraId="0861CBC5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Spreek steeds duidelijker woorden,</w:t>
            </w:r>
          </w:p>
          <w:p w14:paraId="2AD30B86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die mij richten op uw naam;</w:t>
            </w:r>
          </w:p>
          <w:p w14:paraId="7D6DEE0A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laat mij aan U toebehoren,</w:t>
            </w:r>
          </w:p>
          <w:p w14:paraId="709AE236" w14:textId="7D51F814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maak mij tot uw lof bekwaam.</w:t>
            </w:r>
          </w:p>
        </w:tc>
        <w:tc>
          <w:tcPr>
            <w:tcW w:w="3745" w:type="dxa"/>
          </w:tcPr>
          <w:p w14:paraId="1E38548A" w14:textId="77777777" w:rsid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</w:p>
          <w:p w14:paraId="13223969" w14:textId="7435ED13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779:7</w:t>
            </w:r>
            <w:r>
              <w:rPr>
                <w:rFonts w:ascii="Calibri" w:hAnsi="Calibri" w:cs="Calibri"/>
                <w:bCs/>
                <w:iCs/>
              </w:rPr>
              <w:t xml:space="preserve">  </w:t>
            </w:r>
            <w:r w:rsidR="000E378E">
              <w:rPr>
                <w:rFonts w:ascii="Calibri" w:hAnsi="Calibri" w:cs="Calibri"/>
                <w:bCs/>
                <w:iCs/>
              </w:rPr>
              <w:t xml:space="preserve">  </w:t>
            </w:r>
            <w:r w:rsidRPr="000E378E">
              <w:rPr>
                <w:rFonts w:ascii="Calibri" w:hAnsi="Calibri" w:cs="Calibri"/>
                <w:bCs/>
                <w:i/>
              </w:rPr>
              <w:t>gemeente</w:t>
            </w:r>
          </w:p>
          <w:p w14:paraId="7F792753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Als de avond dan zal komen</w:t>
            </w:r>
          </w:p>
          <w:p w14:paraId="65E69968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en de dag wordt als de dood,</w:t>
            </w:r>
          </w:p>
          <w:p w14:paraId="5A98072B" w14:textId="77777777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reken mij dan bij de vromen</w:t>
            </w:r>
          </w:p>
          <w:p w14:paraId="00E5326C" w14:textId="1557D50A" w:rsidR="009D05B0" w:rsidRPr="009D05B0" w:rsidRDefault="009D05B0" w:rsidP="009D05B0">
            <w:pPr>
              <w:rPr>
                <w:rFonts w:ascii="Calibri" w:hAnsi="Calibri" w:cs="Calibri"/>
                <w:bCs/>
                <w:iCs/>
              </w:rPr>
            </w:pPr>
            <w:r w:rsidRPr="009D05B0">
              <w:rPr>
                <w:rFonts w:ascii="Calibri" w:hAnsi="Calibri" w:cs="Calibri"/>
                <w:bCs/>
                <w:iCs/>
              </w:rPr>
              <w:t>die vertoeven in uw schoot.</w:t>
            </w:r>
          </w:p>
        </w:tc>
      </w:tr>
    </w:tbl>
    <w:p w14:paraId="58842FCA" w14:textId="77777777" w:rsidR="00EC77AB" w:rsidRPr="00C7674E" w:rsidRDefault="00EC77AB" w:rsidP="009D05B0">
      <w:pPr>
        <w:spacing w:after="0" w:line="240" w:lineRule="auto"/>
        <w:ind w:firstLine="284"/>
        <w:rPr>
          <w:rFonts w:ascii="Calibri" w:hAnsi="Calibri" w:cs="Calibri"/>
          <w:bCs/>
          <w:i/>
        </w:rPr>
      </w:pPr>
    </w:p>
    <w:p w14:paraId="622A2FF9" w14:textId="77777777" w:rsidR="00F4123D" w:rsidRPr="00C7674E" w:rsidRDefault="00F4123D" w:rsidP="009D05B0">
      <w:pPr>
        <w:ind w:firstLine="284"/>
        <w:rPr>
          <w:rFonts w:ascii="Calibri" w:hAnsi="Calibri" w:cs="Calibri"/>
        </w:rPr>
      </w:pPr>
      <w:r w:rsidRPr="00C7674E">
        <w:rPr>
          <w:rFonts w:ascii="Calibri" w:hAnsi="Calibri" w:cs="Calibri"/>
          <w:b/>
          <w:i/>
        </w:rPr>
        <w:t>GEDACHTENIS VAN DE NAMEN</w:t>
      </w:r>
    </w:p>
    <w:p w14:paraId="077F4A43" w14:textId="77777777" w:rsidR="00F4123D" w:rsidRPr="00C7674E" w:rsidRDefault="00F4123D" w:rsidP="009D05B0">
      <w:pPr>
        <w:ind w:firstLine="284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Inleid</w:t>
      </w:r>
      <w:r w:rsidR="00EB42A3">
        <w:rPr>
          <w:rFonts w:ascii="Calibri" w:hAnsi="Calibri" w:cs="Calibri"/>
          <w:b/>
        </w:rPr>
        <w:t>ende woorden</w:t>
      </w:r>
    </w:p>
    <w:p w14:paraId="3950A7E9" w14:textId="77777777" w:rsidR="00F00E8D" w:rsidRDefault="00F4123D" w:rsidP="009D05B0">
      <w:pPr>
        <w:spacing w:after="0"/>
        <w:ind w:firstLine="284"/>
        <w:rPr>
          <w:rFonts w:ascii="Calibri" w:hAnsi="Calibri" w:cs="Calibri"/>
        </w:rPr>
      </w:pPr>
      <w:r w:rsidRPr="00C7674E">
        <w:rPr>
          <w:rFonts w:ascii="Calibri" w:hAnsi="Calibri" w:cs="Calibri"/>
          <w:b/>
        </w:rPr>
        <w:t>Zingen:</w:t>
      </w:r>
      <w:r w:rsidRPr="00C7674E">
        <w:rPr>
          <w:rFonts w:ascii="Calibri" w:hAnsi="Calibri" w:cs="Calibri"/>
          <w:b/>
        </w:rPr>
        <w:tab/>
      </w:r>
      <w:r w:rsidR="007B17D6"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</w:rPr>
        <w:t xml:space="preserve">lied </w:t>
      </w:r>
      <w:r w:rsidR="00EB2844">
        <w:rPr>
          <w:rFonts w:ascii="Calibri" w:hAnsi="Calibri" w:cs="Calibri"/>
          <w:b/>
        </w:rPr>
        <w:t xml:space="preserve">169 </w:t>
      </w:r>
      <w:r w:rsidR="00EB2844" w:rsidRPr="00791A57">
        <w:rPr>
          <w:rFonts w:ascii="Calibri" w:hAnsi="Calibri" w:cs="Calibri"/>
        </w:rPr>
        <w:t>(</w:t>
      </w:r>
      <w:r w:rsidR="00F00E8D">
        <w:rPr>
          <w:rFonts w:ascii="Calibri" w:hAnsi="Calibri" w:cs="Calibri"/>
        </w:rPr>
        <w:t xml:space="preserve">uit de </w:t>
      </w:r>
      <w:r w:rsidR="00EB2844" w:rsidRPr="00791A57">
        <w:rPr>
          <w:rFonts w:ascii="Calibri" w:hAnsi="Calibri" w:cs="Calibri"/>
        </w:rPr>
        <w:t>bundel: Zingenderwijs</w:t>
      </w:r>
      <w:r w:rsidR="00672A68">
        <w:rPr>
          <w:rFonts w:ascii="Calibri" w:hAnsi="Calibri" w:cs="Calibri"/>
        </w:rPr>
        <w:t>)</w:t>
      </w:r>
    </w:p>
    <w:p w14:paraId="664658A1" w14:textId="77777777" w:rsidR="00F4123D" w:rsidRDefault="00F00E8D" w:rsidP="00F00E8D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672A68">
        <w:rPr>
          <w:rFonts w:ascii="Calibri" w:hAnsi="Calibri" w:cs="Calibri"/>
        </w:rPr>
        <w:t>(</w:t>
      </w:r>
      <w:r w:rsidR="00791A57" w:rsidRPr="00791A57">
        <w:rPr>
          <w:rFonts w:ascii="Calibri" w:hAnsi="Calibri" w:cs="Calibri"/>
        </w:rPr>
        <w:t>melodie</w:t>
      </w:r>
      <w:r>
        <w:rPr>
          <w:rFonts w:ascii="Calibri" w:hAnsi="Calibri" w:cs="Calibri"/>
        </w:rPr>
        <w:t>:</w:t>
      </w:r>
      <w:r w:rsidR="00791A57" w:rsidRPr="00791A57">
        <w:rPr>
          <w:rFonts w:ascii="Calibri" w:hAnsi="Calibri" w:cs="Calibri"/>
        </w:rPr>
        <w:t xml:space="preserve"> lied 577 NLB</w:t>
      </w:r>
      <w:r w:rsidR="00672A68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="003E2CF0">
        <w:rPr>
          <w:rFonts w:ascii="Calibri" w:hAnsi="Calibri" w:cs="Calibri"/>
        </w:rPr>
        <w:t>t</w:t>
      </w:r>
      <w:r w:rsidR="00791A57">
        <w:rPr>
          <w:rFonts w:ascii="Calibri" w:hAnsi="Calibri" w:cs="Calibri"/>
        </w:rPr>
        <w:t>ekst</w:t>
      </w:r>
      <w:r>
        <w:rPr>
          <w:rFonts w:ascii="Calibri" w:hAnsi="Calibri" w:cs="Calibri"/>
        </w:rPr>
        <w:t>:</w:t>
      </w:r>
      <w:r w:rsidR="00791A57">
        <w:rPr>
          <w:rFonts w:ascii="Calibri" w:hAnsi="Calibri" w:cs="Calibri"/>
        </w:rPr>
        <w:t xml:space="preserve"> Ineke Lautenbach)</w:t>
      </w:r>
    </w:p>
    <w:p w14:paraId="33C3012A" w14:textId="77777777" w:rsidR="00F00E8D" w:rsidRPr="00F00E8D" w:rsidRDefault="00F00E8D" w:rsidP="00F00E8D">
      <w:pPr>
        <w:spacing w:after="0"/>
        <w:rPr>
          <w:rFonts w:ascii="Calibri" w:hAnsi="Calibri" w:cs="Calibri"/>
        </w:rPr>
      </w:pPr>
    </w:p>
    <w:p w14:paraId="5A114AE9" w14:textId="77777777" w:rsidR="00115BF5" w:rsidRDefault="00115BF5" w:rsidP="00AB73AB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1CB3C548" wp14:editId="5731C57D">
            <wp:extent cx="3495707" cy="2076450"/>
            <wp:effectExtent l="0" t="0" r="9525" b="0"/>
            <wp:docPr id="117575164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79" cy="20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0966" w14:textId="154E5741" w:rsidR="00AB73AB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0FA8F0E8" wp14:editId="0A50C211">
            <wp:extent cx="3762375" cy="2269465"/>
            <wp:effectExtent l="0" t="0" r="0" b="0"/>
            <wp:docPr id="86157145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42" cy="22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BE25" w14:textId="77777777" w:rsidR="00115BF5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59FC852C" w14:textId="77777777" w:rsidR="00115BF5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27D083C9" w14:textId="77777777" w:rsidR="00115BF5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4AE53E25" w14:textId="77777777" w:rsidR="00115BF5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7C202876" w14:textId="77777777" w:rsidR="00115BF5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6E7A0D22" w14:textId="77777777" w:rsidR="00115BF5" w:rsidRDefault="00115BF5" w:rsidP="00115BF5">
      <w:pPr>
        <w:spacing w:after="0" w:line="240" w:lineRule="auto"/>
        <w:ind w:left="708"/>
        <w:rPr>
          <w:rFonts w:eastAsia="Times New Roman" w:cstheme="minorHAnsi"/>
          <w:lang w:eastAsia="nl-NL"/>
        </w:rPr>
      </w:pPr>
    </w:p>
    <w:p w14:paraId="7F997980" w14:textId="77777777" w:rsidR="00AB73AB" w:rsidRPr="00AB73AB" w:rsidRDefault="00AB73AB" w:rsidP="00AB73AB">
      <w:pPr>
        <w:spacing w:after="0" w:line="240" w:lineRule="auto"/>
        <w:rPr>
          <w:rFonts w:eastAsia="Times New Roman" w:cstheme="minorHAnsi"/>
          <w:lang w:eastAsia="nl-NL"/>
        </w:rPr>
      </w:pPr>
    </w:p>
    <w:p w14:paraId="3DD7268D" w14:textId="2C758DDB" w:rsidR="00DA29B6" w:rsidRPr="00C7674E" w:rsidRDefault="00115BF5" w:rsidP="00115BF5">
      <w:pPr>
        <w:jc w:val="center"/>
        <w:rPr>
          <w:rFonts w:ascii="Calibri" w:eastAsia="Times New Roman" w:hAnsi="Calibri" w:cs="Calibri"/>
          <w:lang w:eastAsia="nl-NL"/>
        </w:rPr>
      </w:pPr>
      <w:r w:rsidRPr="00717D9E">
        <w:rPr>
          <w:noProof/>
          <w:szCs w:val="24"/>
        </w:rPr>
        <w:drawing>
          <wp:inline distT="0" distB="0" distL="0" distR="0" wp14:anchorId="3E8059D9" wp14:editId="2E5335BE">
            <wp:extent cx="3556635" cy="2667635"/>
            <wp:effectExtent l="0" t="0" r="0" b="0"/>
            <wp:docPr id="2" name="Afbeelding 2" descr="page1image1779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7987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B6" w:rsidRPr="00807EB9">
        <w:rPr>
          <w:szCs w:val="24"/>
        </w:rPr>
        <w:fldChar w:fldCharType="begin"/>
      </w:r>
      <w:r w:rsidR="00F83E88">
        <w:rPr>
          <w:szCs w:val="24"/>
        </w:rPr>
        <w:instrText xml:space="preserve"> INCLUDEPICTURE "C:\\var\\folders\\rk\\8r8lxml14k9gp6d_mn2z7g540000gp\\T\\com.microsoft.Word\\WebArchiveCopyPasteTempFiles\\page1image1779872" \* MERGEFORMAT </w:instrText>
      </w:r>
      <w:r w:rsidR="00DA29B6" w:rsidRPr="00807EB9">
        <w:rPr>
          <w:szCs w:val="24"/>
        </w:rPr>
        <w:fldChar w:fldCharType="separate"/>
      </w:r>
      <w:r w:rsidR="00DA29B6" w:rsidRPr="00807EB9">
        <w:rPr>
          <w:szCs w:val="24"/>
        </w:rPr>
        <w:fldChar w:fldCharType="end"/>
      </w:r>
    </w:p>
    <w:p w14:paraId="737EFAB4" w14:textId="77777777" w:rsidR="00115BF5" w:rsidRDefault="00115BF5" w:rsidP="00C7674E">
      <w:pPr>
        <w:rPr>
          <w:rFonts w:ascii="Calibri" w:hAnsi="Calibri" w:cs="Calibri"/>
          <w:b/>
        </w:rPr>
      </w:pPr>
    </w:p>
    <w:p w14:paraId="01EEBD3A" w14:textId="494191B0" w:rsidR="00C7674E" w:rsidRPr="00161264" w:rsidRDefault="00F4123D" w:rsidP="00C7674E">
      <w:pPr>
        <w:rPr>
          <w:rFonts w:ascii="Calibri" w:hAnsi="Calibri" w:cs="Calibri"/>
          <w:b/>
        </w:rPr>
      </w:pPr>
      <w:r w:rsidRPr="00161264">
        <w:rPr>
          <w:rFonts w:ascii="Calibri" w:hAnsi="Calibri" w:cs="Calibri"/>
          <w:b/>
        </w:rPr>
        <w:t>Wij gedenken</w:t>
      </w:r>
      <w:r w:rsidR="00C85D24" w:rsidRPr="00161264">
        <w:rPr>
          <w:rFonts w:ascii="Calibri" w:hAnsi="Calibri" w:cs="Calibri"/>
          <w:b/>
        </w:rPr>
        <w:t xml:space="preserve"> onze overleden gemeenteleden</w:t>
      </w:r>
      <w:r w:rsidR="00161264" w:rsidRPr="00161264">
        <w:rPr>
          <w:rFonts w:ascii="Calibri" w:hAnsi="Calibri" w:cs="Calibri"/>
          <w:b/>
        </w:rPr>
        <w:t>.</w:t>
      </w:r>
    </w:p>
    <w:p w14:paraId="3EDE10EB" w14:textId="77777777" w:rsidR="00071D03" w:rsidRPr="007551EA" w:rsidRDefault="00071D03" w:rsidP="00071D03">
      <w:pPr>
        <w:rPr>
          <w:rFonts w:cstheme="minorHAnsi"/>
        </w:rPr>
      </w:pPr>
      <w:r w:rsidRPr="007551EA">
        <w:rPr>
          <w:rFonts w:cstheme="minorHAnsi"/>
        </w:rPr>
        <w:t>7 februari 2025</w:t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  <w:t xml:space="preserve">Jan van </w:t>
      </w:r>
      <w:proofErr w:type="spellStart"/>
      <w:r w:rsidRPr="007551EA">
        <w:rPr>
          <w:rFonts w:cstheme="minorHAnsi"/>
        </w:rPr>
        <w:t>Riemsdijk</w:t>
      </w:r>
      <w:proofErr w:type="spellEnd"/>
      <w:r w:rsidRPr="007551EA">
        <w:rPr>
          <w:rFonts w:cstheme="minorHAnsi"/>
        </w:rPr>
        <w:tab/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  <w:t>89 jaar</w:t>
      </w:r>
    </w:p>
    <w:p w14:paraId="683BDFB6" w14:textId="77777777" w:rsidR="00071D03" w:rsidRPr="007551EA" w:rsidRDefault="00071D03" w:rsidP="00071D03">
      <w:pPr>
        <w:rPr>
          <w:rFonts w:cstheme="minorHAnsi"/>
        </w:rPr>
      </w:pPr>
      <w:r w:rsidRPr="007551EA">
        <w:rPr>
          <w:rFonts w:cstheme="minorHAnsi"/>
        </w:rPr>
        <w:t>3 april 2025</w:t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  <w:t>Anneke Lamers – Maters</w:t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  <w:t>83 jaar</w:t>
      </w:r>
    </w:p>
    <w:p w14:paraId="5C023FE1" w14:textId="77777777" w:rsidR="00071D03" w:rsidRPr="007551EA" w:rsidRDefault="00071D03" w:rsidP="00071D03">
      <w:pPr>
        <w:rPr>
          <w:rFonts w:cstheme="minorHAnsi"/>
        </w:rPr>
      </w:pPr>
      <w:r w:rsidRPr="007551EA">
        <w:rPr>
          <w:rFonts w:cstheme="minorHAnsi"/>
        </w:rPr>
        <w:t>17 mei 2025</w:t>
      </w:r>
      <w:r w:rsidRPr="007551EA">
        <w:rPr>
          <w:rFonts w:cstheme="minorHAnsi"/>
        </w:rPr>
        <w:tab/>
      </w:r>
      <w:r w:rsidRPr="007551EA">
        <w:rPr>
          <w:rFonts w:cstheme="minorHAnsi"/>
        </w:rPr>
        <w:tab/>
        <w:t xml:space="preserve">Emma </w:t>
      </w:r>
      <w:proofErr w:type="spellStart"/>
      <w:r w:rsidRPr="007551EA">
        <w:rPr>
          <w:rFonts w:cstheme="minorHAnsi"/>
        </w:rPr>
        <w:t>Francina</w:t>
      </w:r>
      <w:proofErr w:type="spellEnd"/>
      <w:r w:rsidRPr="007551EA">
        <w:rPr>
          <w:rFonts w:cstheme="minorHAnsi"/>
        </w:rPr>
        <w:t xml:space="preserve"> Johanna Janssen-Bongers</w:t>
      </w:r>
      <w:r w:rsidRPr="007551EA">
        <w:rPr>
          <w:rFonts w:cstheme="minorHAnsi"/>
        </w:rPr>
        <w:tab/>
        <w:t>80 jaar</w:t>
      </w:r>
    </w:p>
    <w:p w14:paraId="5D5970C1" w14:textId="77777777" w:rsidR="00071D03" w:rsidRPr="007551EA" w:rsidRDefault="00071D03" w:rsidP="00071D03">
      <w:pPr>
        <w:rPr>
          <w:rFonts w:cstheme="minorHAnsi"/>
        </w:rPr>
      </w:pPr>
      <w:r w:rsidRPr="007551EA">
        <w:rPr>
          <w:rFonts w:eastAsia="Times New Roman" w:cstheme="minorHAnsi"/>
          <w:color w:val="000000"/>
          <w:lang w:eastAsia="nl-NL"/>
        </w:rPr>
        <w:t xml:space="preserve">4 oktober 2025 </w:t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  <w:t xml:space="preserve">Nel </w:t>
      </w:r>
      <w:proofErr w:type="spellStart"/>
      <w:r w:rsidRPr="007551EA">
        <w:rPr>
          <w:rFonts w:eastAsia="Times New Roman" w:cstheme="minorHAnsi"/>
          <w:color w:val="000000"/>
          <w:lang w:eastAsia="nl-NL"/>
        </w:rPr>
        <w:t>Huidink</w:t>
      </w:r>
      <w:proofErr w:type="spellEnd"/>
      <w:r w:rsidRPr="007551EA">
        <w:rPr>
          <w:rFonts w:eastAsia="Times New Roman" w:cstheme="minorHAnsi"/>
          <w:color w:val="000000"/>
          <w:lang w:eastAsia="nl-NL"/>
        </w:rPr>
        <w:t xml:space="preserve"> – van Veen</w:t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  <w:t>93 jaar</w:t>
      </w:r>
    </w:p>
    <w:p w14:paraId="4B478A08" w14:textId="77777777" w:rsidR="007263BD" w:rsidRPr="007551EA" w:rsidRDefault="00071D03" w:rsidP="009A4101">
      <w:pPr>
        <w:rPr>
          <w:rFonts w:eastAsia="Times New Roman" w:cstheme="minorHAnsi"/>
          <w:color w:val="000000"/>
          <w:lang w:eastAsia="nl-NL"/>
        </w:rPr>
      </w:pPr>
      <w:r w:rsidRPr="007551EA">
        <w:rPr>
          <w:rFonts w:eastAsia="Times New Roman" w:cstheme="minorHAnsi"/>
          <w:color w:val="000000"/>
          <w:lang w:eastAsia="nl-NL"/>
        </w:rPr>
        <w:t>8 oktober 2025</w:t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  <w:t>Emmy Langeweg</w:t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</w:r>
      <w:r w:rsidRPr="007551EA">
        <w:rPr>
          <w:rFonts w:eastAsia="Times New Roman" w:cstheme="minorHAnsi"/>
          <w:color w:val="000000"/>
          <w:lang w:eastAsia="nl-NL"/>
        </w:rPr>
        <w:tab/>
        <w:t>38 jaar</w:t>
      </w:r>
    </w:p>
    <w:p w14:paraId="128740A8" w14:textId="77777777" w:rsidR="007263BD" w:rsidRPr="009A4101" w:rsidRDefault="007263BD" w:rsidP="009A4101">
      <w:pPr>
        <w:rPr>
          <w:rFonts w:ascii="Garamond" w:eastAsia="Times New Roman" w:hAnsi="Garamond" w:cs="Times New Roman"/>
          <w:color w:val="000000"/>
          <w:lang w:eastAsia="nl-NL"/>
        </w:rPr>
      </w:pPr>
    </w:p>
    <w:p w14:paraId="69C82826" w14:textId="77777777" w:rsidR="000323EF" w:rsidRDefault="00C7674E" w:rsidP="007263BD">
      <w:pPr>
        <w:spacing w:after="0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Z</w:t>
      </w:r>
      <w:r w:rsidR="00F4123D" w:rsidRPr="00C7674E">
        <w:rPr>
          <w:rFonts w:ascii="Calibri" w:hAnsi="Calibri" w:cs="Calibri"/>
          <w:b/>
        </w:rPr>
        <w:t>ingen:</w:t>
      </w:r>
      <w:r w:rsidRPr="00C7674E">
        <w:rPr>
          <w:rFonts w:ascii="Calibri" w:hAnsi="Calibri" w:cs="Calibri"/>
          <w:b/>
        </w:rPr>
        <w:t xml:space="preserve"> </w:t>
      </w:r>
      <w:r w:rsidRPr="00C7674E">
        <w:rPr>
          <w:rFonts w:ascii="Calibri" w:hAnsi="Calibri" w:cs="Calibri"/>
          <w:b/>
        </w:rPr>
        <w:tab/>
        <w:t xml:space="preserve">lied </w:t>
      </w:r>
      <w:r w:rsidR="00597F0F">
        <w:rPr>
          <w:rFonts w:ascii="Calibri" w:hAnsi="Calibri" w:cs="Calibri"/>
          <w:b/>
        </w:rPr>
        <w:t>929 Zoals de regen</w:t>
      </w:r>
    </w:p>
    <w:p w14:paraId="7F2F09A4" w14:textId="77777777" w:rsidR="00115BF5" w:rsidRDefault="0034382F" w:rsidP="0034382F">
      <w:pPr>
        <w:spacing w:after="0" w:line="240" w:lineRule="auto"/>
        <w:rPr>
          <w:rFonts w:ascii="Calibri" w:eastAsia="Times New Roman" w:hAnsi="Calibri" w:cs="Calibri"/>
          <w:noProof/>
          <w:lang w:eastAsia="nl-NL"/>
        </w:rPr>
      </w:pPr>
      <w:r>
        <w:rPr>
          <w:rFonts w:ascii="Calibri" w:eastAsia="Times New Roman" w:hAnsi="Calibri" w:cs="Calibri"/>
          <w:lang w:eastAsia="nl-NL"/>
        </w:rPr>
        <w:tab/>
      </w:r>
      <w:r>
        <w:rPr>
          <w:rFonts w:ascii="Calibri" w:eastAsia="Times New Roman" w:hAnsi="Calibri" w:cs="Calibri"/>
          <w:lang w:eastAsia="nl-NL"/>
        </w:rPr>
        <w:tab/>
      </w:r>
      <w:r w:rsidRPr="00121FD3">
        <w:rPr>
          <w:rFonts w:ascii="Calibri" w:eastAsia="Times New Roman" w:hAnsi="Calibri" w:cs="Calibri"/>
          <w:lang w:eastAsia="nl-NL"/>
        </w:rPr>
        <w:t xml:space="preserve">(cantorij: </w:t>
      </w:r>
      <w:r>
        <w:rPr>
          <w:rFonts w:ascii="Calibri" w:eastAsia="Times New Roman" w:hAnsi="Calibri" w:cs="Calibri"/>
          <w:lang w:eastAsia="nl-NL"/>
        </w:rPr>
        <w:t>coupletten. gemeente: refrein</w:t>
      </w:r>
      <w:r w:rsidRPr="00121FD3">
        <w:rPr>
          <w:rFonts w:ascii="Calibri" w:eastAsia="Times New Roman" w:hAnsi="Calibri" w:cs="Calibri"/>
          <w:lang w:eastAsia="nl-NL"/>
        </w:rPr>
        <w:t>)</w:t>
      </w:r>
      <w:r w:rsidR="00115BF5" w:rsidRPr="00115BF5">
        <w:rPr>
          <w:rFonts w:ascii="Calibri" w:eastAsia="Times New Roman" w:hAnsi="Calibri" w:cs="Calibri"/>
          <w:noProof/>
          <w:lang w:eastAsia="nl-NL"/>
        </w:rPr>
        <w:t xml:space="preserve"> </w:t>
      </w:r>
    </w:p>
    <w:p w14:paraId="3EB91FB5" w14:textId="27ABA6E9" w:rsidR="0034382F" w:rsidRPr="00121FD3" w:rsidRDefault="00115BF5" w:rsidP="0034382F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noProof/>
          <w:lang w:eastAsia="nl-NL"/>
        </w:rPr>
        <w:drawing>
          <wp:inline distT="0" distB="0" distL="0" distR="0" wp14:anchorId="228D11A2" wp14:editId="5D4DBCCC">
            <wp:extent cx="4669920" cy="3619500"/>
            <wp:effectExtent l="0" t="0" r="0" b="0"/>
            <wp:docPr id="40614272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42721" name="Afbeelding 4061427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631" cy="36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3DCA" w14:textId="31EF9CA7" w:rsidR="0034382F" w:rsidRDefault="00115BF5" w:rsidP="007263BD">
      <w:pPr>
        <w:spacing w:after="0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noProof/>
          <w:lang w:eastAsia="nl-NL"/>
        </w:rPr>
        <w:lastRenderedPageBreak/>
        <w:drawing>
          <wp:inline distT="0" distB="0" distL="0" distR="0" wp14:anchorId="50597AF9" wp14:editId="4DFB0A7D">
            <wp:extent cx="4762500" cy="3803650"/>
            <wp:effectExtent l="0" t="0" r="0" b="6350"/>
            <wp:docPr id="63720768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07685" name="Afbeelding 6372076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62D2" w14:textId="77777777" w:rsidR="007263BD" w:rsidRPr="007263BD" w:rsidRDefault="007263BD" w:rsidP="007263BD">
      <w:pPr>
        <w:spacing w:after="0"/>
        <w:rPr>
          <w:rFonts w:ascii="Calibri" w:eastAsia="Times New Roman" w:hAnsi="Calibri" w:cs="Calibri"/>
          <w:lang w:eastAsia="nl-NL"/>
        </w:rPr>
      </w:pPr>
    </w:p>
    <w:p w14:paraId="2720F678" w14:textId="77777777" w:rsidR="00F4123D" w:rsidRPr="00C7674E" w:rsidRDefault="00F4123D" w:rsidP="00F4123D">
      <w:pPr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Na het lezen van de namen steken wij ook een kaars aan voor alle </w:t>
      </w:r>
      <w:r w:rsidR="007263BD">
        <w:rPr>
          <w:rFonts w:ascii="Calibri" w:hAnsi="Calibri" w:cs="Calibri"/>
        </w:rPr>
        <w:t xml:space="preserve">naamloos gestorven mensen en </w:t>
      </w:r>
      <w:r w:rsidR="00921D0E">
        <w:rPr>
          <w:rFonts w:ascii="Calibri" w:hAnsi="Calibri" w:cs="Calibri"/>
        </w:rPr>
        <w:t xml:space="preserve">voor </w:t>
      </w:r>
      <w:r w:rsidRPr="00C7674E">
        <w:rPr>
          <w:rFonts w:ascii="Calibri" w:hAnsi="Calibri" w:cs="Calibri"/>
        </w:rPr>
        <w:t>mensen die niet zijn genoemd en aan wie nu denken.</w:t>
      </w:r>
    </w:p>
    <w:p w14:paraId="369C2DE4" w14:textId="77777777" w:rsidR="00F4123D" w:rsidRPr="00C7674E" w:rsidRDefault="00F4123D" w:rsidP="00F4123D">
      <w:pPr>
        <w:rPr>
          <w:rFonts w:ascii="Calibri" w:hAnsi="Calibri" w:cs="Calibri"/>
        </w:rPr>
      </w:pPr>
      <w:r w:rsidRPr="00C7674E">
        <w:rPr>
          <w:rFonts w:ascii="Calibri" w:hAnsi="Calibri" w:cs="Calibri"/>
        </w:rPr>
        <w:t>Gelegenheid om naar voren te komen en een kaars aan te steken voor een overleden geliefde aan wie u/jij denkt.</w:t>
      </w:r>
    </w:p>
    <w:p w14:paraId="20994492" w14:textId="77777777" w:rsidR="00F4123D" w:rsidRPr="0037034C" w:rsidRDefault="00F4123D" w:rsidP="00F4123D">
      <w:pPr>
        <w:rPr>
          <w:rFonts w:ascii="Calibri" w:hAnsi="Calibri" w:cs="Calibri"/>
          <w:b/>
          <w:bCs/>
        </w:rPr>
      </w:pPr>
      <w:r w:rsidRPr="0037034C">
        <w:rPr>
          <w:rFonts w:ascii="Calibri" w:hAnsi="Calibri" w:cs="Calibri"/>
          <w:b/>
          <w:bCs/>
        </w:rPr>
        <w:t>Ondertussen zingen wij:</w:t>
      </w:r>
    </w:p>
    <w:p w14:paraId="32E8461E" w14:textId="532C56C6" w:rsidR="00F4123D" w:rsidRPr="00C7674E" w:rsidRDefault="00F4123D" w:rsidP="00F4123D">
      <w:pPr>
        <w:spacing w:after="0" w:line="240" w:lineRule="auto"/>
        <w:rPr>
          <w:rFonts w:ascii="Calibri" w:hAnsi="Calibri" w:cs="Calibri"/>
        </w:rPr>
      </w:pPr>
      <w:r w:rsidRPr="00C7674E">
        <w:rPr>
          <w:rFonts w:ascii="Calibri" w:hAnsi="Calibri" w:cs="Calibri"/>
        </w:rPr>
        <w:lastRenderedPageBreak/>
        <w:fldChar w:fldCharType="begin"/>
      </w:r>
      <w:r w:rsidR="00F83E88">
        <w:rPr>
          <w:rFonts w:ascii="Calibri" w:hAnsi="Calibri" w:cs="Calibri"/>
        </w:rPr>
        <w:instrText xml:space="preserve"> INCLUDEPICTURE "C:\\var\\folders\\rk\\8r8lxml14k9gp6d_mn2z7g540000gp\\T\\com.microsoft.Word\\WebArchiveCopyPasteTempFiles\\page9image1759936" \* MERGEFORMAT </w:instrText>
      </w:r>
      <w:r w:rsidRPr="00C7674E">
        <w:rPr>
          <w:rFonts w:ascii="Calibri" w:hAnsi="Calibri" w:cs="Calibri"/>
        </w:rPr>
        <w:fldChar w:fldCharType="separate"/>
      </w:r>
      <w:r w:rsidRPr="00C7674E">
        <w:rPr>
          <w:rFonts w:ascii="Calibri" w:hAnsi="Calibri" w:cs="Calibri"/>
          <w:noProof/>
        </w:rPr>
        <w:drawing>
          <wp:inline distT="0" distB="0" distL="0" distR="0" wp14:anchorId="20349CFC" wp14:editId="1D774305">
            <wp:extent cx="4354195" cy="2298700"/>
            <wp:effectExtent l="0" t="0" r="0" b="0"/>
            <wp:docPr id="1" name="Afbeelding 1" descr="page9image1759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9image175993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74E">
        <w:rPr>
          <w:rFonts w:ascii="Calibri" w:hAnsi="Calibri" w:cs="Calibri"/>
        </w:rPr>
        <w:fldChar w:fldCharType="end"/>
      </w:r>
    </w:p>
    <w:p w14:paraId="13D6C5C4" w14:textId="77777777" w:rsidR="00F4123D" w:rsidRPr="00C7674E" w:rsidRDefault="00F4123D" w:rsidP="00F4123D">
      <w:pPr>
        <w:spacing w:after="0" w:line="240" w:lineRule="auto"/>
        <w:rPr>
          <w:rFonts w:ascii="Calibri" w:hAnsi="Calibri" w:cs="Calibri"/>
          <w:bCs/>
          <w:i/>
        </w:rPr>
      </w:pPr>
    </w:p>
    <w:p w14:paraId="316DB404" w14:textId="77777777" w:rsidR="004205FB" w:rsidRPr="00C7674E" w:rsidRDefault="00594B5A" w:rsidP="00A44BD7">
      <w:pPr>
        <w:spacing w:after="0" w:line="240" w:lineRule="auto"/>
        <w:rPr>
          <w:rFonts w:ascii="Calibri" w:hAnsi="Calibri" w:cs="Calibri"/>
          <w:b/>
          <w:u w:val="single"/>
        </w:rPr>
      </w:pPr>
      <w:r w:rsidRPr="00C7674E">
        <w:rPr>
          <w:rFonts w:ascii="Calibri" w:hAnsi="Calibri" w:cs="Calibri"/>
          <w:b/>
          <w:u w:val="single"/>
        </w:rPr>
        <w:t>GEBEDEN EN GAVEN</w:t>
      </w:r>
    </w:p>
    <w:p w14:paraId="589FBFB0" w14:textId="77777777" w:rsidR="00AE1CF9" w:rsidRPr="00C7674E" w:rsidRDefault="00AE1CF9" w:rsidP="00AE1CF9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0389B2A9" w14:textId="77777777" w:rsidR="00DC70CB" w:rsidRPr="00C7674E" w:rsidRDefault="00DC70CB" w:rsidP="00AE1CF9">
      <w:pPr>
        <w:pStyle w:val="Geenafstand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>Ruimte voor het delen van zorg en dankbaarheid</w:t>
      </w:r>
    </w:p>
    <w:p w14:paraId="5497AA33" w14:textId="77777777" w:rsidR="00DC70CB" w:rsidRPr="00C7674E" w:rsidRDefault="00DC70CB" w:rsidP="00AE1CF9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59695831" w14:textId="77777777" w:rsidR="005354D7" w:rsidRPr="00C7674E" w:rsidRDefault="001E1F71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Dank- en voor</w:t>
      </w:r>
      <w:r w:rsidR="006865C6" w:rsidRPr="00C7674E">
        <w:rPr>
          <w:rFonts w:ascii="Calibri" w:eastAsia="Calibri" w:hAnsi="Calibri" w:cs="Calibri"/>
          <w:b/>
          <w:bCs/>
          <w:sz w:val="22"/>
          <w:lang w:val="nl-NL"/>
        </w:rPr>
        <w:t>beden</w:t>
      </w:r>
    </w:p>
    <w:p w14:paraId="39693EB2" w14:textId="77777777" w:rsidR="00786D6C" w:rsidRPr="00C7674E" w:rsidRDefault="005354D7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S</w:t>
      </w:r>
      <w:r w:rsidR="00435291" w:rsidRPr="00C7674E">
        <w:rPr>
          <w:rFonts w:ascii="Calibri" w:eastAsia="Calibri" w:hAnsi="Calibri" w:cs="Calibri"/>
          <w:b/>
          <w:bCs/>
          <w:sz w:val="22"/>
          <w:lang w:val="nl-NL"/>
        </w:rPr>
        <w:t>til gebed</w:t>
      </w:r>
    </w:p>
    <w:p w14:paraId="159705EA" w14:textId="77777777" w:rsidR="00C20A10" w:rsidRPr="00C7674E" w:rsidRDefault="00C20A10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Onze Vader</w:t>
      </w:r>
    </w:p>
    <w:p w14:paraId="5DCA8DEA" w14:textId="77777777" w:rsidR="00906922" w:rsidRPr="00C7674E" w:rsidRDefault="00906922" w:rsidP="00A44BD7">
      <w:pPr>
        <w:spacing w:after="0" w:line="240" w:lineRule="auto"/>
        <w:ind w:left="709"/>
        <w:jc w:val="right"/>
        <w:rPr>
          <w:rFonts w:ascii="Calibri" w:eastAsia="Times New Roman" w:hAnsi="Calibri" w:cs="Calibri"/>
          <w:b/>
          <w:bCs/>
        </w:rPr>
      </w:pPr>
    </w:p>
    <w:p w14:paraId="0BFA4EC3" w14:textId="77777777" w:rsidR="000135D5" w:rsidRDefault="00906922" w:rsidP="00710F49">
      <w:pPr>
        <w:spacing w:after="0" w:line="240" w:lineRule="auto"/>
        <w:rPr>
          <w:rFonts w:ascii="Calibri" w:hAnsi="Calibri" w:cs="Calibri"/>
        </w:rPr>
      </w:pPr>
      <w:r w:rsidRPr="00C7674E">
        <w:rPr>
          <w:rFonts w:ascii="Calibri" w:hAnsi="Calibri" w:cs="Calibri"/>
          <w:b/>
          <w:bCs/>
        </w:rPr>
        <w:t xml:space="preserve">Collecte  </w:t>
      </w:r>
      <w:r w:rsidRPr="00C7674E">
        <w:rPr>
          <w:rFonts w:ascii="Calibri" w:hAnsi="Calibri" w:cs="Calibri"/>
        </w:rPr>
        <w:t>D:</w:t>
      </w:r>
      <w:r w:rsidR="000135D5">
        <w:rPr>
          <w:rFonts w:ascii="Calibri" w:hAnsi="Calibri" w:cs="Calibri"/>
        </w:rPr>
        <w:t xml:space="preserve"> Kerk in actie zending China</w:t>
      </w:r>
      <w:r w:rsidRPr="00C7674E">
        <w:rPr>
          <w:rFonts w:ascii="Calibri" w:hAnsi="Calibri" w:cs="Calibri"/>
        </w:rPr>
        <w:t xml:space="preserve"> </w:t>
      </w:r>
    </w:p>
    <w:p w14:paraId="3EB334C8" w14:textId="142A258F" w:rsidR="0089032A" w:rsidRPr="00C7674E" w:rsidRDefault="000135D5" w:rsidP="000135D5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906922" w:rsidRPr="00C7674E">
        <w:rPr>
          <w:rFonts w:ascii="Calibri" w:hAnsi="Calibri" w:cs="Calibri"/>
        </w:rPr>
        <w:t xml:space="preserve"> K:</w:t>
      </w:r>
      <w:r>
        <w:rPr>
          <w:rFonts w:ascii="Calibri" w:hAnsi="Calibri" w:cs="Calibri"/>
        </w:rPr>
        <w:t xml:space="preserve"> Pastoraat en Eredienst</w:t>
      </w:r>
      <w:r w:rsidR="00710F49" w:rsidRPr="00C7674E">
        <w:rPr>
          <w:rFonts w:ascii="Calibri" w:hAnsi="Calibri" w:cs="Calibri"/>
        </w:rPr>
        <w:tab/>
      </w:r>
      <w:r w:rsidR="00710F49" w:rsidRPr="00C7674E">
        <w:rPr>
          <w:rFonts w:ascii="Calibri" w:hAnsi="Calibri" w:cs="Calibri"/>
        </w:rPr>
        <w:tab/>
      </w:r>
    </w:p>
    <w:p w14:paraId="7BFCB046" w14:textId="77777777" w:rsidR="00FA3F2A" w:rsidRPr="00C7674E" w:rsidRDefault="00FA3F2A" w:rsidP="00A44BD7">
      <w:pPr>
        <w:spacing w:after="0" w:line="240" w:lineRule="auto"/>
        <w:rPr>
          <w:rFonts w:ascii="Calibri" w:hAnsi="Calibri" w:cs="Calibri"/>
        </w:rPr>
      </w:pPr>
    </w:p>
    <w:p w14:paraId="2803628B" w14:textId="77777777" w:rsidR="00C81706" w:rsidRPr="00C7674E" w:rsidRDefault="00FA3F2A" w:rsidP="00071D03">
      <w:pPr>
        <w:spacing w:after="0" w:line="240" w:lineRule="auto"/>
        <w:rPr>
          <w:rFonts w:ascii="Calibri" w:hAnsi="Calibri" w:cs="Calibri"/>
        </w:rPr>
      </w:pPr>
      <w:r w:rsidRPr="00C7674E">
        <w:rPr>
          <w:rFonts w:ascii="Calibri" w:hAnsi="Calibri" w:cs="Calibri"/>
          <w:b/>
        </w:rPr>
        <w:t>Zingen:</w:t>
      </w:r>
      <w:r w:rsidRPr="00C7674E">
        <w:rPr>
          <w:rFonts w:ascii="Calibri" w:hAnsi="Calibri" w:cs="Calibri"/>
          <w:b/>
        </w:rPr>
        <w:tab/>
      </w:r>
      <w:r w:rsidR="00996F58" w:rsidRPr="00C7674E">
        <w:rPr>
          <w:rFonts w:ascii="Calibri" w:hAnsi="Calibri" w:cs="Calibri"/>
          <w:b/>
        </w:rPr>
        <w:tab/>
      </w:r>
      <w:r w:rsidR="002D6493" w:rsidRPr="00C7674E">
        <w:rPr>
          <w:rFonts w:ascii="Calibri" w:hAnsi="Calibri" w:cs="Calibri"/>
          <w:b/>
        </w:rPr>
        <w:t xml:space="preserve">lied </w:t>
      </w:r>
      <w:r w:rsidR="00597F0F">
        <w:rPr>
          <w:rFonts w:ascii="Calibri" w:hAnsi="Calibri" w:cs="Calibri"/>
          <w:b/>
        </w:rPr>
        <w:t>1002 Een volk op weg gezet</w:t>
      </w:r>
    </w:p>
    <w:p w14:paraId="24E844BE" w14:textId="77777777" w:rsidR="00482EFA" w:rsidRPr="00121FD3" w:rsidRDefault="00482EFA" w:rsidP="00482EFA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121FD3">
        <w:rPr>
          <w:rFonts w:ascii="Calibri" w:eastAsia="Times New Roman" w:hAnsi="Calibri" w:cs="Calibri"/>
          <w:lang w:eastAsia="nl-NL"/>
        </w:rPr>
        <w:t xml:space="preserve">(cantorij: </w:t>
      </w:r>
      <w:r>
        <w:rPr>
          <w:rFonts w:ascii="Calibri" w:eastAsia="Times New Roman" w:hAnsi="Calibri" w:cs="Calibri"/>
          <w:lang w:eastAsia="nl-NL"/>
        </w:rPr>
        <w:t>coupletten. gemeente: refrein</w:t>
      </w:r>
      <w:r w:rsidRPr="00121FD3">
        <w:rPr>
          <w:rFonts w:ascii="Calibri" w:eastAsia="Times New Roman" w:hAnsi="Calibri" w:cs="Calibri"/>
          <w:lang w:eastAsia="nl-NL"/>
        </w:rPr>
        <w:t>)</w:t>
      </w:r>
    </w:p>
    <w:p w14:paraId="7DA1E31E" w14:textId="008689DF" w:rsidR="00D46DF4" w:rsidRDefault="00D46DF4">
      <w:pPr>
        <w:rPr>
          <w:rFonts w:ascii="Calibri" w:eastAsia="Times New Roman" w:hAnsi="Calibri" w:cs="Calibri"/>
          <w:lang w:eastAsia="nl-NL"/>
        </w:rPr>
      </w:pPr>
      <w:r>
        <w:rPr>
          <w:rFonts w:ascii="Calibri" w:hAnsi="Calibri" w:cs="Calibri"/>
        </w:rPr>
        <w:br w:type="page"/>
      </w:r>
    </w:p>
    <w:p w14:paraId="4463E330" w14:textId="6333A9B2" w:rsidR="00141908" w:rsidRPr="00D46DF4" w:rsidRDefault="00D46DF4" w:rsidP="00D46DF4">
      <w:pPr>
        <w:pStyle w:val="Geenafstand"/>
        <w:ind w:firstLine="567"/>
        <w:rPr>
          <w:rFonts w:ascii="Calibri" w:hAnsi="Calibri" w:cs="Calibri"/>
          <w:b/>
          <w:bCs/>
          <w:sz w:val="22"/>
          <w:lang w:val="nl-NL"/>
        </w:rPr>
      </w:pPr>
      <w:r w:rsidRPr="00D46DF4">
        <w:rPr>
          <w:rFonts w:ascii="Calibri" w:hAnsi="Calibri" w:cs="Calibri"/>
          <w:b/>
          <w:bCs/>
          <w:sz w:val="22"/>
          <w:lang w:val="nl-NL"/>
        </w:rPr>
        <w:lastRenderedPageBreak/>
        <w:t>Refrein: gemeente</w:t>
      </w:r>
    </w:p>
    <w:p w14:paraId="322E360C" w14:textId="27CC7495" w:rsidR="00EE2021" w:rsidRPr="00C7674E" w:rsidRDefault="00EE2021" w:rsidP="00A44BD7">
      <w:pPr>
        <w:pStyle w:val="Geenafstand"/>
        <w:rPr>
          <w:rFonts w:ascii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7839E0A7" wp14:editId="56F8AFFA">
            <wp:extent cx="4604473" cy="4181475"/>
            <wp:effectExtent l="0" t="0" r="5715" b="0"/>
            <wp:docPr id="203570412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01" cy="41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667F" w14:textId="489D2FA2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1002:1</w:t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 w:rsidRPr="00D46DF4">
        <w:rPr>
          <w:rFonts w:ascii="Calibri" w:eastAsia="Calibri" w:hAnsi="Calibri" w:cs="Calibri"/>
          <w:i/>
          <w:iCs/>
          <w:sz w:val="22"/>
          <w:lang w:val="nl-NL"/>
        </w:rPr>
        <w:t>Cantorij</w:t>
      </w:r>
    </w:p>
    <w:p w14:paraId="07D3195F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Wie gaat voorop, wil herder zijn,</w:t>
      </w:r>
    </w:p>
    <w:p w14:paraId="4880FD7F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speurend naar water, plekken groen?</w:t>
      </w:r>
    </w:p>
    <w:p w14:paraId="1789BC84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De wolven huilen in het bos,</w:t>
      </w:r>
    </w:p>
    <w:p w14:paraId="1A11E374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wie vindt een weg om recht te doen?</w:t>
      </w:r>
    </w:p>
    <w:p w14:paraId="3B4FA844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Wie vrede zoekt moet vechten in</w:t>
      </w:r>
    </w:p>
    <w:p w14:paraId="79F70B59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de loden schoenen van de angst.</w:t>
      </w:r>
    </w:p>
    <w:p w14:paraId="157B3C96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Maar kreupel en verminkt geraakt,</w:t>
      </w:r>
    </w:p>
    <w:p w14:paraId="33D005A8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weten wij: toekomst duurt het langst.</w:t>
      </w:r>
    </w:p>
    <w:p w14:paraId="4E75DC97" w14:textId="77777777" w:rsidR="00EE2021" w:rsidRDefault="00EE2021" w:rsidP="00EE2021">
      <w:pPr>
        <w:pStyle w:val="Geenafstand"/>
        <w:ind w:firstLine="567"/>
        <w:rPr>
          <w:rFonts w:ascii="Calibri" w:eastAsia="Calibri" w:hAnsi="Calibri" w:cs="Calibri"/>
          <w:b/>
          <w:bCs/>
          <w:sz w:val="22"/>
          <w:lang w:val="nl-NL"/>
        </w:rPr>
      </w:pPr>
    </w:p>
    <w:p w14:paraId="422965A7" w14:textId="483323F7" w:rsidR="00D46DF4" w:rsidRPr="00EE2021" w:rsidRDefault="00D46DF4" w:rsidP="00EE2021">
      <w:pPr>
        <w:pStyle w:val="Geenafstand"/>
        <w:ind w:firstLine="567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sz w:val="22"/>
          <w:lang w:val="nl-NL"/>
        </w:rPr>
        <w:t>Refrein</w:t>
      </w:r>
    </w:p>
    <w:p w14:paraId="1A9C6F8A" w14:textId="77777777" w:rsidR="00EE2021" w:rsidRPr="00EE2021" w:rsidRDefault="00EE2021" w:rsidP="00EE2021">
      <w:pPr>
        <w:pStyle w:val="Geenafstand"/>
        <w:ind w:firstLine="567"/>
        <w:rPr>
          <w:rFonts w:ascii="Calibri" w:eastAsia="Calibri" w:hAnsi="Calibri" w:cs="Calibri"/>
          <w:b/>
          <w:bCs/>
          <w:sz w:val="22"/>
          <w:lang w:val="nl-NL"/>
        </w:rPr>
      </w:pPr>
    </w:p>
    <w:p w14:paraId="7E6FBD12" w14:textId="731B1B4C" w:rsidR="00EE2021" w:rsidRPr="00D46DF4" w:rsidRDefault="00EE2021" w:rsidP="00EE2021">
      <w:pPr>
        <w:pStyle w:val="Geenafstand"/>
        <w:ind w:firstLine="284"/>
        <w:rPr>
          <w:rFonts w:ascii="Calibri" w:eastAsia="Calibri" w:hAnsi="Calibri" w:cs="Calibri"/>
          <w:i/>
          <w:iCs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1002:2</w:t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 w:rsidRPr="00D46DF4">
        <w:rPr>
          <w:rFonts w:ascii="Calibri" w:eastAsia="Calibri" w:hAnsi="Calibri" w:cs="Calibri"/>
          <w:i/>
          <w:iCs/>
          <w:sz w:val="22"/>
          <w:lang w:val="nl-NL"/>
        </w:rPr>
        <w:t>Cantorij</w:t>
      </w:r>
    </w:p>
    <w:p w14:paraId="0D594515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Wie kent de armen langs de weg:</w:t>
      </w:r>
    </w:p>
    <w:p w14:paraId="34BBE96E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gepakt, gebruikt, weer weggegooid?</w:t>
      </w:r>
    </w:p>
    <w:p w14:paraId="27F700A5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Ziet iemand nog de blindeman,</w:t>
      </w:r>
    </w:p>
    <w:p w14:paraId="49E0920F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de stomme en de mankepoot?</w:t>
      </w:r>
    </w:p>
    <w:p w14:paraId="4750144D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Zien zij elkaar? Zij staan al op,</w:t>
      </w:r>
    </w:p>
    <w:p w14:paraId="6627B96B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helpen elkaar weer op de been.</w:t>
      </w:r>
    </w:p>
    <w:p w14:paraId="1D0129D8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Wij reisgenoten in de stoet</w:t>
      </w:r>
    </w:p>
    <w:p w14:paraId="50AF137E" w14:textId="77777777" w:rsid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horen van hen waarom, waarheen.</w:t>
      </w:r>
    </w:p>
    <w:p w14:paraId="70D1F94B" w14:textId="77777777" w:rsidR="00D46DF4" w:rsidRDefault="00D46DF4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</w:p>
    <w:p w14:paraId="6D7AAE36" w14:textId="0FC224B1" w:rsidR="00D46DF4" w:rsidRPr="00EE2021" w:rsidRDefault="00D46DF4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>
        <w:rPr>
          <w:rFonts w:ascii="Calibri" w:eastAsia="Calibri" w:hAnsi="Calibri" w:cs="Calibri"/>
          <w:sz w:val="22"/>
          <w:lang w:val="nl-NL"/>
        </w:rPr>
        <w:t>Refrein</w:t>
      </w:r>
    </w:p>
    <w:p w14:paraId="72DEB339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</w:p>
    <w:p w14:paraId="648E7B94" w14:textId="08AC763D" w:rsidR="00EE2021" w:rsidRPr="00D46DF4" w:rsidRDefault="00EE2021" w:rsidP="00EE2021">
      <w:pPr>
        <w:pStyle w:val="Geenafstand"/>
        <w:ind w:firstLine="284"/>
        <w:rPr>
          <w:rFonts w:ascii="Calibri" w:eastAsia="Calibri" w:hAnsi="Calibri" w:cs="Calibri"/>
          <w:i/>
          <w:iCs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1002:3</w:t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 w:rsidRPr="00D46DF4">
        <w:rPr>
          <w:rFonts w:ascii="Calibri" w:eastAsia="Calibri" w:hAnsi="Calibri" w:cs="Calibri"/>
          <w:i/>
          <w:iCs/>
          <w:sz w:val="22"/>
          <w:lang w:val="nl-NL"/>
        </w:rPr>
        <w:t>Cantorij</w:t>
      </w:r>
    </w:p>
    <w:p w14:paraId="1760BE45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De koningen van man en macht</w:t>
      </w:r>
    </w:p>
    <w:p w14:paraId="75702A9D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zijn van hun schone schijn ontdaan,</w:t>
      </w:r>
    </w:p>
    <w:p w14:paraId="6B1FC929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nemen het voor de zwakken op,</w:t>
      </w:r>
    </w:p>
    <w:p w14:paraId="3D751B1D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lopen aandachtig achteraan.</w:t>
      </w:r>
    </w:p>
    <w:p w14:paraId="509DECB1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Zij hebben eens het woord gehoord:</w:t>
      </w:r>
    </w:p>
    <w:p w14:paraId="558E353D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‘Wie groot wil zijn moet dienaar zijn’,</w:t>
      </w:r>
    </w:p>
    <w:p w14:paraId="4B9D576D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en elkaar dragend weten wij:</w:t>
      </w:r>
    </w:p>
    <w:p w14:paraId="6E2FCA82" w14:textId="77777777" w:rsid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dat woord zal ons ten leven zijn.</w:t>
      </w:r>
    </w:p>
    <w:p w14:paraId="5DCDFB57" w14:textId="77777777" w:rsidR="00D46DF4" w:rsidRDefault="00D46DF4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</w:p>
    <w:p w14:paraId="4996AD35" w14:textId="12EE31C9" w:rsidR="00D46DF4" w:rsidRPr="00EE2021" w:rsidRDefault="00D46DF4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>
        <w:rPr>
          <w:rFonts w:ascii="Calibri" w:eastAsia="Calibri" w:hAnsi="Calibri" w:cs="Calibri"/>
          <w:sz w:val="22"/>
          <w:lang w:val="nl-NL"/>
        </w:rPr>
        <w:t>Refrein</w:t>
      </w:r>
    </w:p>
    <w:p w14:paraId="49A598C7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</w:p>
    <w:p w14:paraId="70E2DFDC" w14:textId="75A4CD03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1002:4</w:t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>
        <w:rPr>
          <w:rFonts w:ascii="Calibri" w:eastAsia="Calibri" w:hAnsi="Calibri" w:cs="Calibri"/>
          <w:sz w:val="22"/>
          <w:lang w:val="nl-NL"/>
        </w:rPr>
        <w:tab/>
      </w:r>
      <w:r w:rsidR="00D46DF4" w:rsidRPr="00D46DF4">
        <w:rPr>
          <w:rFonts w:ascii="Calibri" w:eastAsia="Calibri" w:hAnsi="Calibri" w:cs="Calibri"/>
          <w:i/>
          <w:iCs/>
          <w:sz w:val="22"/>
          <w:lang w:val="nl-NL"/>
        </w:rPr>
        <w:t>Cantorij</w:t>
      </w:r>
    </w:p>
    <w:p w14:paraId="4C1731E0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Wat wordt gezongen onderweg?</w:t>
      </w:r>
    </w:p>
    <w:p w14:paraId="30E14494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Een levenslied tegen de dood:</w:t>
      </w:r>
    </w:p>
    <w:p w14:paraId="4D10B250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‘Hij heeft de groten neergehaald</w:t>
      </w:r>
    </w:p>
    <w:p w14:paraId="14958B05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en kleine mensen maakt Hij groot’.</w:t>
      </w:r>
    </w:p>
    <w:p w14:paraId="4802FE21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Maar wie zijn wij? Wij gaan op pad,</w:t>
      </w:r>
    </w:p>
    <w:p w14:paraId="35DC247C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zingen elkaar de toekomst in.</w:t>
      </w:r>
    </w:p>
    <w:p w14:paraId="5970837C" w14:textId="77777777" w:rsidR="00EE2021" w:rsidRP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Wij struikelen en staan weer op:</w:t>
      </w:r>
    </w:p>
    <w:p w14:paraId="59C78F6F" w14:textId="4C710F1A" w:rsidR="00EE2021" w:rsidRDefault="00EE2021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 w:rsidRPr="00EE2021">
        <w:rPr>
          <w:rFonts w:ascii="Calibri" w:eastAsia="Calibri" w:hAnsi="Calibri" w:cs="Calibri"/>
          <w:sz w:val="22"/>
          <w:lang w:val="nl-NL"/>
        </w:rPr>
        <w:t>iedere dag een nieuw begin.</w:t>
      </w:r>
    </w:p>
    <w:p w14:paraId="2D917FC8" w14:textId="77777777" w:rsidR="00D46DF4" w:rsidRDefault="00D46DF4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</w:p>
    <w:p w14:paraId="43EEA7F2" w14:textId="568909DA" w:rsidR="00D46DF4" w:rsidRPr="00EE2021" w:rsidRDefault="00D46DF4" w:rsidP="00EE2021">
      <w:pPr>
        <w:pStyle w:val="Geenafstand"/>
        <w:ind w:firstLine="284"/>
        <w:rPr>
          <w:rFonts w:ascii="Calibri" w:eastAsia="Calibri" w:hAnsi="Calibri" w:cs="Calibri"/>
          <w:sz w:val="22"/>
          <w:lang w:val="nl-NL"/>
        </w:rPr>
      </w:pPr>
      <w:r>
        <w:rPr>
          <w:rFonts w:ascii="Calibri" w:eastAsia="Calibri" w:hAnsi="Calibri" w:cs="Calibri"/>
          <w:sz w:val="22"/>
          <w:lang w:val="nl-NL"/>
        </w:rPr>
        <w:t>Refrein</w:t>
      </w:r>
    </w:p>
    <w:p w14:paraId="4D5EF163" w14:textId="77777777" w:rsidR="00EE2021" w:rsidRDefault="00EE2021" w:rsidP="00EE2021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</w:p>
    <w:p w14:paraId="4692FBA5" w14:textId="1A0BAFAB" w:rsidR="00B75ADC" w:rsidRPr="00C7674E" w:rsidRDefault="009A59E4" w:rsidP="00EE2021">
      <w:pPr>
        <w:pStyle w:val="Geenafstand"/>
        <w:ind w:firstLine="284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Zegen</w:t>
      </w:r>
    </w:p>
    <w:p w14:paraId="0FCCCBA0" w14:textId="77777777" w:rsidR="00F73EF6" w:rsidRPr="00C7674E" w:rsidRDefault="00F73EF6" w:rsidP="00EE2021">
      <w:pPr>
        <w:pStyle w:val="Geenafstand"/>
        <w:ind w:firstLine="284"/>
        <w:rPr>
          <w:rStyle w:val="Nadruk"/>
          <w:rFonts w:ascii="Calibri" w:eastAsia="Calibri" w:hAnsi="Calibri" w:cs="Calibri"/>
          <w:b/>
          <w:bCs/>
          <w:i w:val="0"/>
          <w:iCs w:val="0"/>
          <w:sz w:val="22"/>
          <w:lang w:val="nl-NL"/>
        </w:rPr>
      </w:pPr>
    </w:p>
    <w:p w14:paraId="3EAC7511" w14:textId="77777777" w:rsidR="00F81E9F" w:rsidRPr="00C7674E" w:rsidRDefault="00C20A10" w:rsidP="00EE2021">
      <w:pPr>
        <w:pStyle w:val="Geenafstand"/>
        <w:ind w:firstLine="284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 xml:space="preserve">Zingen: </w:t>
      </w:r>
      <w:r w:rsidR="00095EEA"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ab/>
      </w: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>Vrede voor jou</w:t>
      </w:r>
    </w:p>
    <w:p w14:paraId="7913F300" w14:textId="77777777" w:rsidR="00C50A38" w:rsidRPr="00C7674E" w:rsidRDefault="00C50A38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0D5E4170" w14:textId="77777777" w:rsidR="00C50A38" w:rsidRPr="00C7674E" w:rsidRDefault="00C5262E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Fonts w:ascii="Calibri" w:hAnsi="Calibri" w:cs="Calibri"/>
          <w:noProof/>
          <w:sz w:val="22"/>
        </w:rPr>
        <w:drawing>
          <wp:inline distT="0" distB="0" distL="0" distR="0" wp14:anchorId="0352D7A2" wp14:editId="48CC1DAB">
            <wp:extent cx="3624943" cy="1065778"/>
            <wp:effectExtent l="0" t="0" r="0" b="127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11AB" w14:textId="77777777" w:rsidR="00C50A38" w:rsidRPr="00C7674E" w:rsidRDefault="00C50A38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680FBEDC" w14:textId="77777777" w:rsidR="00C50A38" w:rsidRPr="00C7674E" w:rsidRDefault="00C50A38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3F19F3EF" w14:textId="77777777" w:rsidR="00C50A38" w:rsidRPr="00C7674E" w:rsidRDefault="0043529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.-.-.-.-.-.</w:t>
      </w:r>
    </w:p>
    <w:p w14:paraId="61AFF4E2" w14:textId="77777777" w:rsidR="00B912F6" w:rsidRPr="00C7674E" w:rsidRDefault="00B912F6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365272DF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Reacties op de viering zijn welkom in de doos in de hal óf via het adres::    </w:t>
      </w:r>
      <w:hyperlink r:id="rId24" w:history="1">
        <w:r w:rsidRPr="00C7674E">
          <w:rPr>
            <w:rStyle w:val="Hyperlink"/>
            <w:rFonts w:ascii="Calibri" w:hAnsi="Calibri" w:cs="Calibri"/>
            <w:sz w:val="22"/>
            <w:lang w:val="nl-NL"/>
          </w:rPr>
          <w:t>reactieviering@pknhuissen.nl</w:t>
        </w:r>
      </w:hyperlink>
    </w:p>
    <w:p w14:paraId="140D96A7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 </w:t>
      </w:r>
    </w:p>
    <w:p w14:paraId="68593CA3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In de werkgroep VIEREN worden deze besproken en wordt er gekeken</w:t>
      </w:r>
    </w:p>
    <w:p w14:paraId="42782D5B" w14:textId="77777777" w:rsidR="005856B1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hoe we daarmee onze vieringen kunnen ‘verbeteren’</w:t>
      </w:r>
      <w:r w:rsidR="004628EC" w:rsidRPr="00C7674E">
        <w:rPr>
          <w:rStyle w:val="Nadruk"/>
          <w:rFonts w:ascii="Calibri" w:hAnsi="Calibri" w:cs="Calibri"/>
          <w:sz w:val="22"/>
          <w:lang w:val="nl-NL"/>
        </w:rPr>
        <w:t>.</w:t>
      </w:r>
    </w:p>
    <w:p w14:paraId="435652D9" w14:textId="77777777" w:rsidR="00D14C86" w:rsidRPr="00C7674E" w:rsidRDefault="00D14C86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D14C86" w:rsidRPr="00F71638" w14:paraId="643646EE" w14:textId="77777777" w:rsidTr="004A2D53">
        <w:trPr>
          <w:jc w:val="center"/>
        </w:trPr>
        <w:tc>
          <w:tcPr>
            <w:tcW w:w="6237" w:type="dxa"/>
            <w:gridSpan w:val="2"/>
          </w:tcPr>
          <w:p w14:paraId="34842B4A" w14:textId="77777777" w:rsidR="00D14C86" w:rsidRPr="00F71638" w:rsidRDefault="00D14C86" w:rsidP="004A2D53">
            <w:pPr>
              <w:ind w:firstLine="284"/>
              <w:jc w:val="center"/>
              <w:rPr>
                <w:rFonts w:ascii="Tahoma" w:hAnsi="Tahoma" w:cs="Tahoma"/>
                <w:b/>
                <w:bCs/>
                <w:lang w:val="fr-FR"/>
              </w:rPr>
            </w:pPr>
            <w:r w:rsidRPr="00F71638">
              <w:rPr>
                <w:rFonts w:ascii="Tahoma" w:hAnsi="Tahoma" w:cs="Tahoma"/>
                <w:b/>
                <w:bCs/>
                <w:lang w:val="fr-FR"/>
              </w:rPr>
              <w:t xml:space="preserve">QR codes </w:t>
            </w:r>
            <w:proofErr w:type="spellStart"/>
            <w:r w:rsidRPr="00F71638">
              <w:rPr>
                <w:rFonts w:ascii="Tahoma" w:hAnsi="Tahoma" w:cs="Tahoma"/>
                <w:b/>
                <w:bCs/>
                <w:lang w:val="fr-FR"/>
              </w:rPr>
              <w:t>t.b.v</w:t>
            </w:r>
            <w:proofErr w:type="spellEnd"/>
            <w:r w:rsidRPr="00F71638">
              <w:rPr>
                <w:rFonts w:ascii="Tahoma" w:hAnsi="Tahoma" w:cs="Tahoma"/>
                <w:b/>
                <w:bCs/>
                <w:lang w:val="fr-FR"/>
              </w:rPr>
              <w:t>. collectes</w:t>
            </w:r>
          </w:p>
          <w:p w14:paraId="4D7D8A7A" w14:textId="77777777" w:rsidR="00D14C86" w:rsidRPr="00F71638" w:rsidRDefault="00D14C86" w:rsidP="004A2D53">
            <w:pPr>
              <w:ind w:firstLine="284"/>
              <w:jc w:val="center"/>
              <w:rPr>
                <w:rFonts w:ascii="Tahoma" w:hAnsi="Tahoma" w:cs="Tahoma"/>
                <w:b/>
                <w:bCs/>
                <w:lang w:val="fr-FR"/>
              </w:rPr>
            </w:pPr>
          </w:p>
        </w:tc>
      </w:tr>
      <w:tr w:rsidR="00D14C86" w:rsidRPr="00F71638" w14:paraId="314CD680" w14:textId="77777777" w:rsidTr="004A2D53">
        <w:trPr>
          <w:jc w:val="center"/>
        </w:trPr>
        <w:tc>
          <w:tcPr>
            <w:tcW w:w="2552" w:type="dxa"/>
          </w:tcPr>
          <w:p w14:paraId="114C05C9" w14:textId="77777777" w:rsidR="00D14C86" w:rsidRPr="00F71638" w:rsidRDefault="00D14C86" w:rsidP="004A2D53">
            <w:pPr>
              <w:ind w:firstLine="284"/>
              <w:jc w:val="center"/>
              <w:rPr>
                <w:rFonts w:ascii="Tahoma" w:hAnsi="Tahoma" w:cs="Tahoma"/>
              </w:rPr>
            </w:pPr>
            <w:r w:rsidRPr="00F71638">
              <w:rPr>
                <w:rFonts w:ascii="Tahoma" w:hAnsi="Tahoma" w:cs="Tahoma"/>
                <w:noProof/>
              </w:rPr>
              <w:drawing>
                <wp:inline distT="0" distB="0" distL="0" distR="0" wp14:anchorId="503069EC" wp14:editId="6C5C70CD">
                  <wp:extent cx="1019175" cy="1019175"/>
                  <wp:effectExtent l="0" t="0" r="0" b="0"/>
                  <wp:docPr id="1864753070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6A405" w14:textId="77777777" w:rsidR="00D14C86" w:rsidRPr="00F71638" w:rsidRDefault="00D14C86" w:rsidP="004A2D53">
            <w:pPr>
              <w:ind w:firstLine="284"/>
              <w:jc w:val="center"/>
              <w:rPr>
                <w:rFonts w:ascii="Tahoma" w:hAnsi="Tahoma" w:cs="Tahoma"/>
              </w:rPr>
            </w:pPr>
            <w:r w:rsidRPr="00F71638">
              <w:rPr>
                <w:rFonts w:ascii="Tahoma" w:hAnsi="Tahoma" w:cs="Tahoma"/>
              </w:rPr>
              <w:t>Diaconie</w:t>
            </w:r>
          </w:p>
        </w:tc>
        <w:tc>
          <w:tcPr>
            <w:tcW w:w="3685" w:type="dxa"/>
          </w:tcPr>
          <w:p w14:paraId="444F2FE7" w14:textId="77777777" w:rsidR="00D14C86" w:rsidRPr="00F71638" w:rsidRDefault="00D14C86" w:rsidP="004A2D53">
            <w:pPr>
              <w:ind w:firstLine="284"/>
              <w:jc w:val="center"/>
              <w:rPr>
                <w:rFonts w:ascii="Tahoma" w:hAnsi="Tahoma" w:cs="Tahoma"/>
              </w:rPr>
            </w:pPr>
            <w:r w:rsidRPr="00F71638">
              <w:rPr>
                <w:rFonts w:ascii="Tahoma" w:hAnsi="Tahoma" w:cs="Tahoma"/>
                <w:noProof/>
              </w:rPr>
              <w:drawing>
                <wp:inline distT="0" distB="0" distL="0" distR="0" wp14:anchorId="31606228" wp14:editId="59A271C5">
                  <wp:extent cx="1019175" cy="1019175"/>
                  <wp:effectExtent l="0" t="0" r="0" b="0"/>
                  <wp:docPr id="4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D93D3" w14:textId="77777777" w:rsidR="00D14C86" w:rsidRPr="00F71638" w:rsidRDefault="00D14C86" w:rsidP="004A2D53">
            <w:pPr>
              <w:ind w:firstLine="284"/>
              <w:jc w:val="center"/>
              <w:rPr>
                <w:rFonts w:ascii="Tahoma" w:hAnsi="Tahoma" w:cs="Tahoma"/>
              </w:rPr>
            </w:pPr>
            <w:r w:rsidRPr="00F71638">
              <w:rPr>
                <w:rFonts w:ascii="Tahoma" w:hAnsi="Tahoma" w:cs="Tahoma"/>
              </w:rPr>
              <w:t>Pastoraat en eredienst</w:t>
            </w:r>
          </w:p>
        </w:tc>
      </w:tr>
    </w:tbl>
    <w:p w14:paraId="6BCDC5F6" w14:textId="77777777" w:rsidR="00D14C86" w:rsidRPr="00F71638" w:rsidRDefault="00D14C86" w:rsidP="00D14C86">
      <w:pPr>
        <w:pStyle w:val="Geenafstand"/>
        <w:ind w:firstLine="284"/>
        <w:rPr>
          <w:rStyle w:val="Nadruk"/>
          <w:rFonts w:ascii="Tahoma" w:hAnsi="Tahoma" w:cs="Tahoma"/>
          <w:sz w:val="22"/>
          <w:lang w:val="nl-NL"/>
        </w:rPr>
      </w:pPr>
    </w:p>
    <w:p w14:paraId="1770C45E" w14:textId="77777777" w:rsidR="00AE1CF9" w:rsidRPr="00AC3F4B" w:rsidRDefault="00AE1CF9" w:rsidP="00AC3F4B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</w:p>
    <w:sectPr w:rsidR="00AE1CF9" w:rsidRPr="00AC3F4B" w:rsidSect="000C26A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045EF" w14:textId="77777777" w:rsidR="00C9492D" w:rsidRDefault="00C9492D">
      <w:pPr>
        <w:spacing w:after="0" w:line="240" w:lineRule="auto"/>
      </w:pPr>
      <w:r>
        <w:separator/>
      </w:r>
    </w:p>
  </w:endnote>
  <w:endnote w:type="continuationSeparator" w:id="0">
    <w:p w14:paraId="67C6A318" w14:textId="77777777" w:rsidR="00C9492D" w:rsidRDefault="00C94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BB098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588B3977" w14:textId="77777777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77E719E4" wp14:editId="77D93683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702868B6" w14:textId="77777777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30D3500" wp14:editId="0CB7331F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686C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7B43C59B" w14:textId="77777777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41231" w14:textId="77777777" w:rsidR="00C9492D" w:rsidRDefault="00C9492D">
      <w:pPr>
        <w:spacing w:after="0" w:line="240" w:lineRule="auto"/>
      </w:pPr>
      <w:r>
        <w:separator/>
      </w:r>
    </w:p>
  </w:footnote>
  <w:footnote w:type="continuationSeparator" w:id="0">
    <w:p w14:paraId="6852ECBB" w14:textId="77777777" w:rsidR="00C9492D" w:rsidRDefault="00C94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8F9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CF243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80E3A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B19FE"/>
    <w:multiLevelType w:val="hybridMultilevel"/>
    <w:tmpl w:val="67D4B6C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255283451">
    <w:abstractNumId w:val="9"/>
  </w:num>
  <w:num w:numId="2" w16cid:durableId="1668708491">
    <w:abstractNumId w:val="11"/>
  </w:num>
  <w:num w:numId="3" w16cid:durableId="1552232660">
    <w:abstractNumId w:val="0"/>
  </w:num>
  <w:num w:numId="4" w16cid:durableId="986862307">
    <w:abstractNumId w:val="7"/>
  </w:num>
  <w:num w:numId="5" w16cid:durableId="1725134010">
    <w:abstractNumId w:val="14"/>
  </w:num>
  <w:num w:numId="6" w16cid:durableId="972101044">
    <w:abstractNumId w:val="1"/>
  </w:num>
  <w:num w:numId="7" w16cid:durableId="1825856288">
    <w:abstractNumId w:val="10"/>
  </w:num>
  <w:num w:numId="8" w16cid:durableId="395209464">
    <w:abstractNumId w:val="5"/>
  </w:num>
  <w:num w:numId="9" w16cid:durableId="5133501">
    <w:abstractNumId w:val="12"/>
  </w:num>
  <w:num w:numId="10" w16cid:durableId="954558640">
    <w:abstractNumId w:val="15"/>
  </w:num>
  <w:num w:numId="11" w16cid:durableId="418017792">
    <w:abstractNumId w:val="3"/>
  </w:num>
  <w:num w:numId="12" w16cid:durableId="2049141304">
    <w:abstractNumId w:val="4"/>
  </w:num>
  <w:num w:numId="13" w16cid:durableId="1733308857">
    <w:abstractNumId w:val="6"/>
  </w:num>
  <w:num w:numId="14" w16cid:durableId="1926257388">
    <w:abstractNumId w:val="2"/>
  </w:num>
  <w:num w:numId="15" w16cid:durableId="150870920">
    <w:abstractNumId w:val="8"/>
  </w:num>
  <w:num w:numId="16" w16cid:durableId="192368177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14"/>
    <w:rsid w:val="000046FC"/>
    <w:rsid w:val="00005191"/>
    <w:rsid w:val="00007F4B"/>
    <w:rsid w:val="00010248"/>
    <w:rsid w:val="000135D5"/>
    <w:rsid w:val="00015518"/>
    <w:rsid w:val="0001798A"/>
    <w:rsid w:val="00031505"/>
    <w:rsid w:val="000323EF"/>
    <w:rsid w:val="00034FFB"/>
    <w:rsid w:val="00035D58"/>
    <w:rsid w:val="00037D38"/>
    <w:rsid w:val="000402BB"/>
    <w:rsid w:val="000412FE"/>
    <w:rsid w:val="000418B1"/>
    <w:rsid w:val="00044751"/>
    <w:rsid w:val="000467E1"/>
    <w:rsid w:val="00051C99"/>
    <w:rsid w:val="00053AE0"/>
    <w:rsid w:val="00061701"/>
    <w:rsid w:val="00063E5B"/>
    <w:rsid w:val="000645BD"/>
    <w:rsid w:val="0006488A"/>
    <w:rsid w:val="0006717A"/>
    <w:rsid w:val="000671D6"/>
    <w:rsid w:val="00070BCB"/>
    <w:rsid w:val="00070BD0"/>
    <w:rsid w:val="00071D03"/>
    <w:rsid w:val="00071EC9"/>
    <w:rsid w:val="0007230E"/>
    <w:rsid w:val="000729E1"/>
    <w:rsid w:val="00073B46"/>
    <w:rsid w:val="00075B5F"/>
    <w:rsid w:val="00080916"/>
    <w:rsid w:val="0008097A"/>
    <w:rsid w:val="00082436"/>
    <w:rsid w:val="00084343"/>
    <w:rsid w:val="00086033"/>
    <w:rsid w:val="000871A3"/>
    <w:rsid w:val="00090AAB"/>
    <w:rsid w:val="00092D6D"/>
    <w:rsid w:val="00095843"/>
    <w:rsid w:val="00095EEA"/>
    <w:rsid w:val="000A02B1"/>
    <w:rsid w:val="000A258F"/>
    <w:rsid w:val="000A54E6"/>
    <w:rsid w:val="000B3DE0"/>
    <w:rsid w:val="000B4303"/>
    <w:rsid w:val="000B5702"/>
    <w:rsid w:val="000B5718"/>
    <w:rsid w:val="000B697A"/>
    <w:rsid w:val="000C023C"/>
    <w:rsid w:val="000C26A7"/>
    <w:rsid w:val="000C2D24"/>
    <w:rsid w:val="000C311D"/>
    <w:rsid w:val="000C3AAC"/>
    <w:rsid w:val="000C4AFD"/>
    <w:rsid w:val="000C4D32"/>
    <w:rsid w:val="000D08E5"/>
    <w:rsid w:val="000D2153"/>
    <w:rsid w:val="000D310D"/>
    <w:rsid w:val="000D358A"/>
    <w:rsid w:val="000D6CBB"/>
    <w:rsid w:val="000E378E"/>
    <w:rsid w:val="000F1F42"/>
    <w:rsid w:val="000F764C"/>
    <w:rsid w:val="000F7FA1"/>
    <w:rsid w:val="00101ACD"/>
    <w:rsid w:val="00102438"/>
    <w:rsid w:val="00105494"/>
    <w:rsid w:val="00105B71"/>
    <w:rsid w:val="00105EF9"/>
    <w:rsid w:val="00106726"/>
    <w:rsid w:val="00107DCB"/>
    <w:rsid w:val="00110DBA"/>
    <w:rsid w:val="00112072"/>
    <w:rsid w:val="0011387C"/>
    <w:rsid w:val="00114EAF"/>
    <w:rsid w:val="00115BF5"/>
    <w:rsid w:val="00121FD3"/>
    <w:rsid w:val="00123793"/>
    <w:rsid w:val="0012541C"/>
    <w:rsid w:val="00127531"/>
    <w:rsid w:val="0013191D"/>
    <w:rsid w:val="0013315F"/>
    <w:rsid w:val="0013540A"/>
    <w:rsid w:val="00136C1D"/>
    <w:rsid w:val="00141908"/>
    <w:rsid w:val="001432EF"/>
    <w:rsid w:val="0014526F"/>
    <w:rsid w:val="00145C59"/>
    <w:rsid w:val="00145F25"/>
    <w:rsid w:val="00147531"/>
    <w:rsid w:val="001509F3"/>
    <w:rsid w:val="00151E70"/>
    <w:rsid w:val="00161125"/>
    <w:rsid w:val="00161264"/>
    <w:rsid w:val="0016797A"/>
    <w:rsid w:val="00170056"/>
    <w:rsid w:val="001808F4"/>
    <w:rsid w:val="00181FA2"/>
    <w:rsid w:val="001823AC"/>
    <w:rsid w:val="00182A8D"/>
    <w:rsid w:val="001840DD"/>
    <w:rsid w:val="001857ED"/>
    <w:rsid w:val="00186B8A"/>
    <w:rsid w:val="00191BF5"/>
    <w:rsid w:val="00192845"/>
    <w:rsid w:val="00194ABF"/>
    <w:rsid w:val="00197FAD"/>
    <w:rsid w:val="001A1419"/>
    <w:rsid w:val="001A223A"/>
    <w:rsid w:val="001A49D5"/>
    <w:rsid w:val="001A4EB9"/>
    <w:rsid w:val="001B03A3"/>
    <w:rsid w:val="001B6336"/>
    <w:rsid w:val="001C2479"/>
    <w:rsid w:val="001C3D8B"/>
    <w:rsid w:val="001C5D8D"/>
    <w:rsid w:val="001C64A0"/>
    <w:rsid w:val="001C6B0D"/>
    <w:rsid w:val="001D04F3"/>
    <w:rsid w:val="001D131E"/>
    <w:rsid w:val="001D36E2"/>
    <w:rsid w:val="001E1F71"/>
    <w:rsid w:val="001E2219"/>
    <w:rsid w:val="001E3806"/>
    <w:rsid w:val="001F1AB5"/>
    <w:rsid w:val="001F3168"/>
    <w:rsid w:val="001F33C2"/>
    <w:rsid w:val="001F4325"/>
    <w:rsid w:val="001F5F7F"/>
    <w:rsid w:val="001F72F0"/>
    <w:rsid w:val="001F7D7B"/>
    <w:rsid w:val="00204082"/>
    <w:rsid w:val="002132FD"/>
    <w:rsid w:val="00213EF8"/>
    <w:rsid w:val="00217C15"/>
    <w:rsid w:val="002265FC"/>
    <w:rsid w:val="002270C1"/>
    <w:rsid w:val="00231596"/>
    <w:rsid w:val="0023601B"/>
    <w:rsid w:val="00236561"/>
    <w:rsid w:val="0024224E"/>
    <w:rsid w:val="00243555"/>
    <w:rsid w:val="00243BD0"/>
    <w:rsid w:val="00244B63"/>
    <w:rsid w:val="0025006E"/>
    <w:rsid w:val="00250547"/>
    <w:rsid w:val="002543FF"/>
    <w:rsid w:val="002547DE"/>
    <w:rsid w:val="00261A85"/>
    <w:rsid w:val="002621DE"/>
    <w:rsid w:val="002622BA"/>
    <w:rsid w:val="00263E9E"/>
    <w:rsid w:val="00264643"/>
    <w:rsid w:val="002650F5"/>
    <w:rsid w:val="00267256"/>
    <w:rsid w:val="002677CA"/>
    <w:rsid w:val="00277C08"/>
    <w:rsid w:val="002864A4"/>
    <w:rsid w:val="0028779A"/>
    <w:rsid w:val="00287BBB"/>
    <w:rsid w:val="002911A1"/>
    <w:rsid w:val="002926C2"/>
    <w:rsid w:val="0029443F"/>
    <w:rsid w:val="00295E2A"/>
    <w:rsid w:val="002A3D4B"/>
    <w:rsid w:val="002A6570"/>
    <w:rsid w:val="002A66CF"/>
    <w:rsid w:val="002B6322"/>
    <w:rsid w:val="002C01C0"/>
    <w:rsid w:val="002C4876"/>
    <w:rsid w:val="002C4F6E"/>
    <w:rsid w:val="002C56DD"/>
    <w:rsid w:val="002C715E"/>
    <w:rsid w:val="002C784A"/>
    <w:rsid w:val="002D17A7"/>
    <w:rsid w:val="002D21B7"/>
    <w:rsid w:val="002D4E67"/>
    <w:rsid w:val="002D59E1"/>
    <w:rsid w:val="002D6493"/>
    <w:rsid w:val="002D67BA"/>
    <w:rsid w:val="002D6B83"/>
    <w:rsid w:val="002E2385"/>
    <w:rsid w:val="002E2654"/>
    <w:rsid w:val="002E41DC"/>
    <w:rsid w:val="002E537A"/>
    <w:rsid w:val="002E7325"/>
    <w:rsid w:val="002E7B49"/>
    <w:rsid w:val="002E7FBC"/>
    <w:rsid w:val="002F0F5E"/>
    <w:rsid w:val="002F5916"/>
    <w:rsid w:val="002F5C11"/>
    <w:rsid w:val="002F72D5"/>
    <w:rsid w:val="00300DAF"/>
    <w:rsid w:val="003023A0"/>
    <w:rsid w:val="003044BD"/>
    <w:rsid w:val="00305494"/>
    <w:rsid w:val="00311202"/>
    <w:rsid w:val="00312AFA"/>
    <w:rsid w:val="0031380F"/>
    <w:rsid w:val="003159E8"/>
    <w:rsid w:val="00316FD8"/>
    <w:rsid w:val="00317724"/>
    <w:rsid w:val="0032041E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2943"/>
    <w:rsid w:val="0034382F"/>
    <w:rsid w:val="00343EF9"/>
    <w:rsid w:val="0034483E"/>
    <w:rsid w:val="00350D46"/>
    <w:rsid w:val="0035296C"/>
    <w:rsid w:val="00352A47"/>
    <w:rsid w:val="003566B2"/>
    <w:rsid w:val="0035700E"/>
    <w:rsid w:val="00357549"/>
    <w:rsid w:val="0035779B"/>
    <w:rsid w:val="003654A6"/>
    <w:rsid w:val="0037034C"/>
    <w:rsid w:val="00370535"/>
    <w:rsid w:val="00370E53"/>
    <w:rsid w:val="00377998"/>
    <w:rsid w:val="00383A12"/>
    <w:rsid w:val="003922C1"/>
    <w:rsid w:val="00396252"/>
    <w:rsid w:val="003A171D"/>
    <w:rsid w:val="003A1E47"/>
    <w:rsid w:val="003A475B"/>
    <w:rsid w:val="003A5101"/>
    <w:rsid w:val="003B2ECB"/>
    <w:rsid w:val="003B3EC1"/>
    <w:rsid w:val="003B4E96"/>
    <w:rsid w:val="003B594E"/>
    <w:rsid w:val="003C7CD0"/>
    <w:rsid w:val="003D0686"/>
    <w:rsid w:val="003D32BA"/>
    <w:rsid w:val="003D5848"/>
    <w:rsid w:val="003D73B1"/>
    <w:rsid w:val="003E0C1A"/>
    <w:rsid w:val="003E12BE"/>
    <w:rsid w:val="003E2CF0"/>
    <w:rsid w:val="003E4509"/>
    <w:rsid w:val="003E5906"/>
    <w:rsid w:val="003E7A84"/>
    <w:rsid w:val="003F0462"/>
    <w:rsid w:val="003F08B5"/>
    <w:rsid w:val="003F42DB"/>
    <w:rsid w:val="003F4460"/>
    <w:rsid w:val="004015CC"/>
    <w:rsid w:val="004035EF"/>
    <w:rsid w:val="004046BF"/>
    <w:rsid w:val="004065D0"/>
    <w:rsid w:val="00412C42"/>
    <w:rsid w:val="00416FDD"/>
    <w:rsid w:val="0042032B"/>
    <w:rsid w:val="004205FB"/>
    <w:rsid w:val="00420F44"/>
    <w:rsid w:val="00422C9E"/>
    <w:rsid w:val="004239E9"/>
    <w:rsid w:val="00424AE6"/>
    <w:rsid w:val="0042584C"/>
    <w:rsid w:val="00426D24"/>
    <w:rsid w:val="00435291"/>
    <w:rsid w:val="00435E51"/>
    <w:rsid w:val="00440802"/>
    <w:rsid w:val="00443611"/>
    <w:rsid w:val="004438E7"/>
    <w:rsid w:val="00450810"/>
    <w:rsid w:val="00453468"/>
    <w:rsid w:val="004545D6"/>
    <w:rsid w:val="004552B1"/>
    <w:rsid w:val="00455A6C"/>
    <w:rsid w:val="00455FA4"/>
    <w:rsid w:val="004577E7"/>
    <w:rsid w:val="00457E86"/>
    <w:rsid w:val="004628EC"/>
    <w:rsid w:val="004629B0"/>
    <w:rsid w:val="004672D9"/>
    <w:rsid w:val="004752EC"/>
    <w:rsid w:val="00477A38"/>
    <w:rsid w:val="0048038A"/>
    <w:rsid w:val="00482EFA"/>
    <w:rsid w:val="00484B7E"/>
    <w:rsid w:val="00484D54"/>
    <w:rsid w:val="004859A6"/>
    <w:rsid w:val="00492108"/>
    <w:rsid w:val="004923EC"/>
    <w:rsid w:val="00492774"/>
    <w:rsid w:val="004A1CFE"/>
    <w:rsid w:val="004A2F24"/>
    <w:rsid w:val="004A7E05"/>
    <w:rsid w:val="004B00B5"/>
    <w:rsid w:val="004B1B82"/>
    <w:rsid w:val="004B7EC3"/>
    <w:rsid w:val="004C20F8"/>
    <w:rsid w:val="004C2D7B"/>
    <w:rsid w:val="004D3027"/>
    <w:rsid w:val="004D4C45"/>
    <w:rsid w:val="004D4F64"/>
    <w:rsid w:val="004D5B2D"/>
    <w:rsid w:val="004E0E0E"/>
    <w:rsid w:val="004E2559"/>
    <w:rsid w:val="004E27BF"/>
    <w:rsid w:val="004E290D"/>
    <w:rsid w:val="004E2D43"/>
    <w:rsid w:val="004E4E6C"/>
    <w:rsid w:val="004E6C43"/>
    <w:rsid w:val="004E7EE4"/>
    <w:rsid w:val="004F0DCC"/>
    <w:rsid w:val="004F5C6A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1060"/>
    <w:rsid w:val="00526244"/>
    <w:rsid w:val="005302B9"/>
    <w:rsid w:val="0053323B"/>
    <w:rsid w:val="005354D7"/>
    <w:rsid w:val="00535994"/>
    <w:rsid w:val="00537814"/>
    <w:rsid w:val="00540150"/>
    <w:rsid w:val="0054159C"/>
    <w:rsid w:val="00541DC2"/>
    <w:rsid w:val="00542967"/>
    <w:rsid w:val="00543872"/>
    <w:rsid w:val="00547399"/>
    <w:rsid w:val="00547BE8"/>
    <w:rsid w:val="00551621"/>
    <w:rsid w:val="00557105"/>
    <w:rsid w:val="00561B63"/>
    <w:rsid w:val="005639C6"/>
    <w:rsid w:val="00563DFE"/>
    <w:rsid w:val="00563E2C"/>
    <w:rsid w:val="00565B06"/>
    <w:rsid w:val="005663A7"/>
    <w:rsid w:val="00567476"/>
    <w:rsid w:val="005807D1"/>
    <w:rsid w:val="005852C5"/>
    <w:rsid w:val="005856B1"/>
    <w:rsid w:val="005863C6"/>
    <w:rsid w:val="00586B98"/>
    <w:rsid w:val="00586CDE"/>
    <w:rsid w:val="0059109F"/>
    <w:rsid w:val="0059187A"/>
    <w:rsid w:val="005920FA"/>
    <w:rsid w:val="00592539"/>
    <w:rsid w:val="00594B5A"/>
    <w:rsid w:val="005976DB"/>
    <w:rsid w:val="00597F0F"/>
    <w:rsid w:val="005A1B5D"/>
    <w:rsid w:val="005A2BE1"/>
    <w:rsid w:val="005A2EBD"/>
    <w:rsid w:val="005A3BAC"/>
    <w:rsid w:val="005A4B24"/>
    <w:rsid w:val="005A62B2"/>
    <w:rsid w:val="005A6A2A"/>
    <w:rsid w:val="005B2406"/>
    <w:rsid w:val="005B3909"/>
    <w:rsid w:val="005B5912"/>
    <w:rsid w:val="005C09AC"/>
    <w:rsid w:val="005C2F59"/>
    <w:rsid w:val="005D03A1"/>
    <w:rsid w:val="005D1C40"/>
    <w:rsid w:val="005D4546"/>
    <w:rsid w:val="005D5876"/>
    <w:rsid w:val="005E1996"/>
    <w:rsid w:val="005E4D84"/>
    <w:rsid w:val="005F0976"/>
    <w:rsid w:val="005F1CE3"/>
    <w:rsid w:val="00601941"/>
    <w:rsid w:val="00601DDB"/>
    <w:rsid w:val="00603841"/>
    <w:rsid w:val="00605FBD"/>
    <w:rsid w:val="006078BF"/>
    <w:rsid w:val="0061011B"/>
    <w:rsid w:val="00610E75"/>
    <w:rsid w:val="00612468"/>
    <w:rsid w:val="0061548E"/>
    <w:rsid w:val="00616889"/>
    <w:rsid w:val="00617159"/>
    <w:rsid w:val="00617687"/>
    <w:rsid w:val="00617F9E"/>
    <w:rsid w:val="006219F2"/>
    <w:rsid w:val="00623899"/>
    <w:rsid w:val="006301BE"/>
    <w:rsid w:val="0063184E"/>
    <w:rsid w:val="00632BC5"/>
    <w:rsid w:val="006330A1"/>
    <w:rsid w:val="006368A3"/>
    <w:rsid w:val="006426C1"/>
    <w:rsid w:val="0064304A"/>
    <w:rsid w:val="006456EF"/>
    <w:rsid w:val="00646FCD"/>
    <w:rsid w:val="00650BAB"/>
    <w:rsid w:val="00654402"/>
    <w:rsid w:val="006566FF"/>
    <w:rsid w:val="006617AA"/>
    <w:rsid w:val="00667392"/>
    <w:rsid w:val="0066791B"/>
    <w:rsid w:val="00670259"/>
    <w:rsid w:val="006702FE"/>
    <w:rsid w:val="00670D12"/>
    <w:rsid w:val="00672A68"/>
    <w:rsid w:val="00681348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4757"/>
    <w:rsid w:val="006A562F"/>
    <w:rsid w:val="006A5ACD"/>
    <w:rsid w:val="006A60AD"/>
    <w:rsid w:val="006B5D90"/>
    <w:rsid w:val="006C5D9B"/>
    <w:rsid w:val="006C74C4"/>
    <w:rsid w:val="006C7A38"/>
    <w:rsid w:val="006D0089"/>
    <w:rsid w:val="006D2462"/>
    <w:rsid w:val="006D385D"/>
    <w:rsid w:val="006D4752"/>
    <w:rsid w:val="006D6505"/>
    <w:rsid w:val="006D6A0D"/>
    <w:rsid w:val="006E0038"/>
    <w:rsid w:val="006E0CB0"/>
    <w:rsid w:val="006E4262"/>
    <w:rsid w:val="006E4BE7"/>
    <w:rsid w:val="006F0295"/>
    <w:rsid w:val="006F72C2"/>
    <w:rsid w:val="006F7467"/>
    <w:rsid w:val="007006B8"/>
    <w:rsid w:val="00706DA7"/>
    <w:rsid w:val="00710F49"/>
    <w:rsid w:val="00717285"/>
    <w:rsid w:val="00717D5E"/>
    <w:rsid w:val="007205C5"/>
    <w:rsid w:val="007209B1"/>
    <w:rsid w:val="00724911"/>
    <w:rsid w:val="007263BD"/>
    <w:rsid w:val="00727274"/>
    <w:rsid w:val="0073057D"/>
    <w:rsid w:val="00731D1A"/>
    <w:rsid w:val="00737CC2"/>
    <w:rsid w:val="00740D55"/>
    <w:rsid w:val="00741A58"/>
    <w:rsid w:val="00742A5A"/>
    <w:rsid w:val="007467C1"/>
    <w:rsid w:val="00751FFD"/>
    <w:rsid w:val="0075278B"/>
    <w:rsid w:val="00752B01"/>
    <w:rsid w:val="007551EA"/>
    <w:rsid w:val="00757F4C"/>
    <w:rsid w:val="00761FFA"/>
    <w:rsid w:val="00763F14"/>
    <w:rsid w:val="0076530E"/>
    <w:rsid w:val="007664FD"/>
    <w:rsid w:val="00766D32"/>
    <w:rsid w:val="0077203D"/>
    <w:rsid w:val="007722B3"/>
    <w:rsid w:val="00784731"/>
    <w:rsid w:val="007863BA"/>
    <w:rsid w:val="00786D6C"/>
    <w:rsid w:val="00791A57"/>
    <w:rsid w:val="00795D71"/>
    <w:rsid w:val="007967E4"/>
    <w:rsid w:val="007A1151"/>
    <w:rsid w:val="007A2585"/>
    <w:rsid w:val="007A3114"/>
    <w:rsid w:val="007A3798"/>
    <w:rsid w:val="007A62B9"/>
    <w:rsid w:val="007A7E60"/>
    <w:rsid w:val="007B07D6"/>
    <w:rsid w:val="007B17D6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6211"/>
    <w:rsid w:val="007D6642"/>
    <w:rsid w:val="007D7222"/>
    <w:rsid w:val="007D7500"/>
    <w:rsid w:val="007E3604"/>
    <w:rsid w:val="007F2377"/>
    <w:rsid w:val="007F4928"/>
    <w:rsid w:val="007F5AD9"/>
    <w:rsid w:val="007F7205"/>
    <w:rsid w:val="008047B1"/>
    <w:rsid w:val="00804A48"/>
    <w:rsid w:val="00810865"/>
    <w:rsid w:val="0081235E"/>
    <w:rsid w:val="00812619"/>
    <w:rsid w:val="00813102"/>
    <w:rsid w:val="00815EDB"/>
    <w:rsid w:val="00816E21"/>
    <w:rsid w:val="008265EA"/>
    <w:rsid w:val="00833031"/>
    <w:rsid w:val="008339A9"/>
    <w:rsid w:val="00840478"/>
    <w:rsid w:val="008409ED"/>
    <w:rsid w:val="00840B27"/>
    <w:rsid w:val="00845853"/>
    <w:rsid w:val="00845B95"/>
    <w:rsid w:val="00845F1E"/>
    <w:rsid w:val="008504EC"/>
    <w:rsid w:val="0086029D"/>
    <w:rsid w:val="00861D33"/>
    <w:rsid w:val="00870897"/>
    <w:rsid w:val="008729F0"/>
    <w:rsid w:val="008756D1"/>
    <w:rsid w:val="00882F1B"/>
    <w:rsid w:val="00884B40"/>
    <w:rsid w:val="0089032A"/>
    <w:rsid w:val="00893305"/>
    <w:rsid w:val="0089451D"/>
    <w:rsid w:val="008958A6"/>
    <w:rsid w:val="00896767"/>
    <w:rsid w:val="00896E61"/>
    <w:rsid w:val="00897313"/>
    <w:rsid w:val="008A6A37"/>
    <w:rsid w:val="008A6BC7"/>
    <w:rsid w:val="008A7DC8"/>
    <w:rsid w:val="008B5200"/>
    <w:rsid w:val="008B5366"/>
    <w:rsid w:val="008D0A50"/>
    <w:rsid w:val="008D11F5"/>
    <w:rsid w:val="008D531B"/>
    <w:rsid w:val="008D5A67"/>
    <w:rsid w:val="008D5B9F"/>
    <w:rsid w:val="008E212E"/>
    <w:rsid w:val="008E2656"/>
    <w:rsid w:val="008E55D8"/>
    <w:rsid w:val="008F08DC"/>
    <w:rsid w:val="008F2ABB"/>
    <w:rsid w:val="008F3A56"/>
    <w:rsid w:val="00903AB8"/>
    <w:rsid w:val="00906922"/>
    <w:rsid w:val="009077CF"/>
    <w:rsid w:val="009135AA"/>
    <w:rsid w:val="0091415A"/>
    <w:rsid w:val="009164B3"/>
    <w:rsid w:val="00921BB8"/>
    <w:rsid w:val="00921D0E"/>
    <w:rsid w:val="00925D54"/>
    <w:rsid w:val="00933337"/>
    <w:rsid w:val="009343EE"/>
    <w:rsid w:val="00935247"/>
    <w:rsid w:val="00935F2D"/>
    <w:rsid w:val="0093605B"/>
    <w:rsid w:val="00941968"/>
    <w:rsid w:val="00944FFF"/>
    <w:rsid w:val="00947A34"/>
    <w:rsid w:val="00951175"/>
    <w:rsid w:val="009511F0"/>
    <w:rsid w:val="00953301"/>
    <w:rsid w:val="00954149"/>
    <w:rsid w:val="0095481B"/>
    <w:rsid w:val="00962914"/>
    <w:rsid w:val="00973963"/>
    <w:rsid w:val="00974B22"/>
    <w:rsid w:val="00982658"/>
    <w:rsid w:val="00983426"/>
    <w:rsid w:val="00994FDE"/>
    <w:rsid w:val="0099622B"/>
    <w:rsid w:val="00996272"/>
    <w:rsid w:val="00996B19"/>
    <w:rsid w:val="00996F58"/>
    <w:rsid w:val="009A021B"/>
    <w:rsid w:val="009A1790"/>
    <w:rsid w:val="009A1C81"/>
    <w:rsid w:val="009A26D3"/>
    <w:rsid w:val="009A4101"/>
    <w:rsid w:val="009A59E4"/>
    <w:rsid w:val="009A6633"/>
    <w:rsid w:val="009B04BD"/>
    <w:rsid w:val="009B40C8"/>
    <w:rsid w:val="009C116A"/>
    <w:rsid w:val="009C5393"/>
    <w:rsid w:val="009C71FE"/>
    <w:rsid w:val="009D05B0"/>
    <w:rsid w:val="009E1A24"/>
    <w:rsid w:val="009E2142"/>
    <w:rsid w:val="009F1100"/>
    <w:rsid w:val="009F4261"/>
    <w:rsid w:val="009F4AEF"/>
    <w:rsid w:val="009F4ED5"/>
    <w:rsid w:val="009F5459"/>
    <w:rsid w:val="009F64E2"/>
    <w:rsid w:val="009F7BB6"/>
    <w:rsid w:val="00A02EC0"/>
    <w:rsid w:val="00A0539F"/>
    <w:rsid w:val="00A12D0E"/>
    <w:rsid w:val="00A16EA6"/>
    <w:rsid w:val="00A20180"/>
    <w:rsid w:val="00A268F4"/>
    <w:rsid w:val="00A27FB2"/>
    <w:rsid w:val="00A30DD9"/>
    <w:rsid w:val="00A34420"/>
    <w:rsid w:val="00A34B3D"/>
    <w:rsid w:val="00A35C42"/>
    <w:rsid w:val="00A369BC"/>
    <w:rsid w:val="00A37CFC"/>
    <w:rsid w:val="00A42BCA"/>
    <w:rsid w:val="00A442EC"/>
    <w:rsid w:val="00A44BD7"/>
    <w:rsid w:val="00A456B3"/>
    <w:rsid w:val="00A474B9"/>
    <w:rsid w:val="00A50699"/>
    <w:rsid w:val="00A51236"/>
    <w:rsid w:val="00A517E9"/>
    <w:rsid w:val="00A532C1"/>
    <w:rsid w:val="00A56DE9"/>
    <w:rsid w:val="00A57FB2"/>
    <w:rsid w:val="00A60F04"/>
    <w:rsid w:val="00A6309E"/>
    <w:rsid w:val="00A63F34"/>
    <w:rsid w:val="00A665C1"/>
    <w:rsid w:val="00A7070C"/>
    <w:rsid w:val="00A74B1E"/>
    <w:rsid w:val="00A760D3"/>
    <w:rsid w:val="00A76C4A"/>
    <w:rsid w:val="00A81365"/>
    <w:rsid w:val="00A83383"/>
    <w:rsid w:val="00A92AF4"/>
    <w:rsid w:val="00AA00DA"/>
    <w:rsid w:val="00AA0587"/>
    <w:rsid w:val="00AA1E87"/>
    <w:rsid w:val="00AA604F"/>
    <w:rsid w:val="00AA6858"/>
    <w:rsid w:val="00AA6B07"/>
    <w:rsid w:val="00AB24DE"/>
    <w:rsid w:val="00AB4392"/>
    <w:rsid w:val="00AB73AB"/>
    <w:rsid w:val="00AC072F"/>
    <w:rsid w:val="00AC29B1"/>
    <w:rsid w:val="00AC3F4B"/>
    <w:rsid w:val="00AC4118"/>
    <w:rsid w:val="00AC77BF"/>
    <w:rsid w:val="00AC787D"/>
    <w:rsid w:val="00AE1CF9"/>
    <w:rsid w:val="00AE30B8"/>
    <w:rsid w:val="00AE3730"/>
    <w:rsid w:val="00AE7D73"/>
    <w:rsid w:val="00AF1A4B"/>
    <w:rsid w:val="00AF4AF1"/>
    <w:rsid w:val="00AF6123"/>
    <w:rsid w:val="00B004B4"/>
    <w:rsid w:val="00B00607"/>
    <w:rsid w:val="00B014E8"/>
    <w:rsid w:val="00B04741"/>
    <w:rsid w:val="00B04FBD"/>
    <w:rsid w:val="00B06E23"/>
    <w:rsid w:val="00B10299"/>
    <w:rsid w:val="00B11FEF"/>
    <w:rsid w:val="00B12E14"/>
    <w:rsid w:val="00B13C07"/>
    <w:rsid w:val="00B144C8"/>
    <w:rsid w:val="00B20D98"/>
    <w:rsid w:val="00B21BA2"/>
    <w:rsid w:val="00B23295"/>
    <w:rsid w:val="00B23FE8"/>
    <w:rsid w:val="00B26419"/>
    <w:rsid w:val="00B42851"/>
    <w:rsid w:val="00B4748E"/>
    <w:rsid w:val="00B5376E"/>
    <w:rsid w:val="00B54E8B"/>
    <w:rsid w:val="00B577C1"/>
    <w:rsid w:val="00B57E8C"/>
    <w:rsid w:val="00B62868"/>
    <w:rsid w:val="00B63082"/>
    <w:rsid w:val="00B64D05"/>
    <w:rsid w:val="00B71699"/>
    <w:rsid w:val="00B72B99"/>
    <w:rsid w:val="00B74C2F"/>
    <w:rsid w:val="00B75ADC"/>
    <w:rsid w:val="00B776DB"/>
    <w:rsid w:val="00B81927"/>
    <w:rsid w:val="00B82201"/>
    <w:rsid w:val="00B8798D"/>
    <w:rsid w:val="00B912F6"/>
    <w:rsid w:val="00B93406"/>
    <w:rsid w:val="00B9627F"/>
    <w:rsid w:val="00B964F2"/>
    <w:rsid w:val="00BA07E4"/>
    <w:rsid w:val="00BA14D4"/>
    <w:rsid w:val="00BA183B"/>
    <w:rsid w:val="00BA6759"/>
    <w:rsid w:val="00BA683E"/>
    <w:rsid w:val="00BB6B1F"/>
    <w:rsid w:val="00BC1379"/>
    <w:rsid w:val="00BD164B"/>
    <w:rsid w:val="00BD1B38"/>
    <w:rsid w:val="00BD2A2D"/>
    <w:rsid w:val="00BD56F3"/>
    <w:rsid w:val="00BE28E4"/>
    <w:rsid w:val="00BF0161"/>
    <w:rsid w:val="00BF0F9E"/>
    <w:rsid w:val="00BF43E0"/>
    <w:rsid w:val="00BF45C1"/>
    <w:rsid w:val="00BF56A9"/>
    <w:rsid w:val="00C022F2"/>
    <w:rsid w:val="00C06221"/>
    <w:rsid w:val="00C079C7"/>
    <w:rsid w:val="00C16C63"/>
    <w:rsid w:val="00C17992"/>
    <w:rsid w:val="00C207BD"/>
    <w:rsid w:val="00C20A10"/>
    <w:rsid w:val="00C23152"/>
    <w:rsid w:val="00C2695C"/>
    <w:rsid w:val="00C32E7B"/>
    <w:rsid w:val="00C35805"/>
    <w:rsid w:val="00C369E0"/>
    <w:rsid w:val="00C403E1"/>
    <w:rsid w:val="00C4455D"/>
    <w:rsid w:val="00C44C50"/>
    <w:rsid w:val="00C46038"/>
    <w:rsid w:val="00C461BE"/>
    <w:rsid w:val="00C50616"/>
    <w:rsid w:val="00C50A38"/>
    <w:rsid w:val="00C5262E"/>
    <w:rsid w:val="00C55125"/>
    <w:rsid w:val="00C5799E"/>
    <w:rsid w:val="00C62E8D"/>
    <w:rsid w:val="00C70A3B"/>
    <w:rsid w:val="00C71E4B"/>
    <w:rsid w:val="00C73A6C"/>
    <w:rsid w:val="00C7674E"/>
    <w:rsid w:val="00C76814"/>
    <w:rsid w:val="00C776E2"/>
    <w:rsid w:val="00C778B8"/>
    <w:rsid w:val="00C81706"/>
    <w:rsid w:val="00C817B7"/>
    <w:rsid w:val="00C82570"/>
    <w:rsid w:val="00C83C80"/>
    <w:rsid w:val="00C85D24"/>
    <w:rsid w:val="00C85FEA"/>
    <w:rsid w:val="00C861D0"/>
    <w:rsid w:val="00C87608"/>
    <w:rsid w:val="00C8761F"/>
    <w:rsid w:val="00C906E2"/>
    <w:rsid w:val="00C92235"/>
    <w:rsid w:val="00C9325F"/>
    <w:rsid w:val="00C9492D"/>
    <w:rsid w:val="00C949B3"/>
    <w:rsid w:val="00C95C6E"/>
    <w:rsid w:val="00C96356"/>
    <w:rsid w:val="00CA7A33"/>
    <w:rsid w:val="00CB6AA8"/>
    <w:rsid w:val="00CB738B"/>
    <w:rsid w:val="00CC0967"/>
    <w:rsid w:val="00CD6DB4"/>
    <w:rsid w:val="00CE08AA"/>
    <w:rsid w:val="00CE14B8"/>
    <w:rsid w:val="00CE6713"/>
    <w:rsid w:val="00CF0ADD"/>
    <w:rsid w:val="00CF0B48"/>
    <w:rsid w:val="00CF2B9C"/>
    <w:rsid w:val="00CF3E60"/>
    <w:rsid w:val="00CF5FA0"/>
    <w:rsid w:val="00CF7DD9"/>
    <w:rsid w:val="00D02688"/>
    <w:rsid w:val="00D0512E"/>
    <w:rsid w:val="00D07B64"/>
    <w:rsid w:val="00D10444"/>
    <w:rsid w:val="00D10FCB"/>
    <w:rsid w:val="00D13ECA"/>
    <w:rsid w:val="00D1486A"/>
    <w:rsid w:val="00D14C86"/>
    <w:rsid w:val="00D17E37"/>
    <w:rsid w:val="00D213D3"/>
    <w:rsid w:val="00D22244"/>
    <w:rsid w:val="00D23AD8"/>
    <w:rsid w:val="00D25196"/>
    <w:rsid w:val="00D30D8C"/>
    <w:rsid w:val="00D3249F"/>
    <w:rsid w:val="00D3286F"/>
    <w:rsid w:val="00D35FA6"/>
    <w:rsid w:val="00D4152A"/>
    <w:rsid w:val="00D42AD9"/>
    <w:rsid w:val="00D45060"/>
    <w:rsid w:val="00D46DF4"/>
    <w:rsid w:val="00D52333"/>
    <w:rsid w:val="00D55029"/>
    <w:rsid w:val="00D57677"/>
    <w:rsid w:val="00D57922"/>
    <w:rsid w:val="00D638BE"/>
    <w:rsid w:val="00D65FBA"/>
    <w:rsid w:val="00D66896"/>
    <w:rsid w:val="00D674C9"/>
    <w:rsid w:val="00D71130"/>
    <w:rsid w:val="00D73117"/>
    <w:rsid w:val="00D7469F"/>
    <w:rsid w:val="00D75943"/>
    <w:rsid w:val="00D80F60"/>
    <w:rsid w:val="00D83505"/>
    <w:rsid w:val="00D862BC"/>
    <w:rsid w:val="00D90B43"/>
    <w:rsid w:val="00D969F3"/>
    <w:rsid w:val="00D973C2"/>
    <w:rsid w:val="00DA0512"/>
    <w:rsid w:val="00DA0B03"/>
    <w:rsid w:val="00DA29B6"/>
    <w:rsid w:val="00DA3649"/>
    <w:rsid w:val="00DA3EA9"/>
    <w:rsid w:val="00DB072C"/>
    <w:rsid w:val="00DB249D"/>
    <w:rsid w:val="00DB6BCC"/>
    <w:rsid w:val="00DC34A3"/>
    <w:rsid w:val="00DC37CF"/>
    <w:rsid w:val="00DC5D84"/>
    <w:rsid w:val="00DC70CB"/>
    <w:rsid w:val="00DC7F1C"/>
    <w:rsid w:val="00DD01C8"/>
    <w:rsid w:val="00DD51B0"/>
    <w:rsid w:val="00DD5605"/>
    <w:rsid w:val="00DD7880"/>
    <w:rsid w:val="00DE1AAD"/>
    <w:rsid w:val="00DE30F4"/>
    <w:rsid w:val="00DE518B"/>
    <w:rsid w:val="00DE7829"/>
    <w:rsid w:val="00DF016E"/>
    <w:rsid w:val="00DF41AE"/>
    <w:rsid w:val="00DF5230"/>
    <w:rsid w:val="00DF6920"/>
    <w:rsid w:val="00E00BC1"/>
    <w:rsid w:val="00E020D3"/>
    <w:rsid w:val="00E03F96"/>
    <w:rsid w:val="00E04092"/>
    <w:rsid w:val="00E06F1B"/>
    <w:rsid w:val="00E07754"/>
    <w:rsid w:val="00E079B3"/>
    <w:rsid w:val="00E07C8F"/>
    <w:rsid w:val="00E103E1"/>
    <w:rsid w:val="00E10628"/>
    <w:rsid w:val="00E14AEC"/>
    <w:rsid w:val="00E201D8"/>
    <w:rsid w:val="00E22694"/>
    <w:rsid w:val="00E2603D"/>
    <w:rsid w:val="00E35842"/>
    <w:rsid w:val="00E4334C"/>
    <w:rsid w:val="00E51858"/>
    <w:rsid w:val="00E520D9"/>
    <w:rsid w:val="00E55336"/>
    <w:rsid w:val="00E6037C"/>
    <w:rsid w:val="00E60CCF"/>
    <w:rsid w:val="00E60CDD"/>
    <w:rsid w:val="00E647C7"/>
    <w:rsid w:val="00E670C8"/>
    <w:rsid w:val="00E67147"/>
    <w:rsid w:val="00E6747B"/>
    <w:rsid w:val="00E675E1"/>
    <w:rsid w:val="00E67FE4"/>
    <w:rsid w:val="00E72F0C"/>
    <w:rsid w:val="00E7653D"/>
    <w:rsid w:val="00E83D22"/>
    <w:rsid w:val="00E85A20"/>
    <w:rsid w:val="00E87481"/>
    <w:rsid w:val="00E907F1"/>
    <w:rsid w:val="00E90C72"/>
    <w:rsid w:val="00E9118F"/>
    <w:rsid w:val="00E95CDB"/>
    <w:rsid w:val="00E96069"/>
    <w:rsid w:val="00E97D73"/>
    <w:rsid w:val="00EA1CEC"/>
    <w:rsid w:val="00EA55D0"/>
    <w:rsid w:val="00EA6159"/>
    <w:rsid w:val="00EB2844"/>
    <w:rsid w:val="00EB2CD9"/>
    <w:rsid w:val="00EB42A3"/>
    <w:rsid w:val="00EB59CA"/>
    <w:rsid w:val="00EB63FD"/>
    <w:rsid w:val="00EB73DC"/>
    <w:rsid w:val="00EB746B"/>
    <w:rsid w:val="00EC30AD"/>
    <w:rsid w:val="00EC5ED6"/>
    <w:rsid w:val="00EC77AB"/>
    <w:rsid w:val="00ED071C"/>
    <w:rsid w:val="00ED2E51"/>
    <w:rsid w:val="00ED3937"/>
    <w:rsid w:val="00ED711F"/>
    <w:rsid w:val="00EE1063"/>
    <w:rsid w:val="00EE1A52"/>
    <w:rsid w:val="00EE2021"/>
    <w:rsid w:val="00EE2872"/>
    <w:rsid w:val="00EE42F6"/>
    <w:rsid w:val="00EE46AD"/>
    <w:rsid w:val="00EE607E"/>
    <w:rsid w:val="00EE67DA"/>
    <w:rsid w:val="00EE7D1B"/>
    <w:rsid w:val="00EF4936"/>
    <w:rsid w:val="00EF5156"/>
    <w:rsid w:val="00EF70C4"/>
    <w:rsid w:val="00EF78B0"/>
    <w:rsid w:val="00F00E8D"/>
    <w:rsid w:val="00F05239"/>
    <w:rsid w:val="00F05AEE"/>
    <w:rsid w:val="00F130D6"/>
    <w:rsid w:val="00F13515"/>
    <w:rsid w:val="00F14E5A"/>
    <w:rsid w:val="00F14F20"/>
    <w:rsid w:val="00F165C3"/>
    <w:rsid w:val="00F16AF5"/>
    <w:rsid w:val="00F20804"/>
    <w:rsid w:val="00F2345E"/>
    <w:rsid w:val="00F23AD6"/>
    <w:rsid w:val="00F249F1"/>
    <w:rsid w:val="00F32CBB"/>
    <w:rsid w:val="00F34264"/>
    <w:rsid w:val="00F34684"/>
    <w:rsid w:val="00F35359"/>
    <w:rsid w:val="00F4027A"/>
    <w:rsid w:val="00F4123D"/>
    <w:rsid w:val="00F501F8"/>
    <w:rsid w:val="00F52285"/>
    <w:rsid w:val="00F52DDD"/>
    <w:rsid w:val="00F54B1E"/>
    <w:rsid w:val="00F569A0"/>
    <w:rsid w:val="00F57CCC"/>
    <w:rsid w:val="00F60197"/>
    <w:rsid w:val="00F6139C"/>
    <w:rsid w:val="00F62515"/>
    <w:rsid w:val="00F62FB2"/>
    <w:rsid w:val="00F63A26"/>
    <w:rsid w:val="00F64C5E"/>
    <w:rsid w:val="00F664CA"/>
    <w:rsid w:val="00F72009"/>
    <w:rsid w:val="00F72957"/>
    <w:rsid w:val="00F73865"/>
    <w:rsid w:val="00F73EF6"/>
    <w:rsid w:val="00F74D41"/>
    <w:rsid w:val="00F77A18"/>
    <w:rsid w:val="00F80B6D"/>
    <w:rsid w:val="00F81E9F"/>
    <w:rsid w:val="00F82E2E"/>
    <w:rsid w:val="00F83D8E"/>
    <w:rsid w:val="00F83E88"/>
    <w:rsid w:val="00F8468D"/>
    <w:rsid w:val="00F85107"/>
    <w:rsid w:val="00F90F6E"/>
    <w:rsid w:val="00F95104"/>
    <w:rsid w:val="00F977CF"/>
    <w:rsid w:val="00FA1B24"/>
    <w:rsid w:val="00FA1C98"/>
    <w:rsid w:val="00FA3386"/>
    <w:rsid w:val="00FA3F2A"/>
    <w:rsid w:val="00FA5238"/>
    <w:rsid w:val="00FA5772"/>
    <w:rsid w:val="00FC093E"/>
    <w:rsid w:val="00FC0F7F"/>
    <w:rsid w:val="00FC4470"/>
    <w:rsid w:val="00FC5350"/>
    <w:rsid w:val="00FC5C28"/>
    <w:rsid w:val="00FC6BAC"/>
    <w:rsid w:val="00FC6DC9"/>
    <w:rsid w:val="00FC7D12"/>
    <w:rsid w:val="00FD05F9"/>
    <w:rsid w:val="00FD1676"/>
    <w:rsid w:val="00FD7665"/>
    <w:rsid w:val="00FE4727"/>
    <w:rsid w:val="00FF07CE"/>
    <w:rsid w:val="00FF13DF"/>
    <w:rsid w:val="00FF3345"/>
    <w:rsid w:val="00FF47F2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05F42"/>
  <w15:docId w15:val="{F5DB22F9-B1B8-4829-866C-B923B97D7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383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897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1425">
              <w:marLeft w:val="-1880"/>
              <w:marRight w:val="-188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eactieviering@pknhuissen.n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1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genaar\Desktop\zondag%202%20november%202025\Marcus%206,%2045-52%20Gedachteniszondag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F4E02-8985-474E-988A-646DE6968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Marcus 6, 45-52 Gedachteniszondag</Template>
  <TotalTime>1</TotalTime>
  <Pages>15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Marja Huson-ter Avest</cp:lastModifiedBy>
  <cp:revision>2</cp:revision>
  <cp:lastPrinted>2025-10-28T12:39:00Z</cp:lastPrinted>
  <dcterms:created xsi:type="dcterms:W3CDTF">2025-11-01T13:04:00Z</dcterms:created>
  <dcterms:modified xsi:type="dcterms:W3CDTF">2025-11-01T13:04:00Z</dcterms:modified>
</cp:coreProperties>
</file>