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E5795" w14:textId="77777777" w:rsidR="005B2406" w:rsidRDefault="00893305" w:rsidP="005B2406">
      <w:pPr>
        <w:spacing w:after="0"/>
        <w:jc w:val="right"/>
      </w:pPr>
      <w:r w:rsidRPr="005B2406">
        <w:rPr>
          <w:noProof/>
        </w:rPr>
        <w:drawing>
          <wp:anchor distT="0" distB="0" distL="114300" distR="114300" simplePos="0" relativeHeight="251659264" behindDoc="0" locked="0" layoutInCell="1" allowOverlap="1" wp14:anchorId="4402146C" wp14:editId="74D98BCD">
            <wp:simplePos x="0" y="0"/>
            <wp:positionH relativeFrom="margin">
              <wp:posOffset>151765</wp:posOffset>
            </wp:positionH>
            <wp:positionV relativeFrom="paragraph">
              <wp:posOffset>181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B4" w:rsidRPr="005B2406">
        <w:t>Z</w:t>
      </w:r>
      <w:r w:rsidR="004C2D7B" w:rsidRPr="005B2406">
        <w:t>ondag</w:t>
      </w:r>
      <w:r w:rsidR="004046BF" w:rsidRPr="005B2406">
        <w:t xml:space="preserve"> </w:t>
      </w:r>
      <w:bookmarkStart w:id="0" w:name="_Hlk75966599"/>
      <w:r w:rsidR="00313C19">
        <w:t xml:space="preserve">16 </w:t>
      </w:r>
      <w:r w:rsidR="002D6B83" w:rsidRPr="005B2406">
        <w:t>november</w:t>
      </w:r>
      <w:r w:rsidR="004B1B82" w:rsidRPr="005B2406">
        <w:t xml:space="preserve"> 202</w:t>
      </w:r>
      <w:r w:rsidR="00071D03" w:rsidRPr="005B2406">
        <w:t>5</w:t>
      </w:r>
    </w:p>
    <w:p w14:paraId="6912B3B0" w14:textId="77777777" w:rsidR="00693780" w:rsidRPr="005B2406" w:rsidRDefault="00693780" w:rsidP="005B2406"/>
    <w:p w14:paraId="0D84487F" w14:textId="77777777" w:rsidR="0028779A" w:rsidRDefault="0028779A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26DDF6A5" w14:textId="77777777" w:rsidR="00BB410B" w:rsidRDefault="00BB410B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2C4BEEDC" w14:textId="77777777" w:rsidR="00BB410B" w:rsidRDefault="00BB410B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78173C5E" w14:textId="77777777" w:rsidR="00BB410B" w:rsidRDefault="00C42B01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noProof/>
          <w:sz w:val="22"/>
          <w:lang w:val="it-IT"/>
        </w:rPr>
        <w:drawing>
          <wp:inline distT="0" distB="0" distL="0" distR="0" wp14:anchorId="1D9CCBFC" wp14:editId="2320B59C">
            <wp:extent cx="4762500" cy="32150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el-5456906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E92C" w14:textId="20D2CF1F" w:rsidR="00C42B01" w:rsidRPr="00C42B01" w:rsidRDefault="00C42B01" w:rsidP="00C42B01">
      <w:pPr>
        <w:pStyle w:val="Geenafstand"/>
        <w:jc w:val="center"/>
        <w:rPr>
          <w:rFonts w:ascii="Calibri" w:eastAsia="Calibri" w:hAnsi="Calibri" w:cs="Calibri"/>
          <w:bCs/>
          <w:sz w:val="16"/>
          <w:szCs w:val="16"/>
          <w:lang w:val="it-IT"/>
        </w:rPr>
      </w:pPr>
      <w:r w:rsidRPr="00C42B01">
        <w:rPr>
          <w:rFonts w:ascii="Calibri" w:eastAsia="Calibri" w:hAnsi="Calibri" w:cs="Calibri"/>
          <w:bCs/>
          <w:sz w:val="16"/>
          <w:szCs w:val="16"/>
          <w:lang w:val="it-IT"/>
        </w:rPr>
        <w:t xml:space="preserve">bron: </w:t>
      </w:r>
      <w:proofErr w:type="spellStart"/>
      <w:r w:rsidR="00B056AA" w:rsidRPr="00B056AA">
        <w:rPr>
          <w:rFonts w:ascii="Calibri" w:eastAsia="Calibri" w:hAnsi="Calibri" w:cs="Calibri"/>
          <w:bCs/>
          <w:sz w:val="16"/>
          <w:szCs w:val="16"/>
          <w:lang w:val="nl-NL"/>
        </w:rPr>
        <w:t>Pixaba</w:t>
      </w:r>
      <w:proofErr w:type="spellEnd"/>
      <w:r w:rsidRPr="00C42B01">
        <w:rPr>
          <w:rFonts w:ascii="Calibri" w:eastAsia="Calibri" w:hAnsi="Calibri" w:cs="Calibri"/>
          <w:bCs/>
          <w:sz w:val="16"/>
          <w:szCs w:val="16"/>
          <w:lang w:val="it-IT"/>
        </w:rPr>
        <w:t>y</w:t>
      </w:r>
    </w:p>
    <w:p w14:paraId="2FC4FCC0" w14:textId="77777777" w:rsidR="00BB410B" w:rsidRDefault="00BB410B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33211B55" w14:textId="77777777" w:rsidR="00BB410B" w:rsidRDefault="00BB410B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18224D98" w14:textId="77777777" w:rsidR="004672D9" w:rsidRPr="00E6037C" w:rsidRDefault="00763F14" w:rsidP="00E6037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ab/>
      </w:r>
      <w:r w:rsidR="00E6037C">
        <w:rPr>
          <w:rFonts w:ascii="Calibri" w:eastAsia="Calibri" w:hAnsi="Calibri" w:cs="Calibri"/>
          <w:bCs/>
          <w:sz w:val="22"/>
          <w:lang w:val="it-IT"/>
        </w:rPr>
        <w:tab/>
      </w:r>
      <w:r w:rsidRPr="00C7674E">
        <w:rPr>
          <w:rFonts w:ascii="Calibri" w:eastAsia="Calibri" w:hAnsi="Calibri" w:cs="Calibri"/>
          <w:b/>
          <w:bCs/>
          <w:sz w:val="22"/>
          <w:lang w:val="it-IT"/>
        </w:rPr>
        <w:t>Thema</w:t>
      </w:r>
      <w:r w:rsidR="00B21BA2" w:rsidRPr="00C7674E">
        <w:rPr>
          <w:rFonts w:ascii="Calibri" w:eastAsia="Calibri" w:hAnsi="Calibri" w:cs="Calibri"/>
          <w:b/>
          <w:bCs/>
          <w:sz w:val="22"/>
          <w:lang w:val="it-IT"/>
        </w:rPr>
        <w:t>:</w:t>
      </w:r>
      <w:r w:rsidR="00E6037C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  <w:r w:rsidR="00300DAF">
        <w:rPr>
          <w:rFonts w:ascii="Calibri" w:eastAsia="Calibri" w:hAnsi="Calibri" w:cs="Calibri"/>
          <w:b/>
          <w:bCs/>
          <w:sz w:val="22"/>
          <w:lang w:val="it-IT"/>
        </w:rPr>
        <w:tab/>
      </w:r>
      <w:r w:rsidR="00C56D9C">
        <w:rPr>
          <w:rFonts w:ascii="Calibri" w:eastAsia="Calibri" w:hAnsi="Calibri" w:cs="Calibri"/>
          <w:b/>
          <w:bCs/>
          <w:sz w:val="22"/>
          <w:lang w:val="it-IT"/>
        </w:rPr>
        <w:t>Hemelwaardig leven</w:t>
      </w:r>
    </w:p>
    <w:p w14:paraId="77077F28" w14:textId="77777777" w:rsidR="00693780" w:rsidRPr="00C7674E" w:rsidRDefault="00693780" w:rsidP="008339A9">
      <w:pPr>
        <w:pStyle w:val="Geenafstand"/>
        <w:jc w:val="center"/>
        <w:rPr>
          <w:rFonts w:ascii="Calibri" w:eastAsia="Calibri" w:hAnsi="Calibri" w:cs="Calibri"/>
          <w:bCs/>
          <w:sz w:val="22"/>
          <w:lang w:val="it-IT"/>
        </w:rPr>
      </w:pPr>
    </w:p>
    <w:p w14:paraId="75A6118C" w14:textId="77777777" w:rsidR="00B42851" w:rsidRDefault="00B42851" w:rsidP="00B42851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>Organist:</w:t>
      </w:r>
      <w:r w:rsidRPr="00C7674E">
        <w:rPr>
          <w:rFonts w:ascii="Calibri" w:eastAsia="Calibri" w:hAnsi="Calibri" w:cs="Calibri"/>
          <w:bCs/>
          <w:sz w:val="22"/>
          <w:lang w:val="it-IT"/>
        </w:rPr>
        <w:tab/>
      </w:r>
      <w:r w:rsidR="00C56D9C">
        <w:rPr>
          <w:rFonts w:ascii="Calibri" w:eastAsia="Calibri" w:hAnsi="Calibri" w:cs="Calibri"/>
          <w:bCs/>
          <w:sz w:val="22"/>
          <w:lang w:val="it-IT"/>
        </w:rPr>
        <w:t>Herman Schimmel</w:t>
      </w:r>
    </w:p>
    <w:p w14:paraId="7EFC16F9" w14:textId="77777777" w:rsidR="005E1996" w:rsidRDefault="005E1996" w:rsidP="00B42851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sz w:val="22"/>
          <w:lang w:val="it-IT"/>
        </w:rPr>
        <w:t>Lector:</w:t>
      </w:r>
      <w:r>
        <w:rPr>
          <w:rFonts w:ascii="Calibri" w:eastAsia="Calibri" w:hAnsi="Calibri" w:cs="Calibri"/>
          <w:bCs/>
          <w:sz w:val="22"/>
          <w:lang w:val="it-IT"/>
        </w:rPr>
        <w:tab/>
      </w:r>
      <w:r>
        <w:rPr>
          <w:rFonts w:ascii="Calibri" w:eastAsia="Calibri" w:hAnsi="Calibri" w:cs="Calibri"/>
          <w:bCs/>
          <w:sz w:val="22"/>
          <w:lang w:val="it-IT"/>
        </w:rPr>
        <w:tab/>
      </w:r>
      <w:r w:rsidR="00F4118C">
        <w:rPr>
          <w:rFonts w:ascii="Calibri" w:eastAsia="Calibri" w:hAnsi="Calibri" w:cs="Calibri"/>
          <w:bCs/>
          <w:sz w:val="22"/>
          <w:lang w:val="it-IT"/>
        </w:rPr>
        <w:t>Hieke de Boer</w:t>
      </w:r>
    </w:p>
    <w:p w14:paraId="280A5D0C" w14:textId="77777777" w:rsidR="00B42851" w:rsidRPr="00C7674E" w:rsidRDefault="00B42851" w:rsidP="00B42851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>Voorganger</w:t>
      </w:r>
      <w:r w:rsidRPr="00C7674E">
        <w:rPr>
          <w:rFonts w:ascii="Calibri" w:eastAsia="Calibri" w:hAnsi="Calibri" w:cs="Calibri"/>
          <w:bCs/>
          <w:sz w:val="22"/>
          <w:lang w:val="it-IT"/>
        </w:rPr>
        <w:tab/>
        <w:t>ds. Jan Bos</w:t>
      </w:r>
    </w:p>
    <w:p w14:paraId="30A06250" w14:textId="77777777" w:rsidR="00AA00DA" w:rsidRPr="00C7674E" w:rsidRDefault="00AA00DA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13E85F72" w14:textId="77777777" w:rsidR="00A02EC0" w:rsidRPr="00C7674E" w:rsidRDefault="00A02EC0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54A25DB9" w14:textId="77777777" w:rsidR="00BF56A9" w:rsidRPr="00C7674E" w:rsidRDefault="003D5848" w:rsidP="00A44BD7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C7674E">
        <w:rPr>
          <w:rFonts w:ascii="Calibri" w:eastAsia="Calibri" w:hAnsi="Calibri" w:cs="Calibri"/>
          <w:b/>
          <w:bCs/>
          <w:sz w:val="22"/>
          <w:u w:val="single"/>
          <w:lang w:val="it-IT"/>
        </w:rPr>
        <w:t>DE VOORBEREIDING</w:t>
      </w:r>
    </w:p>
    <w:p w14:paraId="73F25CB8" w14:textId="77777777" w:rsidR="000871A3" w:rsidRPr="00C7674E" w:rsidRDefault="000871A3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33DBE8DE" w14:textId="77777777" w:rsidR="00CF2B9C" w:rsidRPr="00D60073" w:rsidRDefault="00DD51B0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D60073">
        <w:rPr>
          <w:rFonts w:ascii="Calibri" w:eastAsia="Calibri" w:hAnsi="Calibri" w:cs="Calibri"/>
          <w:b/>
          <w:bCs/>
          <w:sz w:val="22"/>
          <w:lang w:val="nl-NL"/>
        </w:rPr>
        <w:lastRenderedPageBreak/>
        <w:t>De klok luidt</w:t>
      </w:r>
      <w:r w:rsidR="00CB6AA8" w:rsidRPr="00D60073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816764" w14:textId="77777777" w:rsidR="00AA604F" w:rsidRPr="00D60073" w:rsidRDefault="00AA604F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D681987" w14:textId="77777777" w:rsidR="00AA604F" w:rsidRPr="00D60073" w:rsidRDefault="00AA604F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D60073">
        <w:rPr>
          <w:rFonts w:ascii="Calibri" w:eastAsia="Calibri" w:hAnsi="Calibri" w:cs="Calibri"/>
          <w:b/>
          <w:bCs/>
          <w:sz w:val="22"/>
          <w:lang w:val="nl-NL"/>
        </w:rPr>
        <w:t xml:space="preserve">Welkom </w:t>
      </w:r>
      <w:r w:rsidR="00BF56A9" w:rsidRPr="00D60073">
        <w:rPr>
          <w:rFonts w:ascii="Calibri" w:eastAsia="Calibri" w:hAnsi="Calibri" w:cs="Calibri"/>
          <w:b/>
          <w:bCs/>
          <w:sz w:val="22"/>
          <w:lang w:val="nl-NL"/>
        </w:rPr>
        <w:t>en begroeting</w:t>
      </w:r>
    </w:p>
    <w:p w14:paraId="1DA844B5" w14:textId="77777777" w:rsidR="00AA604F" w:rsidRPr="00D60073" w:rsidRDefault="00AA604F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B60A68C" w14:textId="77777777" w:rsidR="00313C19" w:rsidRPr="00D60073" w:rsidRDefault="00313C19" w:rsidP="00313C19">
      <w:pPr>
        <w:rPr>
          <w:rFonts w:eastAsia="Calibri" w:cstheme="minorHAnsi"/>
          <w:b/>
          <w:bCs/>
        </w:rPr>
      </w:pPr>
      <w:r w:rsidRPr="00D60073">
        <w:rPr>
          <w:rFonts w:eastAsia="Calibri" w:cstheme="minorHAnsi"/>
          <w:b/>
          <w:bCs/>
        </w:rPr>
        <w:t>We bidden samen:</w:t>
      </w:r>
    </w:p>
    <w:p w14:paraId="25E23E0D" w14:textId="77777777" w:rsidR="00313C19" w:rsidRPr="00D60073" w:rsidRDefault="00313C19" w:rsidP="00313C19">
      <w:pPr>
        <w:spacing w:after="0"/>
        <w:rPr>
          <w:rFonts w:cstheme="minorHAnsi"/>
        </w:rPr>
      </w:pPr>
      <w:r w:rsidRPr="00D60073">
        <w:rPr>
          <w:rFonts w:cstheme="minorHAnsi"/>
        </w:rPr>
        <w:t>Op deze morgen zoeken wij u o God.</w:t>
      </w:r>
    </w:p>
    <w:p w14:paraId="73732F7E" w14:textId="77777777" w:rsidR="00313C19" w:rsidRPr="00D60073" w:rsidRDefault="00313C19" w:rsidP="00313C19">
      <w:pPr>
        <w:spacing w:after="0"/>
        <w:rPr>
          <w:rFonts w:cstheme="minorHAnsi"/>
        </w:rPr>
      </w:pPr>
      <w:r w:rsidRPr="00D60073">
        <w:rPr>
          <w:rFonts w:cstheme="minorHAnsi"/>
        </w:rPr>
        <w:t>U roept ons bij onze naam.</w:t>
      </w:r>
    </w:p>
    <w:p w14:paraId="24F1EC83" w14:textId="77777777" w:rsidR="00313C19" w:rsidRPr="00D60073" w:rsidRDefault="00313C19" w:rsidP="00313C19">
      <w:pPr>
        <w:spacing w:after="0"/>
        <w:rPr>
          <w:rFonts w:cstheme="minorHAnsi"/>
        </w:rPr>
      </w:pPr>
      <w:r w:rsidRPr="00D60073">
        <w:rPr>
          <w:rFonts w:cstheme="minorHAnsi"/>
        </w:rPr>
        <w:t>U ziet ons van verre aan.</w:t>
      </w:r>
    </w:p>
    <w:p w14:paraId="700B1B41" w14:textId="77777777" w:rsidR="00313C19" w:rsidRPr="00D60073" w:rsidRDefault="00313C19" w:rsidP="00313C19">
      <w:pPr>
        <w:spacing w:after="0"/>
        <w:rPr>
          <w:rFonts w:cstheme="minorHAnsi"/>
        </w:rPr>
      </w:pPr>
      <w:r w:rsidRPr="00D60073">
        <w:rPr>
          <w:rFonts w:cstheme="minorHAnsi"/>
        </w:rPr>
        <w:t>En wij zoeken ook u.</w:t>
      </w:r>
    </w:p>
    <w:p w14:paraId="75217942" w14:textId="77777777" w:rsidR="00313C19" w:rsidRPr="00D60073" w:rsidRDefault="00313C19" w:rsidP="00313C19">
      <w:pPr>
        <w:spacing w:after="0"/>
        <w:rPr>
          <w:rFonts w:cstheme="minorHAnsi"/>
        </w:rPr>
      </w:pPr>
    </w:p>
    <w:p w14:paraId="2035C181" w14:textId="77777777" w:rsidR="00313C19" w:rsidRPr="00D60073" w:rsidRDefault="00313C19" w:rsidP="00313C19">
      <w:pPr>
        <w:spacing w:after="0"/>
        <w:rPr>
          <w:rFonts w:cstheme="minorHAnsi"/>
          <w:b/>
        </w:rPr>
      </w:pPr>
      <w:r w:rsidRPr="00D60073">
        <w:rPr>
          <w:rFonts w:cstheme="minorHAnsi"/>
          <w:b/>
        </w:rPr>
        <w:t>Bron van ons leven</w:t>
      </w:r>
    </w:p>
    <w:p w14:paraId="494D3453" w14:textId="77777777" w:rsidR="00313C19" w:rsidRPr="00D60073" w:rsidRDefault="00313C19" w:rsidP="00313C19">
      <w:pPr>
        <w:spacing w:after="0"/>
        <w:rPr>
          <w:rFonts w:cstheme="minorHAnsi"/>
          <w:b/>
        </w:rPr>
      </w:pPr>
      <w:r w:rsidRPr="00D60073">
        <w:rPr>
          <w:rFonts w:cstheme="minorHAnsi"/>
          <w:b/>
        </w:rPr>
        <w:t>Grond van ons bestaan</w:t>
      </w:r>
    </w:p>
    <w:p w14:paraId="31DD326A" w14:textId="77777777" w:rsidR="00313C19" w:rsidRPr="00D60073" w:rsidRDefault="00313C19" w:rsidP="00313C19">
      <w:pPr>
        <w:spacing w:after="0"/>
        <w:rPr>
          <w:rFonts w:cstheme="minorHAnsi"/>
          <w:b/>
        </w:rPr>
      </w:pPr>
      <w:r w:rsidRPr="00D60073">
        <w:rPr>
          <w:rFonts w:cstheme="minorHAnsi"/>
          <w:b/>
        </w:rPr>
        <w:t>Wees onze oorsprong, ons doel, onze zin</w:t>
      </w:r>
    </w:p>
    <w:p w14:paraId="0DE3D352" w14:textId="77777777" w:rsidR="00313C19" w:rsidRPr="00D60073" w:rsidRDefault="00313C19" w:rsidP="00313C19">
      <w:pPr>
        <w:spacing w:after="0"/>
        <w:rPr>
          <w:rFonts w:cstheme="minorHAnsi"/>
          <w:b/>
        </w:rPr>
      </w:pPr>
      <w:r w:rsidRPr="00D60073">
        <w:rPr>
          <w:rFonts w:cstheme="minorHAnsi"/>
          <w:b/>
        </w:rPr>
        <w:t>Amen</w:t>
      </w:r>
    </w:p>
    <w:p w14:paraId="2E5E0D87" w14:textId="4C7A9954" w:rsidR="00CB6AA8" w:rsidRPr="00D60073" w:rsidRDefault="00D52333" w:rsidP="0054163A">
      <w:pPr>
        <w:spacing w:after="0" w:line="240" w:lineRule="auto"/>
        <w:jc w:val="right"/>
        <w:rPr>
          <w:rFonts w:ascii="Calibri" w:eastAsia="Times New Roman" w:hAnsi="Calibri" w:cs="Calibri"/>
          <w:lang w:eastAsia="nl-NL"/>
        </w:rPr>
      </w:pPr>
      <w:r w:rsidRPr="00D60073">
        <w:rPr>
          <w:rFonts w:ascii="Calibri" w:eastAsia="Times New Roman" w:hAnsi="Calibri" w:cs="Calibri"/>
          <w:bCs/>
          <w:i/>
          <w:iCs/>
          <w:lang w:eastAsia="nl-NL"/>
        </w:rPr>
        <w:t xml:space="preserve"> </w:t>
      </w:r>
      <w:r w:rsidR="00BF56A9" w:rsidRPr="00D60073">
        <w:rPr>
          <w:rFonts w:ascii="Calibri" w:eastAsia="Times New Roman" w:hAnsi="Calibri" w:cs="Calibri"/>
          <w:bCs/>
          <w:i/>
          <w:iCs/>
          <w:lang w:eastAsia="nl-NL"/>
        </w:rPr>
        <w:t>(</w:t>
      </w:r>
      <w:r w:rsidR="00CB6AA8" w:rsidRPr="00D60073">
        <w:rPr>
          <w:rFonts w:ascii="Calibri" w:eastAsia="Times New Roman" w:hAnsi="Calibri" w:cs="Calibri"/>
          <w:bCs/>
          <w:i/>
          <w:iCs/>
          <w:lang w:eastAsia="nl-NL"/>
        </w:rPr>
        <w:t>gemeente gaat staan)</w:t>
      </w:r>
      <w:r w:rsidR="00BC1379" w:rsidRPr="00D60073">
        <w:rPr>
          <w:rFonts w:ascii="Calibri" w:hAnsi="Calibri" w:cs="Calibri"/>
          <w:b/>
          <w:bCs/>
        </w:rPr>
        <w:tab/>
      </w:r>
      <w:r w:rsidR="00BC1379" w:rsidRPr="00D60073">
        <w:rPr>
          <w:rFonts w:ascii="Calibri" w:hAnsi="Calibri" w:cs="Calibri"/>
          <w:b/>
          <w:bCs/>
        </w:rPr>
        <w:tab/>
      </w:r>
    </w:p>
    <w:p w14:paraId="6939AFE9" w14:textId="77777777" w:rsidR="004C20F8" w:rsidRPr="00D60073" w:rsidRDefault="00B63082" w:rsidP="00313C19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D60073">
        <w:rPr>
          <w:rFonts w:ascii="Calibri" w:eastAsia="Times New Roman" w:hAnsi="Calibri" w:cs="Calibri"/>
          <w:b/>
          <w:lang w:eastAsia="nl-NL"/>
        </w:rPr>
        <w:t>Zingen:</w:t>
      </w:r>
      <w:r w:rsidRPr="00D60073">
        <w:rPr>
          <w:rFonts w:ascii="Calibri" w:eastAsia="Times New Roman" w:hAnsi="Calibri" w:cs="Calibri"/>
          <w:b/>
          <w:lang w:eastAsia="nl-NL"/>
        </w:rPr>
        <w:tab/>
      </w:r>
      <w:r w:rsidR="00E35842" w:rsidRPr="00D60073">
        <w:rPr>
          <w:rFonts w:ascii="Calibri" w:eastAsia="Times New Roman" w:hAnsi="Calibri" w:cs="Calibri"/>
          <w:b/>
          <w:lang w:eastAsia="nl-NL"/>
        </w:rPr>
        <w:tab/>
      </w:r>
      <w:r w:rsidR="00632BC5" w:rsidRPr="00D60073">
        <w:rPr>
          <w:rFonts w:ascii="Calibri" w:eastAsia="Times New Roman" w:hAnsi="Calibri" w:cs="Calibri"/>
          <w:b/>
          <w:lang w:eastAsia="nl-NL"/>
        </w:rPr>
        <w:t xml:space="preserve">lied </w:t>
      </w:r>
      <w:r w:rsidR="00DB417B" w:rsidRPr="00D60073">
        <w:rPr>
          <w:rFonts w:ascii="Calibri" w:eastAsia="Times New Roman" w:hAnsi="Calibri" w:cs="Calibri"/>
          <w:b/>
          <w:lang w:eastAsia="nl-NL"/>
        </w:rPr>
        <w:t>65: 1 De stilte zingt u toe</w:t>
      </w:r>
    </w:p>
    <w:p w14:paraId="651E5C80" w14:textId="4EF28655" w:rsidR="00313C19" w:rsidRPr="00121FD3" w:rsidRDefault="0054163A" w:rsidP="00313C19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noProof/>
        </w:rPr>
        <w:lastRenderedPageBreak/>
        <w:drawing>
          <wp:inline distT="0" distB="0" distL="0" distR="0" wp14:anchorId="10D3DE93" wp14:editId="01D7AFC8">
            <wp:extent cx="3931322" cy="4391025"/>
            <wp:effectExtent l="0" t="0" r="0" b="0"/>
            <wp:docPr id="1781022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75" cy="44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990D" w14:textId="77777777" w:rsidR="00071D03" w:rsidRPr="00C76BC3" w:rsidRDefault="00071D03" w:rsidP="00071D03">
      <w:pPr>
        <w:spacing w:after="0"/>
        <w:rPr>
          <w:rFonts w:cstheme="minorHAnsi"/>
          <w:b/>
          <w:bCs/>
        </w:rPr>
      </w:pPr>
      <w:r w:rsidRPr="00C76BC3">
        <w:rPr>
          <w:rFonts w:cstheme="minorHAnsi"/>
          <w:b/>
          <w:bCs/>
        </w:rPr>
        <w:t>Begroeting</w:t>
      </w:r>
    </w:p>
    <w:p w14:paraId="2F2F7FE9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bCs/>
        </w:rPr>
      </w:pPr>
      <w:r w:rsidRPr="00C76BC3">
        <w:rPr>
          <w:rFonts w:ascii="Calibri" w:hAnsi="Calibri" w:cs="Calibri"/>
          <w:bCs/>
        </w:rPr>
        <w:t>v.</w:t>
      </w:r>
      <w:r w:rsidRPr="00C76BC3">
        <w:rPr>
          <w:rFonts w:ascii="Calibri" w:hAnsi="Calibri" w:cs="Calibri"/>
          <w:b/>
          <w:bCs/>
        </w:rPr>
        <w:t xml:space="preserve"> </w:t>
      </w:r>
      <w:r w:rsidRPr="00C76BC3">
        <w:rPr>
          <w:rFonts w:ascii="Calibri" w:hAnsi="Calibri" w:cs="Calibri"/>
          <w:color w:val="000000" w:themeColor="text1"/>
        </w:rPr>
        <w:t>Wij dragen ons samenzijn op aan God</w:t>
      </w:r>
    </w:p>
    <w:p w14:paraId="4C4ACE9B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color w:val="000000" w:themeColor="text1"/>
        </w:rPr>
      </w:pPr>
      <w:r w:rsidRPr="00C76BC3">
        <w:rPr>
          <w:rFonts w:ascii="Calibri" w:hAnsi="Calibri" w:cs="Calibri"/>
          <w:b/>
          <w:color w:val="000000" w:themeColor="text1"/>
        </w:rPr>
        <w:t>a. de onuitputtelijke bron van leven, licht en liefde.</w:t>
      </w:r>
    </w:p>
    <w:p w14:paraId="6CE4FCA7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v. De God die trouw blijft tot in eeuwigheid</w:t>
      </w:r>
    </w:p>
    <w:p w14:paraId="27BD8589" w14:textId="77777777" w:rsidR="00071D03" w:rsidRP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color w:val="000000" w:themeColor="text1"/>
        </w:rPr>
      </w:pPr>
      <w:r w:rsidRPr="00C76BC3">
        <w:rPr>
          <w:rFonts w:ascii="Calibri" w:hAnsi="Calibri" w:cs="Calibri"/>
          <w:b/>
          <w:color w:val="000000" w:themeColor="text1"/>
        </w:rPr>
        <w:t>a. en die niet loslaat wat zijn hand begon.</w:t>
      </w:r>
    </w:p>
    <w:p w14:paraId="2CB89DC8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v. Genade zij u en vrede, van God onze Vader</w:t>
      </w:r>
    </w:p>
    <w:p w14:paraId="4189C04C" w14:textId="77777777" w:rsid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en van onze Heer Jezus Christus</w:t>
      </w:r>
    </w:p>
    <w:p w14:paraId="5CA2F7C1" w14:textId="77777777" w:rsid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in gemeenschap met de heilige Geest</w:t>
      </w:r>
    </w:p>
    <w:p w14:paraId="73078046" w14:textId="77777777" w:rsid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color w:val="000000" w:themeColor="text1"/>
        </w:rPr>
      </w:pPr>
      <w:r w:rsidRPr="00C76BC3">
        <w:rPr>
          <w:rFonts w:ascii="Calibri" w:hAnsi="Calibri" w:cs="Calibri"/>
          <w:b/>
          <w:color w:val="000000" w:themeColor="text1"/>
        </w:rPr>
        <w:t>a. Am</w:t>
      </w:r>
      <w:r>
        <w:rPr>
          <w:rFonts w:ascii="Calibri" w:hAnsi="Calibri" w:cs="Calibri"/>
          <w:b/>
          <w:color w:val="000000" w:themeColor="text1"/>
        </w:rPr>
        <w:t>e</w:t>
      </w:r>
      <w:r w:rsidRPr="00C76BC3">
        <w:rPr>
          <w:rFonts w:ascii="Calibri" w:hAnsi="Calibri" w:cs="Calibri"/>
          <w:b/>
          <w:color w:val="000000" w:themeColor="text1"/>
        </w:rPr>
        <w:t>n</w:t>
      </w:r>
    </w:p>
    <w:p w14:paraId="01D1037B" w14:textId="77777777" w:rsidR="0017290A" w:rsidRDefault="0017290A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color w:val="000000" w:themeColor="text1"/>
        </w:rPr>
      </w:pPr>
    </w:p>
    <w:p w14:paraId="4A7F3783" w14:textId="77777777" w:rsidR="0017290A" w:rsidRPr="0017290A" w:rsidRDefault="0017290A" w:rsidP="0017290A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C7674E">
        <w:rPr>
          <w:rFonts w:ascii="Calibri" w:eastAsia="Times New Roman" w:hAnsi="Calibri" w:cs="Calibri"/>
          <w:b/>
          <w:lang w:eastAsia="nl-NL"/>
        </w:rPr>
        <w:lastRenderedPageBreak/>
        <w:t>Zingen:</w:t>
      </w:r>
      <w:r w:rsidRPr="00C7674E">
        <w:rPr>
          <w:rFonts w:ascii="Calibri" w:eastAsia="Times New Roman" w:hAnsi="Calibri" w:cs="Calibri"/>
          <w:b/>
          <w:lang w:eastAsia="nl-NL"/>
        </w:rPr>
        <w:tab/>
      </w:r>
      <w:r w:rsidRPr="00C7674E">
        <w:rPr>
          <w:rFonts w:ascii="Calibri" w:eastAsia="Times New Roman" w:hAnsi="Calibri" w:cs="Calibri"/>
          <w:b/>
          <w:lang w:eastAsia="nl-NL"/>
        </w:rPr>
        <w:tab/>
        <w:t xml:space="preserve">lied </w:t>
      </w:r>
      <w:r>
        <w:rPr>
          <w:rFonts w:ascii="Calibri" w:eastAsia="Times New Roman" w:hAnsi="Calibri" w:cs="Calibri"/>
          <w:b/>
          <w:lang w:eastAsia="nl-NL"/>
        </w:rPr>
        <w:t>65: 2 Zalig wie door U uitverkoren</w:t>
      </w:r>
    </w:p>
    <w:p w14:paraId="70374CC5" w14:textId="77777777" w:rsidR="0054163A" w:rsidRPr="0054163A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Zalig wie door U uitverkoren</w:t>
      </w:r>
    </w:p>
    <w:p w14:paraId="14890E84" w14:textId="77777777" w:rsidR="0054163A" w:rsidRPr="0054163A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mag wonen in uw hof,</w:t>
      </w:r>
    </w:p>
    <w:p w14:paraId="68FE959F" w14:textId="77777777" w:rsidR="0054163A" w:rsidRPr="0054163A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hoezeer hij door zijn schuld verloren</w:t>
      </w:r>
    </w:p>
    <w:p w14:paraId="09BEF365" w14:textId="77777777" w:rsidR="0054163A" w:rsidRPr="0054163A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terneerlag in het stof.</w:t>
      </w:r>
    </w:p>
    <w:p w14:paraId="7D8C1C1D" w14:textId="77777777" w:rsidR="0054163A" w:rsidRPr="0054163A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Wij worden door U begenadigd</w:t>
      </w:r>
    </w:p>
    <w:p w14:paraId="031F8E1C" w14:textId="77777777" w:rsidR="0054163A" w:rsidRPr="0054163A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die heilig zijt en goed.</w:t>
      </w:r>
    </w:p>
    <w:p w14:paraId="6C9B682A" w14:textId="77777777" w:rsidR="0054163A" w:rsidRPr="0054163A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Gij die ons in uw huis verzadigt</w:t>
      </w:r>
    </w:p>
    <w:p w14:paraId="0D816E6B" w14:textId="20F8029B" w:rsidR="00071D03" w:rsidRPr="00C76BC3" w:rsidRDefault="0054163A" w:rsidP="0054163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54163A">
        <w:rPr>
          <w:rFonts w:ascii="Calibri" w:hAnsi="Calibri" w:cs="Calibri"/>
          <w:color w:val="000000" w:themeColor="text1"/>
        </w:rPr>
        <w:t>met alle overvloed.</w:t>
      </w:r>
    </w:p>
    <w:p w14:paraId="3975B079" w14:textId="77777777" w:rsidR="00AE1CF9" w:rsidRPr="004A2F24" w:rsidRDefault="00933337" w:rsidP="004A2F24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2"/>
          <w:lang w:val="nl-NL"/>
        </w:rPr>
      </w:pPr>
      <w:r w:rsidRPr="00C7674E">
        <w:rPr>
          <w:rFonts w:ascii="Calibri" w:hAnsi="Calibri" w:cs="Calibri"/>
          <w:bCs/>
          <w:i/>
          <w:iCs/>
          <w:sz w:val="22"/>
          <w:lang w:val="nl-NL"/>
        </w:rPr>
        <w:t>(gemeente gaat zitten)</w:t>
      </w:r>
    </w:p>
    <w:p w14:paraId="72FFF53C" w14:textId="77777777" w:rsidR="00DE518B" w:rsidRPr="00355219" w:rsidRDefault="00D7469F" w:rsidP="00EC77AB">
      <w:pPr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Gebed om ontferming</w:t>
      </w:r>
      <w:r w:rsidR="00DE518B">
        <w:rPr>
          <w:rFonts w:ascii="Calibri" w:hAnsi="Calibri" w:cs="Calibri"/>
          <w:b/>
        </w:rPr>
        <w:t>, eindigend met</w:t>
      </w:r>
      <w:r w:rsidR="00E647C7">
        <w:rPr>
          <w:rFonts w:ascii="Calibri" w:hAnsi="Calibri" w:cs="Calibri"/>
          <w:b/>
        </w:rPr>
        <w:t>:</w:t>
      </w:r>
    </w:p>
    <w:p w14:paraId="606FF27C" w14:textId="77777777" w:rsidR="004A2F24" w:rsidRDefault="00DE518B" w:rsidP="00A44BD7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Zingen: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="00355219">
        <w:rPr>
          <w:rFonts w:ascii="Calibri" w:hAnsi="Calibri" w:cs="Calibri"/>
          <w:b/>
        </w:rPr>
        <w:t>lied 1009</w:t>
      </w:r>
      <w:r w:rsidR="00A27FF2">
        <w:rPr>
          <w:rFonts w:ascii="Calibri" w:hAnsi="Calibri" w:cs="Calibri"/>
          <w:b/>
        </w:rPr>
        <w:t>: 1,3</w:t>
      </w:r>
      <w:r w:rsidR="00226276">
        <w:rPr>
          <w:rFonts w:ascii="Calibri" w:hAnsi="Calibri" w:cs="Calibri"/>
          <w:b/>
        </w:rPr>
        <w:t xml:space="preserve"> O lieve Heer geef vrede</w:t>
      </w:r>
    </w:p>
    <w:p w14:paraId="41B66A45" w14:textId="33A09297" w:rsidR="00E647C7" w:rsidRPr="00DE518B" w:rsidRDefault="00D60073" w:rsidP="00A44BD7">
      <w:pPr>
        <w:spacing w:after="0" w:line="240" w:lineRule="auto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4B04D525" wp14:editId="0DF4C289">
            <wp:extent cx="4300304" cy="3905250"/>
            <wp:effectExtent l="0" t="0" r="5080" b="0"/>
            <wp:docPr id="492974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35" cy="391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2168" w14:textId="64A5D792" w:rsidR="002938FE" w:rsidRPr="002938FE" w:rsidRDefault="002938FE" w:rsidP="002938FE">
      <w:pPr>
        <w:pStyle w:val="Geenafstand"/>
        <w:rPr>
          <w:rFonts w:ascii="Calibri" w:hAnsi="Calibri" w:cs="Calibri"/>
          <w:color w:val="000000" w:themeColor="text1"/>
          <w:sz w:val="22"/>
          <w:lang w:val="nl-NL"/>
        </w:rPr>
      </w:pPr>
      <w:r w:rsidRPr="002938FE">
        <w:rPr>
          <w:rFonts w:ascii="Calibri" w:hAnsi="Calibri" w:cs="Calibri"/>
          <w:b/>
          <w:bCs/>
          <w:sz w:val="21"/>
          <w:szCs w:val="21"/>
          <w:lang w:val="it-IT"/>
        </w:rPr>
        <w:lastRenderedPageBreak/>
        <w:t>1009:3</w:t>
      </w:r>
      <w:r>
        <w:rPr>
          <w:rFonts w:ascii="Calibri" w:hAnsi="Calibri" w:cs="Calibri"/>
          <w:b/>
          <w:bCs/>
          <w:sz w:val="21"/>
          <w:szCs w:val="21"/>
          <w:lang w:val="it-IT"/>
        </w:rPr>
        <w:t xml:space="preserve">  </w:t>
      </w:r>
      <w:r w:rsidRPr="002938FE">
        <w:rPr>
          <w:rFonts w:ascii="Calibri" w:hAnsi="Calibri" w:cs="Calibri"/>
          <w:color w:val="000000" w:themeColor="text1"/>
          <w:sz w:val="22"/>
          <w:lang w:val="nl-NL"/>
        </w:rPr>
        <w:t>Verlos ons van de boze,</w:t>
      </w:r>
    </w:p>
    <w:p w14:paraId="08F274CB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laat niet de goddelozen</w:t>
      </w:r>
    </w:p>
    <w:p w14:paraId="58773356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op aarde koning zijn!</w:t>
      </w:r>
    </w:p>
    <w:p w14:paraId="6FF94ECB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Laat ons uw land betreden,</w:t>
      </w:r>
    </w:p>
    <w:p w14:paraId="4A50B8CF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dat zal een land van vrede</w:t>
      </w:r>
    </w:p>
    <w:p w14:paraId="2F1AEE2F" w14:textId="15CEA8CE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van melk en honing zijn!</w:t>
      </w:r>
    </w:p>
    <w:p w14:paraId="0E17B023" w14:textId="375ABD3F" w:rsidR="0076530E" w:rsidRPr="002938FE" w:rsidRDefault="003D5848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DE DIENST VAN DE SCHRIFT</w:t>
      </w:r>
    </w:p>
    <w:p w14:paraId="3DCCE4BD" w14:textId="77777777" w:rsidR="00095EEA" w:rsidRPr="00D60073" w:rsidRDefault="00095EEA" w:rsidP="00A44BD7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786FFF13" w14:textId="77777777" w:rsidR="007D7500" w:rsidRPr="00D60073" w:rsidRDefault="007A1151" w:rsidP="00A44BD7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>Inleiding op de lezing</w:t>
      </w:r>
      <w:r w:rsidR="008A6A37" w:rsidRPr="00D60073">
        <w:rPr>
          <w:rFonts w:ascii="Calibri" w:hAnsi="Calibri" w:cs="Calibri"/>
          <w:b/>
          <w:bCs/>
          <w:sz w:val="21"/>
          <w:szCs w:val="21"/>
          <w:lang w:val="nl-NL"/>
        </w:rPr>
        <w:t>en</w:t>
      </w:r>
    </w:p>
    <w:p w14:paraId="7B9962A0" w14:textId="77777777" w:rsidR="00EB63FD" w:rsidRPr="00D60073" w:rsidRDefault="00EB63FD" w:rsidP="00A44BD7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46699587" w14:textId="77777777" w:rsidR="00B8798D" w:rsidRPr="00D60073" w:rsidRDefault="00B8798D" w:rsidP="00B8798D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>Gebed om de Geest</w:t>
      </w:r>
    </w:p>
    <w:p w14:paraId="5B9A2A31" w14:textId="77777777" w:rsidR="003A1E47" w:rsidRPr="00D60073" w:rsidRDefault="003A1E47" w:rsidP="00A44BD7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445184F3" w14:textId="77777777" w:rsidR="00B8798D" w:rsidRPr="00D60073" w:rsidRDefault="00B8798D" w:rsidP="00B8798D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>Aansteken van de tafelkaarsen</w:t>
      </w:r>
    </w:p>
    <w:p w14:paraId="06662E61" w14:textId="77777777" w:rsidR="00F95104" w:rsidRPr="00D60073" w:rsidRDefault="00F95104" w:rsidP="00A44BD7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190DF963" w14:textId="77777777" w:rsidR="00A474B9" w:rsidRPr="00D60073" w:rsidRDefault="00D862BC" w:rsidP="00313C19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>Lezen:</w:t>
      </w: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="00110181" w:rsidRPr="00D60073">
        <w:rPr>
          <w:rFonts w:ascii="Calibri" w:hAnsi="Calibri" w:cs="Calibri"/>
          <w:b/>
          <w:bCs/>
          <w:sz w:val="21"/>
          <w:szCs w:val="21"/>
          <w:lang w:val="nl-NL"/>
        </w:rPr>
        <w:t xml:space="preserve">Exodus 3, 1-15 </w:t>
      </w:r>
    </w:p>
    <w:p w14:paraId="4824FCA4" w14:textId="77777777" w:rsidR="00313C19" w:rsidRPr="00D60073" w:rsidRDefault="00313C19" w:rsidP="00313C19">
      <w:pPr>
        <w:pStyle w:val="Geenafstand"/>
        <w:rPr>
          <w:sz w:val="21"/>
          <w:szCs w:val="21"/>
          <w:lang w:val="nl-NL"/>
        </w:rPr>
      </w:pPr>
    </w:p>
    <w:p w14:paraId="2AAE39DD" w14:textId="77777777" w:rsidR="00861D33" w:rsidRPr="00D60073" w:rsidRDefault="00861D33" w:rsidP="00A44BD7">
      <w:pPr>
        <w:pStyle w:val="Geenafstand"/>
        <w:rPr>
          <w:rFonts w:ascii="Calibri" w:hAnsi="Calibri" w:cs="Calibri"/>
          <w:b/>
          <w:sz w:val="21"/>
          <w:szCs w:val="21"/>
          <w:lang w:val="it-IT"/>
        </w:rPr>
      </w:pP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>Zingen:</w:t>
      </w: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Pr="00D60073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="00361136" w:rsidRPr="00D60073">
        <w:rPr>
          <w:rFonts w:ascii="Calibri" w:hAnsi="Calibri" w:cs="Calibri"/>
          <w:b/>
          <w:sz w:val="21"/>
          <w:szCs w:val="21"/>
          <w:lang w:val="it-IT"/>
        </w:rPr>
        <w:t>lied 731</w:t>
      </w:r>
      <w:r w:rsidR="009E47E3" w:rsidRPr="00D60073">
        <w:rPr>
          <w:rFonts w:ascii="Calibri" w:hAnsi="Calibri" w:cs="Calibri"/>
          <w:b/>
          <w:sz w:val="21"/>
          <w:szCs w:val="21"/>
          <w:lang w:val="it-IT"/>
        </w:rPr>
        <w:t>: 1,</w:t>
      </w:r>
      <w:r w:rsidR="004658A6" w:rsidRPr="00D60073">
        <w:rPr>
          <w:rFonts w:ascii="Calibri" w:hAnsi="Calibri" w:cs="Calibri"/>
          <w:b/>
          <w:sz w:val="21"/>
          <w:szCs w:val="21"/>
          <w:lang w:val="it-IT"/>
        </w:rPr>
        <w:t>3</w:t>
      </w:r>
      <w:r w:rsidR="00361136" w:rsidRPr="00D60073">
        <w:rPr>
          <w:rFonts w:ascii="Calibri" w:hAnsi="Calibri" w:cs="Calibri"/>
          <w:b/>
          <w:sz w:val="21"/>
          <w:szCs w:val="21"/>
          <w:lang w:val="it-IT"/>
        </w:rPr>
        <w:t xml:space="preserve"> Vergeet niet hoe wij heten</w:t>
      </w:r>
    </w:p>
    <w:p w14:paraId="21448643" w14:textId="602F3E71" w:rsidR="00D60073" w:rsidRDefault="00D60073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1D083981" wp14:editId="7C4E5A8A">
            <wp:extent cx="3467100" cy="4221080"/>
            <wp:effectExtent l="0" t="0" r="0" b="8255"/>
            <wp:docPr id="186385507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15" cy="42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0369" w14:textId="0DA4DCC8" w:rsidR="00D60073" w:rsidRPr="00D60073" w:rsidRDefault="00D60073" w:rsidP="002938FE">
      <w:pPr>
        <w:pStyle w:val="Geenafstand"/>
        <w:rPr>
          <w:rFonts w:ascii="Calibri" w:hAnsi="Calibri" w:cs="Calibri"/>
          <w:color w:val="000000" w:themeColor="text1"/>
          <w:sz w:val="22"/>
          <w:lang w:val="nl-NL"/>
        </w:rPr>
      </w:pPr>
      <w:r w:rsidRPr="00D60073">
        <w:rPr>
          <w:rFonts w:ascii="Calibri" w:hAnsi="Calibri" w:cs="Calibri"/>
          <w:b/>
          <w:bCs/>
          <w:sz w:val="22"/>
          <w:lang w:val="nl-NL"/>
        </w:rPr>
        <w:t>731:3</w:t>
      </w:r>
      <w:r w:rsidR="002938FE">
        <w:rPr>
          <w:rFonts w:ascii="Calibri" w:hAnsi="Calibri" w:cs="Calibri"/>
          <w:b/>
          <w:bCs/>
          <w:sz w:val="22"/>
          <w:lang w:val="nl-NL"/>
        </w:rPr>
        <w:t xml:space="preserve">   </w:t>
      </w:r>
      <w:r w:rsidRPr="00D60073">
        <w:rPr>
          <w:rFonts w:ascii="Calibri" w:hAnsi="Calibri" w:cs="Calibri"/>
          <w:color w:val="000000" w:themeColor="text1"/>
          <w:sz w:val="22"/>
          <w:lang w:val="nl-NL"/>
        </w:rPr>
        <w:t>Vergeet niet hoe wij heten,</w:t>
      </w:r>
    </w:p>
    <w:p w14:paraId="2B0AD166" w14:textId="77777777" w:rsidR="00D6007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wij heten naar uw naam.</w:t>
      </w:r>
    </w:p>
    <w:p w14:paraId="59101271" w14:textId="77777777" w:rsidR="00D6007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Uit duizenden gebeden</w:t>
      </w:r>
    </w:p>
    <w:p w14:paraId="58A05177" w14:textId="77777777" w:rsidR="00D6007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stelt zich uw eenvoud saam.</w:t>
      </w:r>
    </w:p>
    <w:p w14:paraId="196228F6" w14:textId="77777777" w:rsidR="00D6007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Want zo zijt Gij gebroken,</w:t>
      </w:r>
    </w:p>
    <w:p w14:paraId="65CA19F7" w14:textId="77777777" w:rsidR="00D6007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gelijk het ene licht,</w:t>
      </w:r>
    </w:p>
    <w:p w14:paraId="15530634" w14:textId="77777777" w:rsidR="00D6007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van naam tot naam gesproken,</w:t>
      </w:r>
    </w:p>
    <w:p w14:paraId="2D21BAD4" w14:textId="77777777" w:rsidR="00D6007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van dag tot dag ontloken,</w:t>
      </w:r>
    </w:p>
    <w:p w14:paraId="78EEAD92" w14:textId="02092ADD" w:rsidR="00861D33" w:rsidRPr="00D60073" w:rsidRDefault="00D60073" w:rsidP="00D6007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D60073">
        <w:rPr>
          <w:rFonts w:ascii="Calibri" w:hAnsi="Calibri" w:cs="Calibri"/>
          <w:color w:val="000000" w:themeColor="text1"/>
        </w:rPr>
        <w:t>zo zien wij uw gezicht.</w:t>
      </w:r>
    </w:p>
    <w:p w14:paraId="13A38C48" w14:textId="77777777" w:rsidR="00D60073" w:rsidRDefault="00D60073" w:rsidP="00294F18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7785B585" w14:textId="4A7C0A4A" w:rsidR="00610111" w:rsidRDefault="00547BE8" w:rsidP="00294F18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Lezen:</w:t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4D5B2D"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110181">
        <w:rPr>
          <w:rFonts w:ascii="Calibri" w:hAnsi="Calibri" w:cs="Calibri"/>
          <w:b/>
          <w:bCs/>
          <w:sz w:val="22"/>
          <w:lang w:val="nl-NL"/>
        </w:rPr>
        <w:t>Lucas 20, 27-38</w:t>
      </w:r>
    </w:p>
    <w:p w14:paraId="5F919657" w14:textId="77777777" w:rsidR="00294F18" w:rsidRPr="00294F18" w:rsidRDefault="00294F18" w:rsidP="00294F18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FCEE3D5" w14:textId="77777777" w:rsidR="002938FE" w:rsidRDefault="002938FE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3E9F71E8" w14:textId="08B69716" w:rsidR="004D5B2D" w:rsidRPr="00C7674E" w:rsidRDefault="004D5B2D" w:rsidP="00A44BD7">
      <w:pPr>
        <w:pStyle w:val="Geenafstand"/>
        <w:rPr>
          <w:rFonts w:ascii="Calibri" w:hAnsi="Calibri" w:cs="Calibri"/>
          <w:b/>
          <w:sz w:val="22"/>
          <w:lang w:val="it-IT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Zingen:</w:t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2D6493" w:rsidRPr="00C7674E">
        <w:rPr>
          <w:rFonts w:ascii="Calibri" w:hAnsi="Calibri" w:cs="Calibri"/>
          <w:b/>
          <w:sz w:val="22"/>
          <w:lang w:val="it-IT"/>
        </w:rPr>
        <w:tab/>
      </w:r>
      <w:r w:rsidR="00361136">
        <w:rPr>
          <w:rFonts w:ascii="Calibri" w:hAnsi="Calibri" w:cs="Calibri"/>
          <w:b/>
          <w:sz w:val="22"/>
          <w:lang w:val="it-IT"/>
        </w:rPr>
        <w:t>lied 769: 1,5 Eens als de bazuinen klinken</w:t>
      </w:r>
    </w:p>
    <w:bookmarkEnd w:id="0"/>
    <w:p w14:paraId="05E1B71D" w14:textId="144ADD5F" w:rsidR="00954149" w:rsidRDefault="002938FE" w:rsidP="00A44BD7">
      <w:pPr>
        <w:spacing w:after="0" w:line="240" w:lineRule="auto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703AE9AD" wp14:editId="27444A76">
            <wp:extent cx="4210050" cy="3823287"/>
            <wp:effectExtent l="0" t="0" r="0" b="6350"/>
            <wp:docPr id="4848380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43" cy="38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3377" w14:textId="21722172" w:rsidR="002938FE" w:rsidRPr="002938FE" w:rsidRDefault="002938FE" w:rsidP="002938FE">
      <w:pPr>
        <w:spacing w:after="0" w:line="240" w:lineRule="auto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b/>
          <w:bCs/>
        </w:rPr>
        <w:t>769:5</w:t>
      </w:r>
      <w:r>
        <w:rPr>
          <w:rFonts w:ascii="Calibri" w:hAnsi="Calibri" w:cs="Calibri"/>
          <w:b/>
          <w:bCs/>
        </w:rPr>
        <w:t xml:space="preserve">    </w:t>
      </w:r>
      <w:r w:rsidRPr="002938FE">
        <w:rPr>
          <w:rFonts w:ascii="Calibri" w:hAnsi="Calibri" w:cs="Calibri"/>
          <w:color w:val="000000" w:themeColor="text1"/>
        </w:rPr>
        <w:t>Mensen, kom uw lot te boven,</w:t>
      </w:r>
    </w:p>
    <w:p w14:paraId="76B84055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wacht na dit een ander uur,</w:t>
      </w:r>
    </w:p>
    <w:p w14:paraId="1588F07F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gij moet op het wonder hopen</w:t>
      </w:r>
    </w:p>
    <w:p w14:paraId="417EF61A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dat gij oplaait als een vuur,</w:t>
      </w:r>
    </w:p>
    <w:p w14:paraId="3EB4259A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want de Geest zal ons bestoken,</w:t>
      </w:r>
    </w:p>
    <w:p w14:paraId="788C4A7F" w14:textId="20135CD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nieuw wordt alle creatuur.</w:t>
      </w:r>
    </w:p>
    <w:p w14:paraId="7672616C" w14:textId="77777777" w:rsidR="002938FE" w:rsidRDefault="002938FE" w:rsidP="00A44BD7">
      <w:pPr>
        <w:spacing w:after="0" w:line="240" w:lineRule="auto"/>
        <w:rPr>
          <w:rFonts w:ascii="Calibri" w:hAnsi="Calibri" w:cs="Calibri"/>
          <w:b/>
          <w:bCs/>
        </w:rPr>
      </w:pPr>
    </w:p>
    <w:p w14:paraId="3F3A813E" w14:textId="1F074F1A" w:rsidR="00F34264" w:rsidRPr="00C7674E" w:rsidRDefault="005A62B2" w:rsidP="00A44BD7">
      <w:pPr>
        <w:spacing w:after="0" w:line="240" w:lineRule="auto"/>
        <w:rPr>
          <w:rFonts w:ascii="Calibri" w:hAnsi="Calibri" w:cs="Calibri"/>
          <w:b/>
          <w:bCs/>
        </w:rPr>
      </w:pPr>
      <w:r w:rsidRPr="00C7674E">
        <w:rPr>
          <w:rFonts w:ascii="Calibri" w:hAnsi="Calibri" w:cs="Calibri"/>
          <w:b/>
          <w:bCs/>
        </w:rPr>
        <w:t>Overweging</w:t>
      </w:r>
    </w:p>
    <w:p w14:paraId="427CF9B8" w14:textId="77777777" w:rsidR="008A6BC7" w:rsidRPr="00C7674E" w:rsidRDefault="008A6BC7" w:rsidP="00267256">
      <w:pPr>
        <w:spacing w:after="0" w:line="240" w:lineRule="auto"/>
        <w:rPr>
          <w:rFonts w:ascii="Calibri" w:hAnsi="Calibri" w:cs="Calibri"/>
          <w:bCs/>
          <w:i/>
        </w:rPr>
      </w:pPr>
    </w:p>
    <w:p w14:paraId="4F84EBA6" w14:textId="77777777" w:rsidR="005852C5" w:rsidRPr="003922C1" w:rsidRDefault="005852C5" w:rsidP="00A44BD7">
      <w:pPr>
        <w:spacing w:after="0" w:line="240" w:lineRule="auto"/>
        <w:rPr>
          <w:rFonts w:ascii="Calibri" w:hAnsi="Calibri" w:cs="Calibri"/>
          <w:bCs/>
        </w:rPr>
      </w:pPr>
      <w:r w:rsidRPr="00C7674E">
        <w:rPr>
          <w:rFonts w:ascii="Calibri" w:hAnsi="Calibri" w:cs="Calibri"/>
          <w:b/>
          <w:bCs/>
        </w:rPr>
        <w:t>Stilte</w:t>
      </w:r>
      <w:r w:rsidR="003922C1">
        <w:rPr>
          <w:rFonts w:ascii="Calibri" w:hAnsi="Calibri" w:cs="Calibri"/>
          <w:b/>
          <w:bCs/>
        </w:rPr>
        <w:t xml:space="preserve"> </w:t>
      </w:r>
    </w:p>
    <w:p w14:paraId="3951170C" w14:textId="77777777" w:rsidR="005852C5" w:rsidRPr="00C7674E" w:rsidRDefault="005852C5" w:rsidP="00A44BD7">
      <w:pPr>
        <w:spacing w:after="0" w:line="240" w:lineRule="auto"/>
        <w:rPr>
          <w:rFonts w:ascii="Calibri" w:hAnsi="Calibri" w:cs="Calibri"/>
          <w:bCs/>
        </w:rPr>
      </w:pPr>
    </w:p>
    <w:p w14:paraId="76EDF5BB" w14:textId="77777777" w:rsidR="00AF2750" w:rsidRDefault="00EC77AB" w:rsidP="00313C19">
      <w:pPr>
        <w:spacing w:after="0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  <w:bCs/>
        </w:rPr>
        <w:lastRenderedPageBreak/>
        <w:t>Zingen:</w:t>
      </w:r>
      <w:r w:rsidR="00833031" w:rsidRPr="00C7674E">
        <w:rPr>
          <w:rFonts w:ascii="Calibri" w:hAnsi="Calibri" w:cs="Calibri"/>
          <w:b/>
          <w:bCs/>
        </w:rPr>
        <w:tab/>
      </w:r>
      <w:r w:rsidR="00833031" w:rsidRPr="00C7674E">
        <w:rPr>
          <w:rFonts w:ascii="Calibri" w:hAnsi="Calibri" w:cs="Calibri"/>
          <w:b/>
          <w:bCs/>
        </w:rPr>
        <w:tab/>
      </w:r>
      <w:r w:rsidR="00AF2750" w:rsidRPr="00C7674E">
        <w:rPr>
          <w:rFonts w:ascii="Calibri" w:hAnsi="Calibri" w:cs="Calibri"/>
          <w:b/>
        </w:rPr>
        <w:t xml:space="preserve">lied </w:t>
      </w:r>
      <w:r w:rsidR="00AF2750">
        <w:rPr>
          <w:rFonts w:ascii="Calibri" w:hAnsi="Calibri" w:cs="Calibri"/>
          <w:b/>
        </w:rPr>
        <w:t>792</w:t>
      </w:r>
      <w:r w:rsidR="000E35A0">
        <w:rPr>
          <w:rFonts w:ascii="Calibri" w:hAnsi="Calibri" w:cs="Calibri"/>
          <w:b/>
        </w:rPr>
        <w:t>: 1,4</w:t>
      </w:r>
      <w:r w:rsidR="00AF2750">
        <w:rPr>
          <w:rFonts w:ascii="Calibri" w:hAnsi="Calibri" w:cs="Calibri"/>
          <w:b/>
        </w:rPr>
        <w:t xml:space="preserve"> Kom, God en schrijf uw eigen naam</w:t>
      </w:r>
    </w:p>
    <w:p w14:paraId="19A41BDE" w14:textId="0F47EB7B" w:rsidR="002938FE" w:rsidRDefault="002938FE" w:rsidP="00313C19">
      <w:pPr>
        <w:spacing w:after="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1F2C75FE" wp14:editId="46A5BB9E">
            <wp:extent cx="4581525" cy="3607797"/>
            <wp:effectExtent l="0" t="0" r="0" b="0"/>
            <wp:docPr id="29875802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91" cy="36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105C" w14:textId="45CC544F" w:rsidR="002938FE" w:rsidRPr="002938FE" w:rsidRDefault="002938FE" w:rsidP="002938FE">
      <w:pPr>
        <w:spacing w:after="0" w:line="240" w:lineRule="auto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bCs/>
          <w:iCs/>
        </w:rPr>
        <w:t>792:4</w:t>
      </w:r>
      <w:r>
        <w:rPr>
          <w:rFonts w:ascii="Calibri" w:hAnsi="Calibri" w:cs="Calibri"/>
          <w:bCs/>
          <w:iCs/>
        </w:rPr>
        <w:t xml:space="preserve">    </w:t>
      </w:r>
      <w:r w:rsidRPr="002938FE">
        <w:rPr>
          <w:rFonts w:ascii="Calibri" w:hAnsi="Calibri" w:cs="Calibri"/>
          <w:color w:val="000000" w:themeColor="text1"/>
        </w:rPr>
        <w:t>Laat zonneklaar te lezen zijn</w:t>
      </w:r>
    </w:p>
    <w:p w14:paraId="2360A8FD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uw beeld, in ons geprent!</w:t>
      </w:r>
    </w:p>
    <w:p w14:paraId="4E3FA649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Gij komt en schenkt de beste wijn</w:t>
      </w:r>
    </w:p>
    <w:p w14:paraId="7ADB1715" w14:textId="77777777" w:rsidR="002938FE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waar wij elkaar tot zegen zijn,</w:t>
      </w:r>
    </w:p>
    <w:p w14:paraId="21F906FD" w14:textId="4211754B" w:rsidR="00F4123D" w:rsidRPr="002938FE" w:rsidRDefault="002938FE" w:rsidP="002938F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2938FE">
        <w:rPr>
          <w:rFonts w:ascii="Calibri" w:hAnsi="Calibri" w:cs="Calibri"/>
          <w:color w:val="000000" w:themeColor="text1"/>
        </w:rPr>
        <w:t>tot liefde voorbestemd.</w:t>
      </w:r>
    </w:p>
    <w:p w14:paraId="7299CD8F" w14:textId="77777777" w:rsidR="002938FE" w:rsidRDefault="002938FE" w:rsidP="00F4123D">
      <w:pPr>
        <w:spacing w:after="0" w:line="240" w:lineRule="auto"/>
        <w:rPr>
          <w:rFonts w:ascii="Calibri" w:hAnsi="Calibri" w:cs="Calibri"/>
          <w:b/>
          <w:bCs/>
        </w:rPr>
      </w:pPr>
    </w:p>
    <w:p w14:paraId="698DDBB8" w14:textId="4ACB416D" w:rsidR="00313C19" w:rsidRDefault="00313C19" w:rsidP="00F4123D">
      <w:pPr>
        <w:spacing w:after="0" w:line="240" w:lineRule="auto"/>
        <w:rPr>
          <w:rFonts w:ascii="Calibri" w:hAnsi="Calibri" w:cs="Calibri"/>
          <w:b/>
          <w:bCs/>
        </w:rPr>
      </w:pPr>
      <w:r w:rsidRPr="00313C19">
        <w:rPr>
          <w:rFonts w:ascii="Calibri" w:hAnsi="Calibri" w:cs="Calibri"/>
          <w:b/>
          <w:bCs/>
        </w:rPr>
        <w:t>Afscheid van Wijchert de Wit als ouderling</w:t>
      </w:r>
      <w:r w:rsidR="00AF2750">
        <w:rPr>
          <w:rFonts w:ascii="Calibri" w:hAnsi="Calibri" w:cs="Calibri"/>
          <w:b/>
          <w:bCs/>
        </w:rPr>
        <w:t xml:space="preserve"> </w:t>
      </w:r>
      <w:r w:rsidR="00AF2750" w:rsidRPr="00AF2750">
        <w:rPr>
          <w:rFonts w:ascii="Calibri" w:hAnsi="Calibri" w:cs="Calibri"/>
          <w:bCs/>
        </w:rPr>
        <w:t>(pastoraat en voorzitter</w:t>
      </w:r>
      <w:r w:rsidR="00AF2750" w:rsidRPr="00424BDB">
        <w:rPr>
          <w:rFonts w:ascii="Calibri" w:hAnsi="Calibri" w:cs="Calibri"/>
          <w:bCs/>
        </w:rPr>
        <w:t>)</w:t>
      </w:r>
    </w:p>
    <w:p w14:paraId="02330A73" w14:textId="77777777" w:rsidR="00C56D9C" w:rsidRDefault="00C56D9C" w:rsidP="00F4123D">
      <w:pPr>
        <w:spacing w:after="0" w:line="240" w:lineRule="auto"/>
        <w:rPr>
          <w:rFonts w:ascii="Calibri" w:hAnsi="Calibri" w:cs="Calibri"/>
          <w:b/>
          <w:bCs/>
        </w:rPr>
      </w:pPr>
    </w:p>
    <w:p w14:paraId="7B2480C4" w14:textId="77777777" w:rsidR="00317626" w:rsidRDefault="00317626" w:rsidP="00317626">
      <w:r>
        <w:rPr>
          <w:b/>
          <w:bCs/>
        </w:rPr>
        <w:t>Zingen:</w:t>
      </w:r>
      <w:r>
        <w:rPr>
          <w:b/>
          <w:bCs/>
        </w:rPr>
        <w:tab/>
      </w:r>
      <w:r>
        <w:rPr>
          <w:b/>
          <w:bCs/>
        </w:rPr>
        <w:tab/>
        <w:t>Ongestraft mag liefde bloeie</w:t>
      </w:r>
      <w:r w:rsidR="009D2735">
        <w:rPr>
          <w:b/>
          <w:bCs/>
        </w:rPr>
        <w:t>n</w:t>
      </w:r>
      <w:r>
        <w:rPr>
          <w:b/>
          <w:bCs/>
        </w:rPr>
        <w:t xml:space="preserve"> </w:t>
      </w:r>
      <w:r>
        <w:t>(melodie lied 791)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66"/>
        <w:gridCol w:w="3379"/>
      </w:tblGrid>
      <w:tr w:rsidR="0041038E" w14:paraId="54F5F090" w14:textId="77777777" w:rsidTr="00AB1684">
        <w:tc>
          <w:tcPr>
            <w:tcW w:w="4111" w:type="dxa"/>
            <w:gridSpan w:val="2"/>
          </w:tcPr>
          <w:p w14:paraId="06635600" w14:textId="0BC5AC4E" w:rsidR="0041038E" w:rsidRDefault="0041038E" w:rsidP="000C3B12">
            <w:pPr>
              <w:ind w:left="462"/>
              <w:rPr>
                <w:b/>
                <w:bCs/>
              </w:rPr>
            </w:pPr>
            <w:r w:rsidRPr="006F3EB8">
              <w:t>1. Ongestraft mag liefde bloeien,</w:t>
            </w:r>
            <w:r w:rsidRPr="006F3EB8">
              <w:br/>
              <w:t>vrijuit zoeken naar de zon.</w:t>
            </w:r>
            <w:r w:rsidRPr="006F3EB8">
              <w:br/>
              <w:t>Liefdes loop verdraagt geen boeien:</w:t>
            </w:r>
            <w:r w:rsidRPr="006F3EB8">
              <w:br/>
              <w:t>laat haar stromen als een bron!</w:t>
            </w:r>
          </w:p>
        </w:tc>
        <w:tc>
          <w:tcPr>
            <w:tcW w:w="3379" w:type="dxa"/>
          </w:tcPr>
          <w:p w14:paraId="2BE6EBEF" w14:textId="639FC10C" w:rsidR="0041038E" w:rsidRDefault="0041038E" w:rsidP="007A5951">
            <w:pPr>
              <w:ind w:left="38"/>
              <w:rPr>
                <w:b/>
                <w:bCs/>
              </w:rPr>
            </w:pPr>
            <w:r w:rsidRPr="006F3EB8">
              <w:t>2. Laat de liefde maar gebeuren</w:t>
            </w:r>
            <w:r w:rsidRPr="006F3EB8">
              <w:br/>
              <w:t>als een wonder van het licht,</w:t>
            </w:r>
            <w:r w:rsidRPr="006F3EB8">
              <w:br/>
              <w:t>als een regenboog vol kleuren</w:t>
            </w:r>
            <w:r w:rsidRPr="006F3EB8">
              <w:br/>
              <w:t>door de hemel zelf gesticht.</w:t>
            </w:r>
          </w:p>
        </w:tc>
      </w:tr>
      <w:tr w:rsidR="0041038E" w14:paraId="54C94825" w14:textId="77777777" w:rsidTr="0041038E">
        <w:tc>
          <w:tcPr>
            <w:tcW w:w="3745" w:type="dxa"/>
          </w:tcPr>
          <w:p w14:paraId="7A1A9BC0" w14:textId="229E651D" w:rsidR="0041038E" w:rsidRDefault="0041038E" w:rsidP="00317626">
            <w:pPr>
              <w:rPr>
                <w:b/>
                <w:bCs/>
              </w:rPr>
            </w:pPr>
            <w:r w:rsidRPr="006F3EB8">
              <w:lastRenderedPageBreak/>
              <w:t>6. Wie voor liefde is geschapen</w:t>
            </w:r>
            <w:r w:rsidRPr="006F3EB8">
              <w:br/>
              <w:t>vreest ook niet bij tegenwind.</w:t>
            </w:r>
            <w:r w:rsidRPr="006F3EB8">
              <w:br/>
              <w:t>Liefde is het hemels wapen</w:t>
            </w:r>
            <w:r w:rsidRPr="006F3EB8">
              <w:br/>
              <w:t>dat de angsten overwint.</w:t>
            </w:r>
          </w:p>
        </w:tc>
        <w:tc>
          <w:tcPr>
            <w:tcW w:w="3745" w:type="dxa"/>
            <w:gridSpan w:val="2"/>
          </w:tcPr>
          <w:p w14:paraId="69D613FA" w14:textId="7163F441" w:rsidR="0041038E" w:rsidRPr="0041038E" w:rsidRDefault="0041038E" w:rsidP="00317626">
            <w:pPr>
              <w:rPr>
                <w:rFonts w:ascii="Calibri" w:hAnsi="Calibri" w:cs="Calibri"/>
                <w:b/>
                <w:u w:val="single"/>
              </w:rPr>
            </w:pPr>
            <w:r w:rsidRPr="006F3EB8">
              <w:t>7. Leg de liefde niet aan banden,</w:t>
            </w:r>
            <w:r w:rsidRPr="006F3EB8">
              <w:br/>
              <w:t>gun haar gang de vrije loop.</w:t>
            </w:r>
            <w:r w:rsidRPr="006F3EB8">
              <w:br/>
              <w:t>Geef haar bloemen nooit uit handen,</w:t>
            </w:r>
            <w:r w:rsidRPr="006F3EB8">
              <w:br/>
              <w:t>want haar vrucht is onze hoop!</w:t>
            </w:r>
          </w:p>
        </w:tc>
      </w:tr>
    </w:tbl>
    <w:p w14:paraId="1FDBC57D" w14:textId="77777777" w:rsidR="0041038E" w:rsidRDefault="0041038E" w:rsidP="002938FE">
      <w:pPr>
        <w:rPr>
          <w:rFonts w:ascii="Calibri" w:hAnsi="Calibri" w:cs="Calibri"/>
          <w:b/>
          <w:u w:val="single"/>
        </w:rPr>
      </w:pPr>
    </w:p>
    <w:p w14:paraId="64C3AD0A" w14:textId="006AE4E5" w:rsidR="004205FB" w:rsidRPr="00C7674E" w:rsidRDefault="00594B5A" w:rsidP="002938FE">
      <w:pPr>
        <w:rPr>
          <w:rFonts w:ascii="Calibri" w:hAnsi="Calibri" w:cs="Calibri"/>
          <w:b/>
          <w:u w:val="single"/>
        </w:rPr>
      </w:pPr>
      <w:r w:rsidRPr="00C7674E">
        <w:rPr>
          <w:rFonts w:ascii="Calibri" w:hAnsi="Calibri" w:cs="Calibri"/>
          <w:b/>
          <w:u w:val="single"/>
        </w:rPr>
        <w:t>GEBEDEN EN GAVEN</w:t>
      </w:r>
    </w:p>
    <w:p w14:paraId="41D2456E" w14:textId="77777777" w:rsidR="00AE1CF9" w:rsidRPr="00C7674E" w:rsidRDefault="00AE1CF9" w:rsidP="00AE1CF9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3ABE5CE9" w14:textId="77777777" w:rsidR="00DC70CB" w:rsidRPr="00C7674E" w:rsidRDefault="00DC70CB" w:rsidP="00AE1CF9">
      <w:pPr>
        <w:pStyle w:val="Geenafstand"/>
        <w:rPr>
          <w:rStyle w:val="Nadruk"/>
          <w:rFonts w:ascii="Calibri" w:hAnsi="Calibri" w:cs="Calibri"/>
          <w:b/>
          <w:i w:val="0"/>
          <w:sz w:val="22"/>
          <w:lang w:val="nl-NL"/>
        </w:rPr>
      </w:pP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>Ruimte voor het delen van zorg en dankbaarheid</w:t>
      </w:r>
    </w:p>
    <w:p w14:paraId="33FF2937" w14:textId="77777777" w:rsidR="00DC70CB" w:rsidRPr="00C7674E" w:rsidRDefault="00DC70CB" w:rsidP="00AE1CF9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5EDD0343" w14:textId="77777777" w:rsidR="005354D7" w:rsidRPr="00C7674E" w:rsidRDefault="001E1F71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Dank- en voor</w:t>
      </w:r>
      <w:r w:rsidR="006865C6" w:rsidRPr="00C7674E">
        <w:rPr>
          <w:rFonts w:ascii="Calibri" w:eastAsia="Calibri" w:hAnsi="Calibri" w:cs="Calibri"/>
          <w:b/>
          <w:bCs/>
          <w:sz w:val="22"/>
          <w:lang w:val="nl-NL"/>
        </w:rPr>
        <w:t>beden</w:t>
      </w:r>
    </w:p>
    <w:p w14:paraId="5FD30AD6" w14:textId="77777777" w:rsidR="00786D6C" w:rsidRPr="00C7674E" w:rsidRDefault="005354D7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S</w:t>
      </w:r>
      <w:r w:rsidR="00435291" w:rsidRPr="00C7674E">
        <w:rPr>
          <w:rFonts w:ascii="Calibri" w:eastAsia="Calibri" w:hAnsi="Calibri" w:cs="Calibri"/>
          <w:b/>
          <w:bCs/>
          <w:sz w:val="22"/>
          <w:lang w:val="nl-NL"/>
        </w:rPr>
        <w:t>til gebed</w:t>
      </w:r>
    </w:p>
    <w:p w14:paraId="3E53AA5B" w14:textId="77777777" w:rsidR="00C20A10" w:rsidRPr="00C7674E" w:rsidRDefault="00C20A10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Onze Vader</w:t>
      </w:r>
    </w:p>
    <w:p w14:paraId="2ABB2D24" w14:textId="77777777" w:rsidR="00906922" w:rsidRPr="00C7674E" w:rsidRDefault="00906922" w:rsidP="00A44BD7">
      <w:pPr>
        <w:spacing w:after="0" w:line="240" w:lineRule="auto"/>
        <w:ind w:left="709"/>
        <w:jc w:val="right"/>
        <w:rPr>
          <w:rFonts w:ascii="Calibri" w:eastAsia="Times New Roman" w:hAnsi="Calibri" w:cs="Calibri"/>
          <w:b/>
          <w:bCs/>
        </w:rPr>
      </w:pPr>
    </w:p>
    <w:p w14:paraId="15A7C4FB" w14:textId="603C858F" w:rsidR="002C570C" w:rsidRDefault="00906922" w:rsidP="002C570C">
      <w:pPr>
        <w:pStyle w:val="Default"/>
        <w:rPr>
          <w:color w:val="9C5600"/>
          <w:sz w:val="21"/>
          <w:szCs w:val="21"/>
        </w:rPr>
      </w:pPr>
      <w:r w:rsidRPr="00C7674E">
        <w:rPr>
          <w:rFonts w:ascii="Calibri" w:hAnsi="Calibri" w:cs="Calibri"/>
          <w:b/>
          <w:bCs/>
        </w:rPr>
        <w:t xml:space="preserve">Collecte  </w:t>
      </w:r>
      <w:r w:rsidRPr="00C7674E">
        <w:rPr>
          <w:rFonts w:ascii="Calibri" w:hAnsi="Calibri" w:cs="Calibri"/>
        </w:rPr>
        <w:t>D</w:t>
      </w:r>
      <w:r w:rsidR="002C570C">
        <w:rPr>
          <w:rFonts w:ascii="Calibri" w:hAnsi="Calibri" w:cs="Calibri"/>
        </w:rPr>
        <w:t xml:space="preserve">iaconie: </w:t>
      </w:r>
      <w:r w:rsidR="002C570C" w:rsidRPr="002C570C">
        <w:rPr>
          <w:rFonts w:ascii="Calibri" w:hAnsi="Calibri" w:cs="Calibri"/>
          <w:b/>
          <w:bCs/>
          <w:color w:val="auto"/>
          <w:sz w:val="22"/>
          <w:szCs w:val="22"/>
        </w:rPr>
        <w:t>Voedselbank Arnhem e/o</w:t>
      </w:r>
    </w:p>
    <w:p w14:paraId="69BF8DE0" w14:textId="72A1399D" w:rsidR="0089032A" w:rsidRPr="002C570C" w:rsidRDefault="00710F49" w:rsidP="002C570C">
      <w:pPr>
        <w:pStyle w:val="Default"/>
        <w:rPr>
          <w:sz w:val="21"/>
          <w:szCs w:val="21"/>
        </w:rPr>
      </w:pPr>
      <w:r w:rsidRPr="00C7674E">
        <w:rPr>
          <w:rFonts w:ascii="Calibri" w:hAnsi="Calibri" w:cs="Calibri"/>
        </w:rPr>
        <w:tab/>
      </w:r>
      <w:r w:rsidR="002C570C">
        <w:rPr>
          <w:rFonts w:ascii="Calibri" w:hAnsi="Calibri" w:cs="Calibri"/>
        </w:rPr>
        <w:t xml:space="preserve">    Kerkrentmeesters: </w:t>
      </w:r>
      <w:r w:rsidR="002C570C" w:rsidRPr="002C570C">
        <w:rPr>
          <w:rFonts w:ascii="Calibri" w:hAnsi="Calibri" w:cs="Calibri"/>
          <w:b/>
          <w:bCs/>
          <w:color w:val="auto"/>
          <w:sz w:val="22"/>
          <w:szCs w:val="22"/>
        </w:rPr>
        <w:t>Pastoraat en Eredienst</w:t>
      </w:r>
    </w:p>
    <w:p w14:paraId="74B2B55F" w14:textId="77777777" w:rsidR="00FA3F2A" w:rsidRPr="00C7674E" w:rsidRDefault="00FA3F2A" w:rsidP="00A44BD7">
      <w:pPr>
        <w:spacing w:after="0" w:line="240" w:lineRule="auto"/>
        <w:rPr>
          <w:rFonts w:ascii="Calibri" w:hAnsi="Calibri" w:cs="Calibri"/>
        </w:rPr>
      </w:pPr>
    </w:p>
    <w:p w14:paraId="06E4E60A" w14:textId="77777777" w:rsidR="00482EFA" w:rsidRPr="00121FD3" w:rsidRDefault="00FA3F2A" w:rsidP="00AF2750">
      <w:pPr>
        <w:spacing w:after="0"/>
        <w:rPr>
          <w:rFonts w:ascii="Calibri" w:eastAsia="Times New Roman" w:hAnsi="Calibri" w:cs="Calibri"/>
          <w:lang w:eastAsia="nl-NL"/>
        </w:rPr>
      </w:pPr>
      <w:r w:rsidRPr="00C7674E">
        <w:rPr>
          <w:rFonts w:ascii="Calibri" w:hAnsi="Calibri" w:cs="Calibri"/>
          <w:b/>
        </w:rPr>
        <w:t>Zingen:</w:t>
      </w:r>
      <w:r w:rsidRPr="00C7674E">
        <w:rPr>
          <w:rFonts w:ascii="Calibri" w:hAnsi="Calibri" w:cs="Calibri"/>
          <w:b/>
        </w:rPr>
        <w:tab/>
      </w:r>
      <w:r w:rsidR="00996F58" w:rsidRPr="00C7674E">
        <w:rPr>
          <w:rFonts w:ascii="Calibri" w:hAnsi="Calibri" w:cs="Calibri"/>
          <w:b/>
        </w:rPr>
        <w:tab/>
      </w:r>
      <w:r w:rsidR="00AF2750" w:rsidRPr="00C7674E">
        <w:rPr>
          <w:rFonts w:ascii="Calibri" w:hAnsi="Calibri" w:cs="Calibri"/>
          <w:b/>
          <w:bCs/>
        </w:rPr>
        <w:t>lied</w:t>
      </w:r>
      <w:r w:rsidR="00AF2750">
        <w:rPr>
          <w:rFonts w:ascii="Calibri" w:hAnsi="Calibri" w:cs="Calibri"/>
          <w:b/>
          <w:bCs/>
        </w:rPr>
        <w:t xml:space="preserve"> 756: 1,2,4,5,6 Laat komen Heer uw Rijk</w:t>
      </w:r>
    </w:p>
    <w:p w14:paraId="1659D019" w14:textId="17BDDBCE" w:rsidR="00141908" w:rsidRPr="00C7674E" w:rsidRDefault="002938FE" w:rsidP="00A44BD7">
      <w:pPr>
        <w:pStyle w:val="Geenafstand"/>
        <w:rPr>
          <w:rFonts w:ascii="Calibri" w:hAnsi="Calibri" w:cs="Calibri"/>
          <w:sz w:val="22"/>
          <w:lang w:val="nl-NL"/>
        </w:rPr>
      </w:pPr>
      <w:r>
        <w:rPr>
          <w:noProof/>
        </w:rPr>
        <w:drawing>
          <wp:inline distT="0" distB="0" distL="0" distR="0" wp14:anchorId="01E915CD" wp14:editId="1C712F6C">
            <wp:extent cx="4210050" cy="2810068"/>
            <wp:effectExtent l="0" t="0" r="0" b="9525"/>
            <wp:docPr id="202709007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82" cy="28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358D" w14:textId="77777777" w:rsidR="0041038E" w:rsidRDefault="0041038E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</w:tblGrid>
      <w:tr w:rsidR="0041038E" w14:paraId="4512FC81" w14:textId="77777777" w:rsidTr="00AB1684">
        <w:tc>
          <w:tcPr>
            <w:tcW w:w="3745" w:type="dxa"/>
          </w:tcPr>
          <w:p w14:paraId="1D77EF34" w14:textId="77777777" w:rsidR="00AB1684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lastRenderedPageBreak/>
              <w:t>756:2</w:t>
            </w:r>
            <w:r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    </w:t>
            </w:r>
          </w:p>
          <w:p w14:paraId="1A4C2CA7" w14:textId="6840EAAD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Waar blijft het overlang</w:t>
            </w:r>
          </w:p>
          <w:p w14:paraId="7759D0BD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beloofde land van God,</w:t>
            </w:r>
          </w:p>
          <w:p w14:paraId="4BA9ED34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waar liefde en lofgezang</w:t>
            </w:r>
          </w:p>
          <w:p w14:paraId="3F8C2EA6" w14:textId="50FDB82F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verdrijven leed en dood?</w:t>
            </w:r>
          </w:p>
        </w:tc>
        <w:tc>
          <w:tcPr>
            <w:tcW w:w="3745" w:type="dxa"/>
          </w:tcPr>
          <w:p w14:paraId="7CBBAADC" w14:textId="77777777" w:rsidR="00AB1684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756:4</w:t>
            </w:r>
            <w:r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    </w:t>
            </w:r>
          </w:p>
          <w:p w14:paraId="27D87B66" w14:textId="1D205723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Zal ooit een dag bestaan</w:t>
            </w:r>
          </w:p>
          <w:p w14:paraId="3702B68C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dat oorlog, haat en nijd</w:t>
            </w:r>
          </w:p>
          <w:p w14:paraId="7E21DF10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voorgoed zijn weggedaan,</w:t>
            </w:r>
          </w:p>
          <w:p w14:paraId="7FE66739" w14:textId="74777094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in deze wereldtijd?</w:t>
            </w:r>
          </w:p>
        </w:tc>
      </w:tr>
      <w:tr w:rsidR="0041038E" w14:paraId="2B370CE3" w14:textId="77777777" w:rsidTr="00AB1684">
        <w:tc>
          <w:tcPr>
            <w:tcW w:w="3745" w:type="dxa"/>
          </w:tcPr>
          <w:p w14:paraId="42B6D18E" w14:textId="77777777" w:rsid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</w:p>
          <w:p w14:paraId="1DCE6234" w14:textId="77777777" w:rsidR="00AB1684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756:5</w:t>
            </w:r>
            <w:r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    </w:t>
            </w:r>
          </w:p>
          <w:p w14:paraId="35C10F4E" w14:textId="4696AF42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Dat alle tirannie</w:t>
            </w:r>
          </w:p>
          <w:p w14:paraId="4A7506C4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eens zal geleden zijn?</w:t>
            </w:r>
          </w:p>
          <w:p w14:paraId="06916878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O sabbat Gods! En zie,</w:t>
            </w:r>
          </w:p>
          <w:p w14:paraId="046DB204" w14:textId="1361803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dan zal het vrede zijn!</w:t>
            </w:r>
          </w:p>
        </w:tc>
        <w:tc>
          <w:tcPr>
            <w:tcW w:w="3745" w:type="dxa"/>
          </w:tcPr>
          <w:p w14:paraId="4BDA71B0" w14:textId="77777777" w:rsid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</w:p>
          <w:p w14:paraId="5F3B449B" w14:textId="77777777" w:rsidR="00AB1684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756:6</w:t>
            </w:r>
            <w:r>
              <w:rPr>
                <w:rFonts w:asciiTheme="minorHAnsi" w:eastAsiaTheme="minorHAnsi" w:hAnsiTheme="minorHAnsi"/>
                <w:sz w:val="22"/>
                <w:lang w:val="nl-NL" w:eastAsia="en-US"/>
              </w:rPr>
              <w:t xml:space="preserve">    </w:t>
            </w:r>
          </w:p>
          <w:p w14:paraId="3F306D8C" w14:textId="119A1599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Wij bidden, Heer, sta op</w:t>
            </w:r>
          </w:p>
          <w:p w14:paraId="3FE764DB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en kom in heerlijkheid!</w:t>
            </w:r>
          </w:p>
          <w:p w14:paraId="2B150CF6" w14:textId="77777777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Op U staat onze hoop</w:t>
            </w:r>
          </w:p>
          <w:p w14:paraId="7F52EC10" w14:textId="619F0651" w:rsidR="0041038E" w:rsidRPr="0041038E" w:rsidRDefault="0041038E" w:rsidP="00AB1684">
            <w:pPr>
              <w:pStyle w:val="Geenafstand"/>
              <w:ind w:firstLine="321"/>
              <w:rPr>
                <w:rFonts w:asciiTheme="minorHAnsi" w:eastAsiaTheme="minorHAnsi" w:hAnsiTheme="minorHAnsi"/>
                <w:sz w:val="22"/>
                <w:lang w:val="nl-NL" w:eastAsia="en-US"/>
              </w:rPr>
            </w:pPr>
            <w:r w:rsidRPr="0041038E">
              <w:rPr>
                <w:rFonts w:asciiTheme="minorHAnsi" w:eastAsiaTheme="minorHAnsi" w:hAnsiTheme="minorHAnsi"/>
                <w:sz w:val="22"/>
                <w:lang w:val="nl-NL" w:eastAsia="en-US"/>
              </w:rPr>
              <w:t>die onze herder zijt!</w:t>
            </w:r>
          </w:p>
        </w:tc>
      </w:tr>
    </w:tbl>
    <w:p w14:paraId="32C0BAF3" w14:textId="77777777" w:rsidR="0041038E" w:rsidRDefault="0041038E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0E9106FB" w14:textId="3A6E4102" w:rsidR="00B75ADC" w:rsidRPr="00C7674E" w:rsidRDefault="009A59E4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Zegen</w:t>
      </w:r>
    </w:p>
    <w:p w14:paraId="6CC591FD" w14:textId="77777777" w:rsidR="00F73EF6" w:rsidRPr="00C7674E" w:rsidRDefault="00F73EF6" w:rsidP="00A44BD7">
      <w:pPr>
        <w:pStyle w:val="Geenafstand"/>
        <w:rPr>
          <w:rStyle w:val="Nadruk"/>
          <w:rFonts w:ascii="Calibri" w:eastAsia="Calibri" w:hAnsi="Calibri" w:cs="Calibri"/>
          <w:b/>
          <w:bCs/>
          <w:i w:val="0"/>
          <w:iCs w:val="0"/>
          <w:sz w:val="22"/>
          <w:lang w:val="nl-NL"/>
        </w:rPr>
      </w:pPr>
    </w:p>
    <w:p w14:paraId="727E89B3" w14:textId="77777777" w:rsidR="00F81E9F" w:rsidRPr="00C7674E" w:rsidRDefault="00C20A10" w:rsidP="00A44BD7">
      <w:pPr>
        <w:pStyle w:val="Geenafstand"/>
        <w:rPr>
          <w:rStyle w:val="Nadruk"/>
          <w:rFonts w:ascii="Calibri" w:hAnsi="Calibri" w:cs="Calibri"/>
          <w:b/>
          <w:i w:val="0"/>
          <w:sz w:val="22"/>
          <w:lang w:val="nl-NL"/>
        </w:rPr>
      </w:pP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 xml:space="preserve">Zingen: </w:t>
      </w:r>
      <w:r w:rsidR="00095EEA"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ab/>
      </w: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>Vrede voor jou</w:t>
      </w:r>
    </w:p>
    <w:p w14:paraId="7B757C5A" w14:textId="77777777" w:rsidR="00C50A38" w:rsidRPr="00C7674E" w:rsidRDefault="00C50A38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6530914A" w14:textId="77777777" w:rsidR="00C50A38" w:rsidRPr="00C7674E" w:rsidRDefault="00C5262E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Fonts w:ascii="Calibri" w:hAnsi="Calibri" w:cs="Calibri"/>
          <w:noProof/>
          <w:sz w:val="22"/>
        </w:rPr>
        <w:drawing>
          <wp:inline distT="0" distB="0" distL="0" distR="0" wp14:anchorId="70DC37CA" wp14:editId="374A0458">
            <wp:extent cx="4081970" cy="1200150"/>
            <wp:effectExtent l="0" t="0" r="0" b="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00" cy="12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A2D2" w14:textId="77777777" w:rsidR="00C50A38" w:rsidRPr="00C7674E" w:rsidRDefault="00C50A38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384F18B2" w14:textId="77777777" w:rsidR="00C50A38" w:rsidRPr="00C7674E" w:rsidRDefault="0043529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>.-.-.-.-.-.</w:t>
      </w:r>
    </w:p>
    <w:p w14:paraId="4D732613" w14:textId="77777777" w:rsidR="00B912F6" w:rsidRPr="00C7674E" w:rsidRDefault="00B912F6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558896B2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Reacties op de viering zijn welkom in de doos in de hal óf via het adres::    </w:t>
      </w:r>
      <w:hyperlink r:id="rId17" w:history="1">
        <w:r w:rsidRPr="00C7674E">
          <w:rPr>
            <w:rStyle w:val="Hyperlink"/>
            <w:rFonts w:ascii="Calibri" w:hAnsi="Calibri" w:cs="Calibri"/>
            <w:sz w:val="22"/>
            <w:lang w:val="nl-NL"/>
          </w:rPr>
          <w:t>reactieviering@pknhuissen.nl</w:t>
        </w:r>
      </w:hyperlink>
    </w:p>
    <w:p w14:paraId="740A04CD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 </w:t>
      </w:r>
    </w:p>
    <w:p w14:paraId="3F671A05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>In de werkgroep VIEREN worden deze besproken en wordt er gekeken</w:t>
      </w:r>
    </w:p>
    <w:p w14:paraId="715DFADE" w14:textId="77777777" w:rsidR="005856B1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hoe we daarmee onze vieringen kunnen ‘verbeteren’</w:t>
      </w:r>
      <w:r w:rsidR="004628EC" w:rsidRPr="00C7674E">
        <w:rPr>
          <w:rStyle w:val="Nadruk"/>
          <w:rFonts w:ascii="Calibri" w:hAnsi="Calibri" w:cs="Calibri"/>
          <w:sz w:val="22"/>
          <w:lang w:val="nl-NL"/>
        </w:rPr>
        <w:t>.</w:t>
      </w:r>
    </w:p>
    <w:p w14:paraId="276DE0B3" w14:textId="77777777" w:rsidR="000C3B12" w:rsidRDefault="000C3B12" w:rsidP="00A44BD7">
      <w:pPr>
        <w:pStyle w:val="Geenafstand"/>
        <w:jc w:val="center"/>
        <w:rPr>
          <w:rStyle w:val="Nadruk"/>
          <w:rFonts w:ascii="Calibri" w:hAnsi="Calibri" w:cs="Calibri"/>
          <w:lang w:val="nl-NL"/>
        </w:rPr>
      </w:pPr>
    </w:p>
    <w:p w14:paraId="0DE747CB" w14:textId="77777777" w:rsidR="000C3B12" w:rsidRDefault="000C3B12" w:rsidP="00A44BD7">
      <w:pPr>
        <w:pStyle w:val="Geenafstand"/>
        <w:jc w:val="center"/>
        <w:rPr>
          <w:rStyle w:val="Nadruk"/>
          <w:rFonts w:ascii="Calibri" w:hAnsi="Calibri" w:cs="Calibri"/>
          <w:lang w:val="nl-NL"/>
        </w:rPr>
      </w:pPr>
    </w:p>
    <w:p w14:paraId="0252EA48" w14:textId="77777777" w:rsidR="000C3B12" w:rsidRDefault="000C3B12" w:rsidP="00A44BD7">
      <w:pPr>
        <w:pStyle w:val="Geenafstand"/>
        <w:jc w:val="center"/>
        <w:rPr>
          <w:rStyle w:val="Nadruk"/>
          <w:rFonts w:ascii="Calibri" w:hAnsi="Calibri" w:cs="Calibri"/>
          <w:lang w:val="nl-NL"/>
        </w:rPr>
      </w:pPr>
    </w:p>
    <w:p w14:paraId="0E5F43CE" w14:textId="77777777" w:rsidR="000C3B12" w:rsidRPr="00C7674E" w:rsidRDefault="000C3B12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2444"/>
        <w:gridCol w:w="3685"/>
        <w:gridCol w:w="108"/>
      </w:tblGrid>
      <w:tr w:rsidR="000C3B12" w14:paraId="7289B9F8" w14:textId="77777777" w:rsidTr="000C3B12">
        <w:trPr>
          <w:gridBefore w:val="1"/>
          <w:wBefore w:w="108" w:type="dxa"/>
          <w:jc w:val="center"/>
        </w:trPr>
        <w:tc>
          <w:tcPr>
            <w:tcW w:w="6237" w:type="dxa"/>
            <w:gridSpan w:val="3"/>
            <w:tcBorders>
              <w:top w:val="single" w:sz="4" w:space="0" w:color="auto"/>
            </w:tcBorders>
          </w:tcPr>
          <w:p w14:paraId="0BB32471" w14:textId="54B52080" w:rsidR="000C3B12" w:rsidRDefault="000C3B12" w:rsidP="000C3B12">
            <w:pPr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lastRenderedPageBreak/>
              <w:t xml:space="preserve">QR codes </w:t>
            </w:r>
            <w:proofErr w:type="spellStart"/>
            <w:r>
              <w:rPr>
                <w:b/>
                <w:bCs/>
                <w:lang w:val="fr-FR"/>
              </w:rPr>
              <w:t>t.b.v</w:t>
            </w:r>
            <w:proofErr w:type="spellEnd"/>
            <w:r>
              <w:rPr>
                <w:b/>
                <w:bCs/>
                <w:lang w:val="fr-FR"/>
              </w:rPr>
              <w:t>. collectes</w:t>
            </w:r>
          </w:p>
        </w:tc>
      </w:tr>
      <w:tr w:rsidR="000C3B12" w14:paraId="620719AE" w14:textId="77777777" w:rsidTr="000C3B12">
        <w:trPr>
          <w:gridAfter w:val="1"/>
          <w:wAfter w:w="108" w:type="dxa"/>
          <w:jc w:val="center"/>
        </w:trPr>
        <w:tc>
          <w:tcPr>
            <w:tcW w:w="2552" w:type="dxa"/>
            <w:gridSpan w:val="2"/>
          </w:tcPr>
          <w:p w14:paraId="28B064C4" w14:textId="160B908D" w:rsidR="000C3B12" w:rsidRDefault="000C3B12" w:rsidP="000878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F5A50" wp14:editId="39E08CCF">
                  <wp:extent cx="1095375" cy="1095375"/>
                  <wp:effectExtent l="0" t="0" r="9525" b="9525"/>
                  <wp:docPr id="167778339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68ED8" w14:textId="77777777" w:rsidR="000C3B12" w:rsidRDefault="000C3B12" w:rsidP="00087848">
            <w:pPr>
              <w:jc w:val="center"/>
            </w:pPr>
            <w:r>
              <w:t>Diaconie</w:t>
            </w:r>
          </w:p>
        </w:tc>
        <w:tc>
          <w:tcPr>
            <w:tcW w:w="3685" w:type="dxa"/>
          </w:tcPr>
          <w:p w14:paraId="0672AD91" w14:textId="55483C13" w:rsidR="000C3B12" w:rsidRDefault="000C3B12" w:rsidP="000878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874E6" wp14:editId="7CC28854">
                  <wp:extent cx="1002393" cy="990600"/>
                  <wp:effectExtent l="0" t="0" r="7620" b="0"/>
                  <wp:docPr id="210277014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18" cy="99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956E2" w14:textId="77777777" w:rsidR="000C3B12" w:rsidRDefault="000C3B12" w:rsidP="00087848">
            <w:pPr>
              <w:jc w:val="center"/>
            </w:pPr>
            <w:r>
              <w:t>Pastoraat en eredienst</w:t>
            </w:r>
          </w:p>
        </w:tc>
      </w:tr>
    </w:tbl>
    <w:p w14:paraId="3D6E1AAC" w14:textId="77777777" w:rsidR="00AE1CF9" w:rsidRPr="00AC3F4B" w:rsidRDefault="00AE1CF9" w:rsidP="00AC3F4B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</w:p>
    <w:sectPr w:rsidR="00AE1CF9" w:rsidRPr="00AC3F4B" w:rsidSect="000C26A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08" w:h="11901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EF7E8" w14:textId="77777777" w:rsidR="00EA6153" w:rsidRDefault="00EA6153">
      <w:pPr>
        <w:spacing w:after="0" w:line="240" w:lineRule="auto"/>
      </w:pPr>
      <w:r>
        <w:separator/>
      </w:r>
    </w:p>
  </w:endnote>
  <w:endnote w:type="continuationSeparator" w:id="0">
    <w:p w14:paraId="79A79D60" w14:textId="77777777" w:rsidR="00EA6153" w:rsidRDefault="00EA6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C9E40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EAFA561" w14:textId="77777777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2B71AD73" wp14:editId="4317E0D4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33686490" w14:textId="77777777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6190CDF" wp14:editId="0A0F710D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A6469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0ACAD24F" w14:textId="77777777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73012" w14:textId="77777777" w:rsidR="00EA6153" w:rsidRDefault="00EA6153">
      <w:pPr>
        <w:spacing w:after="0" w:line="240" w:lineRule="auto"/>
      </w:pPr>
      <w:r>
        <w:separator/>
      </w:r>
    </w:p>
  </w:footnote>
  <w:footnote w:type="continuationSeparator" w:id="0">
    <w:p w14:paraId="200D8BA4" w14:textId="77777777" w:rsidR="00EA6153" w:rsidRDefault="00EA6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2940F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2D31F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3465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B19FE"/>
    <w:multiLevelType w:val="hybridMultilevel"/>
    <w:tmpl w:val="67D4B6C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281448253">
    <w:abstractNumId w:val="9"/>
  </w:num>
  <w:num w:numId="2" w16cid:durableId="632834744">
    <w:abstractNumId w:val="11"/>
  </w:num>
  <w:num w:numId="3" w16cid:durableId="622467716">
    <w:abstractNumId w:val="0"/>
  </w:num>
  <w:num w:numId="4" w16cid:durableId="1791705436">
    <w:abstractNumId w:val="7"/>
  </w:num>
  <w:num w:numId="5" w16cid:durableId="875701423">
    <w:abstractNumId w:val="14"/>
  </w:num>
  <w:num w:numId="6" w16cid:durableId="874270538">
    <w:abstractNumId w:val="1"/>
  </w:num>
  <w:num w:numId="7" w16cid:durableId="625507674">
    <w:abstractNumId w:val="10"/>
  </w:num>
  <w:num w:numId="8" w16cid:durableId="504175529">
    <w:abstractNumId w:val="5"/>
  </w:num>
  <w:num w:numId="9" w16cid:durableId="618031907">
    <w:abstractNumId w:val="12"/>
  </w:num>
  <w:num w:numId="10" w16cid:durableId="1033001983">
    <w:abstractNumId w:val="15"/>
  </w:num>
  <w:num w:numId="11" w16cid:durableId="1089345802">
    <w:abstractNumId w:val="3"/>
  </w:num>
  <w:num w:numId="12" w16cid:durableId="659357864">
    <w:abstractNumId w:val="4"/>
  </w:num>
  <w:num w:numId="13" w16cid:durableId="1476794562">
    <w:abstractNumId w:val="6"/>
  </w:num>
  <w:num w:numId="14" w16cid:durableId="1431048419">
    <w:abstractNumId w:val="2"/>
  </w:num>
  <w:num w:numId="15" w16cid:durableId="1288465429">
    <w:abstractNumId w:val="8"/>
  </w:num>
  <w:num w:numId="16" w16cid:durableId="16317850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3A"/>
    <w:rsid w:val="000046FC"/>
    <w:rsid w:val="00005191"/>
    <w:rsid w:val="00007F4B"/>
    <w:rsid w:val="00010248"/>
    <w:rsid w:val="00014303"/>
    <w:rsid w:val="00015518"/>
    <w:rsid w:val="0001798A"/>
    <w:rsid w:val="00031505"/>
    <w:rsid w:val="000323EF"/>
    <w:rsid w:val="00034FFB"/>
    <w:rsid w:val="00035D58"/>
    <w:rsid w:val="00037D38"/>
    <w:rsid w:val="000402BB"/>
    <w:rsid w:val="000412FE"/>
    <w:rsid w:val="000418B1"/>
    <w:rsid w:val="00044751"/>
    <w:rsid w:val="000467E1"/>
    <w:rsid w:val="00051C99"/>
    <w:rsid w:val="00053AE0"/>
    <w:rsid w:val="000554FD"/>
    <w:rsid w:val="00061701"/>
    <w:rsid w:val="00063E5B"/>
    <w:rsid w:val="000645BD"/>
    <w:rsid w:val="0006488A"/>
    <w:rsid w:val="0006717A"/>
    <w:rsid w:val="000671D6"/>
    <w:rsid w:val="00070BCB"/>
    <w:rsid w:val="00070BD0"/>
    <w:rsid w:val="00071D03"/>
    <w:rsid w:val="00071EC9"/>
    <w:rsid w:val="0007230E"/>
    <w:rsid w:val="000729E1"/>
    <w:rsid w:val="00073B46"/>
    <w:rsid w:val="00075B5F"/>
    <w:rsid w:val="00080916"/>
    <w:rsid w:val="0008097A"/>
    <w:rsid w:val="00082436"/>
    <w:rsid w:val="0008334C"/>
    <w:rsid w:val="00084343"/>
    <w:rsid w:val="00086033"/>
    <w:rsid w:val="000871A3"/>
    <w:rsid w:val="00090AAB"/>
    <w:rsid w:val="00092D6D"/>
    <w:rsid w:val="00095843"/>
    <w:rsid w:val="00095EEA"/>
    <w:rsid w:val="000A02B1"/>
    <w:rsid w:val="000A258F"/>
    <w:rsid w:val="000A54E6"/>
    <w:rsid w:val="000B3DE0"/>
    <w:rsid w:val="000B4303"/>
    <w:rsid w:val="000B5702"/>
    <w:rsid w:val="000B5718"/>
    <w:rsid w:val="000B697A"/>
    <w:rsid w:val="000C023C"/>
    <w:rsid w:val="000C26A7"/>
    <w:rsid w:val="000C2D24"/>
    <w:rsid w:val="000C311D"/>
    <w:rsid w:val="000C3AAC"/>
    <w:rsid w:val="000C3B12"/>
    <w:rsid w:val="000C4AFD"/>
    <w:rsid w:val="000C4D32"/>
    <w:rsid w:val="000D08E5"/>
    <w:rsid w:val="000D2153"/>
    <w:rsid w:val="000D310D"/>
    <w:rsid w:val="000D358A"/>
    <w:rsid w:val="000D6CBB"/>
    <w:rsid w:val="000E35A0"/>
    <w:rsid w:val="000F1F42"/>
    <w:rsid w:val="000F764C"/>
    <w:rsid w:val="000F7FA1"/>
    <w:rsid w:val="00101ACD"/>
    <w:rsid w:val="00102438"/>
    <w:rsid w:val="00105494"/>
    <w:rsid w:val="00105B71"/>
    <w:rsid w:val="00105EF9"/>
    <w:rsid w:val="00106726"/>
    <w:rsid w:val="00107DCB"/>
    <w:rsid w:val="00110181"/>
    <w:rsid w:val="00110DBA"/>
    <w:rsid w:val="00112072"/>
    <w:rsid w:val="0011387C"/>
    <w:rsid w:val="00114EAF"/>
    <w:rsid w:val="00121FD3"/>
    <w:rsid w:val="00123793"/>
    <w:rsid w:val="0012541C"/>
    <w:rsid w:val="00127531"/>
    <w:rsid w:val="0013191D"/>
    <w:rsid w:val="0013315F"/>
    <w:rsid w:val="0013540A"/>
    <w:rsid w:val="00136C1D"/>
    <w:rsid w:val="00141908"/>
    <w:rsid w:val="001432EF"/>
    <w:rsid w:val="0014526F"/>
    <w:rsid w:val="00145C59"/>
    <w:rsid w:val="00145F25"/>
    <w:rsid w:val="00147531"/>
    <w:rsid w:val="001509F3"/>
    <w:rsid w:val="00151E70"/>
    <w:rsid w:val="00161125"/>
    <w:rsid w:val="00161264"/>
    <w:rsid w:val="0016797A"/>
    <w:rsid w:val="00170056"/>
    <w:rsid w:val="0017290A"/>
    <w:rsid w:val="001808F4"/>
    <w:rsid w:val="00181FA2"/>
    <w:rsid w:val="001823AC"/>
    <w:rsid w:val="00182A8D"/>
    <w:rsid w:val="001840DD"/>
    <w:rsid w:val="001857ED"/>
    <w:rsid w:val="00186B8A"/>
    <w:rsid w:val="00191BF5"/>
    <w:rsid w:val="00192845"/>
    <w:rsid w:val="00194ABF"/>
    <w:rsid w:val="00197FAD"/>
    <w:rsid w:val="001A1419"/>
    <w:rsid w:val="001A223A"/>
    <w:rsid w:val="001A49D5"/>
    <w:rsid w:val="001A4EB9"/>
    <w:rsid w:val="001B03A3"/>
    <w:rsid w:val="001B4EFE"/>
    <w:rsid w:val="001B6336"/>
    <w:rsid w:val="001C2479"/>
    <w:rsid w:val="001C3D8B"/>
    <w:rsid w:val="001C5D8D"/>
    <w:rsid w:val="001C64A0"/>
    <w:rsid w:val="001C6B0D"/>
    <w:rsid w:val="001D04F3"/>
    <w:rsid w:val="001D131E"/>
    <w:rsid w:val="001D36E2"/>
    <w:rsid w:val="001E1F71"/>
    <w:rsid w:val="001E2219"/>
    <w:rsid w:val="001E3806"/>
    <w:rsid w:val="001F1AB5"/>
    <w:rsid w:val="001F3168"/>
    <w:rsid w:val="001F33C2"/>
    <w:rsid w:val="001F4325"/>
    <w:rsid w:val="001F5F7F"/>
    <w:rsid w:val="001F72F0"/>
    <w:rsid w:val="001F7D7B"/>
    <w:rsid w:val="00204082"/>
    <w:rsid w:val="002132FD"/>
    <w:rsid w:val="00213EF8"/>
    <w:rsid w:val="00217C15"/>
    <w:rsid w:val="00226276"/>
    <w:rsid w:val="002265FC"/>
    <w:rsid w:val="002270C1"/>
    <w:rsid w:val="00231596"/>
    <w:rsid w:val="0023601B"/>
    <w:rsid w:val="00236561"/>
    <w:rsid w:val="0024224E"/>
    <w:rsid w:val="00243555"/>
    <w:rsid w:val="00243BD0"/>
    <w:rsid w:val="00244B63"/>
    <w:rsid w:val="00250547"/>
    <w:rsid w:val="002543FF"/>
    <w:rsid w:val="002547DE"/>
    <w:rsid w:val="00261A85"/>
    <w:rsid w:val="002621DE"/>
    <w:rsid w:val="002622BA"/>
    <w:rsid w:val="00264643"/>
    <w:rsid w:val="002650F5"/>
    <w:rsid w:val="00267256"/>
    <w:rsid w:val="002677CA"/>
    <w:rsid w:val="00277C08"/>
    <w:rsid w:val="002864A4"/>
    <w:rsid w:val="0028679A"/>
    <w:rsid w:val="0028779A"/>
    <w:rsid w:val="00287BBB"/>
    <w:rsid w:val="002911A1"/>
    <w:rsid w:val="002926C2"/>
    <w:rsid w:val="00292C02"/>
    <w:rsid w:val="002938FE"/>
    <w:rsid w:val="0029443F"/>
    <w:rsid w:val="00294F18"/>
    <w:rsid w:val="00295E2A"/>
    <w:rsid w:val="002A3D4B"/>
    <w:rsid w:val="002A6570"/>
    <w:rsid w:val="002A66CF"/>
    <w:rsid w:val="002B6322"/>
    <w:rsid w:val="002C01C0"/>
    <w:rsid w:val="002C4876"/>
    <w:rsid w:val="002C4F6E"/>
    <w:rsid w:val="002C56DD"/>
    <w:rsid w:val="002C570C"/>
    <w:rsid w:val="002C784A"/>
    <w:rsid w:val="002D17A7"/>
    <w:rsid w:val="002D21B7"/>
    <w:rsid w:val="002D4E67"/>
    <w:rsid w:val="002D59E1"/>
    <w:rsid w:val="002D6493"/>
    <w:rsid w:val="002D67BA"/>
    <w:rsid w:val="002D6B83"/>
    <w:rsid w:val="002E2385"/>
    <w:rsid w:val="002E2654"/>
    <w:rsid w:val="002E41DC"/>
    <w:rsid w:val="002E537A"/>
    <w:rsid w:val="002E7325"/>
    <w:rsid w:val="002E7B49"/>
    <w:rsid w:val="002E7FBC"/>
    <w:rsid w:val="002F0F5E"/>
    <w:rsid w:val="002F57C3"/>
    <w:rsid w:val="002F5916"/>
    <w:rsid w:val="002F5C11"/>
    <w:rsid w:val="002F72D5"/>
    <w:rsid w:val="00300DAF"/>
    <w:rsid w:val="003023A0"/>
    <w:rsid w:val="003044BD"/>
    <w:rsid w:val="00305494"/>
    <w:rsid w:val="00311202"/>
    <w:rsid w:val="00312AFA"/>
    <w:rsid w:val="0031380F"/>
    <w:rsid w:val="00313C19"/>
    <w:rsid w:val="003159E8"/>
    <w:rsid w:val="00316FD8"/>
    <w:rsid w:val="00317626"/>
    <w:rsid w:val="00317724"/>
    <w:rsid w:val="0032041E"/>
    <w:rsid w:val="00321527"/>
    <w:rsid w:val="00323A62"/>
    <w:rsid w:val="00324AE9"/>
    <w:rsid w:val="00327F5C"/>
    <w:rsid w:val="00330F5C"/>
    <w:rsid w:val="00333A45"/>
    <w:rsid w:val="00334230"/>
    <w:rsid w:val="00341E3C"/>
    <w:rsid w:val="00342575"/>
    <w:rsid w:val="00342943"/>
    <w:rsid w:val="0034382F"/>
    <w:rsid w:val="00343EF9"/>
    <w:rsid w:val="0034483E"/>
    <w:rsid w:val="00350D46"/>
    <w:rsid w:val="0035296C"/>
    <w:rsid w:val="00352A47"/>
    <w:rsid w:val="00355219"/>
    <w:rsid w:val="003566B2"/>
    <w:rsid w:val="0035700E"/>
    <w:rsid w:val="00357549"/>
    <w:rsid w:val="0035779B"/>
    <w:rsid w:val="00361136"/>
    <w:rsid w:val="003654A6"/>
    <w:rsid w:val="00370535"/>
    <w:rsid w:val="00370E53"/>
    <w:rsid w:val="0037126C"/>
    <w:rsid w:val="00377998"/>
    <w:rsid w:val="00383A12"/>
    <w:rsid w:val="003922C1"/>
    <w:rsid w:val="00396252"/>
    <w:rsid w:val="003A171D"/>
    <w:rsid w:val="003A1E47"/>
    <w:rsid w:val="003A475B"/>
    <w:rsid w:val="003A5101"/>
    <w:rsid w:val="003B1319"/>
    <w:rsid w:val="003B2ECB"/>
    <w:rsid w:val="003B3EC1"/>
    <w:rsid w:val="003B4E96"/>
    <w:rsid w:val="003B594E"/>
    <w:rsid w:val="003C59BB"/>
    <w:rsid w:val="003C7CD0"/>
    <w:rsid w:val="003D0686"/>
    <w:rsid w:val="003D32BA"/>
    <w:rsid w:val="003D5848"/>
    <w:rsid w:val="003D73B1"/>
    <w:rsid w:val="003E0C1A"/>
    <w:rsid w:val="003E12BE"/>
    <w:rsid w:val="003E2CF0"/>
    <w:rsid w:val="003E4509"/>
    <w:rsid w:val="003E5906"/>
    <w:rsid w:val="003E7A84"/>
    <w:rsid w:val="003F0462"/>
    <w:rsid w:val="003F08B5"/>
    <w:rsid w:val="003F42DB"/>
    <w:rsid w:val="003F4460"/>
    <w:rsid w:val="004015CC"/>
    <w:rsid w:val="004035EF"/>
    <w:rsid w:val="004046BF"/>
    <w:rsid w:val="004065D0"/>
    <w:rsid w:val="0041038E"/>
    <w:rsid w:val="00412C42"/>
    <w:rsid w:val="00416FDD"/>
    <w:rsid w:val="0042032B"/>
    <w:rsid w:val="004205FB"/>
    <w:rsid w:val="00420F44"/>
    <w:rsid w:val="00422C9E"/>
    <w:rsid w:val="004239E9"/>
    <w:rsid w:val="00424AE6"/>
    <w:rsid w:val="00424BDB"/>
    <w:rsid w:val="0042584C"/>
    <w:rsid w:val="00426D24"/>
    <w:rsid w:val="00435291"/>
    <w:rsid w:val="00435E51"/>
    <w:rsid w:val="00440802"/>
    <w:rsid w:val="00443611"/>
    <w:rsid w:val="004438E7"/>
    <w:rsid w:val="00450810"/>
    <w:rsid w:val="00453468"/>
    <w:rsid w:val="004545D6"/>
    <w:rsid w:val="004552B1"/>
    <w:rsid w:val="00455A6C"/>
    <w:rsid w:val="00455FA4"/>
    <w:rsid w:val="004577E7"/>
    <w:rsid w:val="00457E86"/>
    <w:rsid w:val="004628EC"/>
    <w:rsid w:val="004629B0"/>
    <w:rsid w:val="004658A6"/>
    <w:rsid w:val="004672D9"/>
    <w:rsid w:val="004752EC"/>
    <w:rsid w:val="00477A38"/>
    <w:rsid w:val="0048038A"/>
    <w:rsid w:val="00482EFA"/>
    <w:rsid w:val="00484B7E"/>
    <w:rsid w:val="00484D54"/>
    <w:rsid w:val="004859A6"/>
    <w:rsid w:val="00492108"/>
    <w:rsid w:val="004923EC"/>
    <w:rsid w:val="00492774"/>
    <w:rsid w:val="004A1CFE"/>
    <w:rsid w:val="004A2F24"/>
    <w:rsid w:val="004A7E05"/>
    <w:rsid w:val="004B00B5"/>
    <w:rsid w:val="004B1B82"/>
    <w:rsid w:val="004B7EC3"/>
    <w:rsid w:val="004C20F8"/>
    <w:rsid w:val="004C2D7B"/>
    <w:rsid w:val="004D3027"/>
    <w:rsid w:val="004D4C45"/>
    <w:rsid w:val="004D4F64"/>
    <w:rsid w:val="004D5B2D"/>
    <w:rsid w:val="004E0E0E"/>
    <w:rsid w:val="004E2559"/>
    <w:rsid w:val="004E27BF"/>
    <w:rsid w:val="004E290D"/>
    <w:rsid w:val="004E2D43"/>
    <w:rsid w:val="004E4E6C"/>
    <w:rsid w:val="004E6C43"/>
    <w:rsid w:val="004E7EE4"/>
    <w:rsid w:val="004F0DCC"/>
    <w:rsid w:val="004F5C6A"/>
    <w:rsid w:val="004F685B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1060"/>
    <w:rsid w:val="00526244"/>
    <w:rsid w:val="005302B9"/>
    <w:rsid w:val="00530CFF"/>
    <w:rsid w:val="0053323B"/>
    <w:rsid w:val="005354D7"/>
    <w:rsid w:val="00535994"/>
    <w:rsid w:val="00537814"/>
    <w:rsid w:val="00540150"/>
    <w:rsid w:val="0054159C"/>
    <w:rsid w:val="0054163A"/>
    <w:rsid w:val="00541DC2"/>
    <w:rsid w:val="00543872"/>
    <w:rsid w:val="00547399"/>
    <w:rsid w:val="00547BE8"/>
    <w:rsid w:val="00551621"/>
    <w:rsid w:val="00557105"/>
    <w:rsid w:val="00561B63"/>
    <w:rsid w:val="0056301A"/>
    <w:rsid w:val="005639C6"/>
    <w:rsid w:val="00563DFE"/>
    <w:rsid w:val="00563E2C"/>
    <w:rsid w:val="00565B06"/>
    <w:rsid w:val="005663A7"/>
    <w:rsid w:val="00567476"/>
    <w:rsid w:val="005807D1"/>
    <w:rsid w:val="005852C5"/>
    <w:rsid w:val="005856B1"/>
    <w:rsid w:val="005863C6"/>
    <w:rsid w:val="00586B98"/>
    <w:rsid w:val="00586CDE"/>
    <w:rsid w:val="0059109F"/>
    <w:rsid w:val="0059187A"/>
    <w:rsid w:val="005920FA"/>
    <w:rsid w:val="00592539"/>
    <w:rsid w:val="00594B5A"/>
    <w:rsid w:val="005976DB"/>
    <w:rsid w:val="00597F0F"/>
    <w:rsid w:val="005A1B5D"/>
    <w:rsid w:val="005A2BE1"/>
    <w:rsid w:val="005A2EBD"/>
    <w:rsid w:val="005A3BAC"/>
    <w:rsid w:val="005A4B24"/>
    <w:rsid w:val="005A62B2"/>
    <w:rsid w:val="005A6A2A"/>
    <w:rsid w:val="005B2406"/>
    <w:rsid w:val="005B3909"/>
    <w:rsid w:val="005B5912"/>
    <w:rsid w:val="005C09AC"/>
    <w:rsid w:val="005C2F59"/>
    <w:rsid w:val="005D03A1"/>
    <w:rsid w:val="005D1C40"/>
    <w:rsid w:val="005D4546"/>
    <w:rsid w:val="005D5876"/>
    <w:rsid w:val="005E1996"/>
    <w:rsid w:val="005E4D84"/>
    <w:rsid w:val="005F1CE3"/>
    <w:rsid w:val="00601941"/>
    <w:rsid w:val="00601DDB"/>
    <w:rsid w:val="00603841"/>
    <w:rsid w:val="00605FBD"/>
    <w:rsid w:val="006078BF"/>
    <w:rsid w:val="00610111"/>
    <w:rsid w:val="0061011B"/>
    <w:rsid w:val="00610E75"/>
    <w:rsid w:val="00612468"/>
    <w:rsid w:val="0061548E"/>
    <w:rsid w:val="00616889"/>
    <w:rsid w:val="00617159"/>
    <w:rsid w:val="00617687"/>
    <w:rsid w:val="00617F9E"/>
    <w:rsid w:val="006219F2"/>
    <w:rsid w:val="00623899"/>
    <w:rsid w:val="006301BE"/>
    <w:rsid w:val="0063184E"/>
    <w:rsid w:val="00632BC5"/>
    <w:rsid w:val="006330A1"/>
    <w:rsid w:val="006368A3"/>
    <w:rsid w:val="006426C1"/>
    <w:rsid w:val="0064304A"/>
    <w:rsid w:val="006456EF"/>
    <w:rsid w:val="00646FCD"/>
    <w:rsid w:val="00650BAB"/>
    <w:rsid w:val="00654402"/>
    <w:rsid w:val="006566FF"/>
    <w:rsid w:val="006617AA"/>
    <w:rsid w:val="00667392"/>
    <w:rsid w:val="0066791B"/>
    <w:rsid w:val="00670259"/>
    <w:rsid w:val="006702FE"/>
    <w:rsid w:val="00670D12"/>
    <w:rsid w:val="00672A68"/>
    <w:rsid w:val="00681348"/>
    <w:rsid w:val="00681D7D"/>
    <w:rsid w:val="00682E78"/>
    <w:rsid w:val="00683AD0"/>
    <w:rsid w:val="00684562"/>
    <w:rsid w:val="006860E2"/>
    <w:rsid w:val="006865C6"/>
    <w:rsid w:val="00690F6E"/>
    <w:rsid w:val="00693780"/>
    <w:rsid w:val="00694F57"/>
    <w:rsid w:val="006A1FBA"/>
    <w:rsid w:val="006A32B8"/>
    <w:rsid w:val="006A3B33"/>
    <w:rsid w:val="006A42BA"/>
    <w:rsid w:val="006A562F"/>
    <w:rsid w:val="006A5ACD"/>
    <w:rsid w:val="006A60AD"/>
    <w:rsid w:val="006B5D90"/>
    <w:rsid w:val="006C5D9B"/>
    <w:rsid w:val="006C74C4"/>
    <w:rsid w:val="006C7A38"/>
    <w:rsid w:val="006D0089"/>
    <w:rsid w:val="006D2462"/>
    <w:rsid w:val="006D385D"/>
    <w:rsid w:val="006D4752"/>
    <w:rsid w:val="006D6505"/>
    <w:rsid w:val="006D6A0D"/>
    <w:rsid w:val="006E0038"/>
    <w:rsid w:val="006E0CB0"/>
    <w:rsid w:val="006E4262"/>
    <w:rsid w:val="006E4BE7"/>
    <w:rsid w:val="006F0295"/>
    <w:rsid w:val="006F51E1"/>
    <w:rsid w:val="006F72C2"/>
    <w:rsid w:val="006F7467"/>
    <w:rsid w:val="007006B8"/>
    <w:rsid w:val="00706DA7"/>
    <w:rsid w:val="00710F49"/>
    <w:rsid w:val="00717285"/>
    <w:rsid w:val="00717D5E"/>
    <w:rsid w:val="007205C5"/>
    <w:rsid w:val="007209B1"/>
    <w:rsid w:val="00724911"/>
    <w:rsid w:val="007263BD"/>
    <w:rsid w:val="00727274"/>
    <w:rsid w:val="0073057D"/>
    <w:rsid w:val="00731D1A"/>
    <w:rsid w:val="00737CC2"/>
    <w:rsid w:val="00740D55"/>
    <w:rsid w:val="00741A58"/>
    <w:rsid w:val="00742A5A"/>
    <w:rsid w:val="007467C1"/>
    <w:rsid w:val="00751FFD"/>
    <w:rsid w:val="0075278B"/>
    <w:rsid w:val="00752B01"/>
    <w:rsid w:val="007551EA"/>
    <w:rsid w:val="00757F4C"/>
    <w:rsid w:val="00761FFA"/>
    <w:rsid w:val="00762AF8"/>
    <w:rsid w:val="00763F14"/>
    <w:rsid w:val="0076530E"/>
    <w:rsid w:val="007664FD"/>
    <w:rsid w:val="00766D32"/>
    <w:rsid w:val="0077203D"/>
    <w:rsid w:val="007722B3"/>
    <w:rsid w:val="00784731"/>
    <w:rsid w:val="007863BA"/>
    <w:rsid w:val="00786D6C"/>
    <w:rsid w:val="00791A57"/>
    <w:rsid w:val="00795D71"/>
    <w:rsid w:val="007967E4"/>
    <w:rsid w:val="007A1151"/>
    <w:rsid w:val="007A2585"/>
    <w:rsid w:val="007A3114"/>
    <w:rsid w:val="007A3798"/>
    <w:rsid w:val="007A5951"/>
    <w:rsid w:val="007A62B9"/>
    <w:rsid w:val="007A7E60"/>
    <w:rsid w:val="007B07D6"/>
    <w:rsid w:val="007B17D6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6211"/>
    <w:rsid w:val="007D6642"/>
    <w:rsid w:val="007D7222"/>
    <w:rsid w:val="007D7500"/>
    <w:rsid w:val="007E3604"/>
    <w:rsid w:val="007F2377"/>
    <w:rsid w:val="007F4928"/>
    <w:rsid w:val="007F5AD9"/>
    <w:rsid w:val="007F7205"/>
    <w:rsid w:val="008047B1"/>
    <w:rsid w:val="00804A48"/>
    <w:rsid w:val="00810865"/>
    <w:rsid w:val="0081235E"/>
    <w:rsid w:val="00812619"/>
    <w:rsid w:val="00813102"/>
    <w:rsid w:val="00815EDB"/>
    <w:rsid w:val="00816E21"/>
    <w:rsid w:val="00820BC9"/>
    <w:rsid w:val="008265EA"/>
    <w:rsid w:val="00833031"/>
    <w:rsid w:val="008339A9"/>
    <w:rsid w:val="008409ED"/>
    <w:rsid w:val="00840B27"/>
    <w:rsid w:val="00845853"/>
    <w:rsid w:val="00845B95"/>
    <w:rsid w:val="00845F1E"/>
    <w:rsid w:val="008504EC"/>
    <w:rsid w:val="0086029D"/>
    <w:rsid w:val="00861D33"/>
    <w:rsid w:val="00870897"/>
    <w:rsid w:val="008729F0"/>
    <w:rsid w:val="008756D1"/>
    <w:rsid w:val="00882F1B"/>
    <w:rsid w:val="00884B40"/>
    <w:rsid w:val="0089032A"/>
    <w:rsid w:val="00893305"/>
    <w:rsid w:val="0089451D"/>
    <w:rsid w:val="008958A6"/>
    <w:rsid w:val="00896767"/>
    <w:rsid w:val="00896E61"/>
    <w:rsid w:val="00897313"/>
    <w:rsid w:val="008A6A37"/>
    <w:rsid w:val="008A6BC7"/>
    <w:rsid w:val="008A7DC8"/>
    <w:rsid w:val="008B5200"/>
    <w:rsid w:val="008B5366"/>
    <w:rsid w:val="008D0A50"/>
    <w:rsid w:val="008D11F5"/>
    <w:rsid w:val="008D531B"/>
    <w:rsid w:val="008D5A67"/>
    <w:rsid w:val="008D5B9F"/>
    <w:rsid w:val="008E212E"/>
    <w:rsid w:val="008E2656"/>
    <w:rsid w:val="008E55D8"/>
    <w:rsid w:val="008F08DC"/>
    <w:rsid w:val="008F2ABB"/>
    <w:rsid w:val="008F3A56"/>
    <w:rsid w:val="00903AB8"/>
    <w:rsid w:val="00906922"/>
    <w:rsid w:val="009077CF"/>
    <w:rsid w:val="009135AA"/>
    <w:rsid w:val="0091415A"/>
    <w:rsid w:val="009164B3"/>
    <w:rsid w:val="00921BB8"/>
    <w:rsid w:val="00921D0E"/>
    <w:rsid w:val="00925D54"/>
    <w:rsid w:val="00933337"/>
    <w:rsid w:val="009343EE"/>
    <w:rsid w:val="00935247"/>
    <w:rsid w:val="00935F2D"/>
    <w:rsid w:val="0093605B"/>
    <w:rsid w:val="00941968"/>
    <w:rsid w:val="00944FFF"/>
    <w:rsid w:val="00947A34"/>
    <w:rsid w:val="00951175"/>
    <w:rsid w:val="009511F0"/>
    <w:rsid w:val="00953301"/>
    <w:rsid w:val="00954149"/>
    <w:rsid w:val="0095481B"/>
    <w:rsid w:val="00962914"/>
    <w:rsid w:val="00973963"/>
    <w:rsid w:val="00974B22"/>
    <w:rsid w:val="00982658"/>
    <w:rsid w:val="00983426"/>
    <w:rsid w:val="00994FDE"/>
    <w:rsid w:val="0099622B"/>
    <w:rsid w:val="00996272"/>
    <w:rsid w:val="00996B19"/>
    <w:rsid w:val="00996F58"/>
    <w:rsid w:val="009A021B"/>
    <w:rsid w:val="009A1790"/>
    <w:rsid w:val="009A1C81"/>
    <w:rsid w:val="009A26D3"/>
    <w:rsid w:val="009A4101"/>
    <w:rsid w:val="009A59E4"/>
    <w:rsid w:val="009A6633"/>
    <w:rsid w:val="009B04BD"/>
    <w:rsid w:val="009B40C8"/>
    <w:rsid w:val="009C116A"/>
    <w:rsid w:val="009C5393"/>
    <w:rsid w:val="009C71FE"/>
    <w:rsid w:val="009D2735"/>
    <w:rsid w:val="009E1A24"/>
    <w:rsid w:val="009E2142"/>
    <w:rsid w:val="009E47E3"/>
    <w:rsid w:val="009F1100"/>
    <w:rsid w:val="009F4261"/>
    <w:rsid w:val="009F4AEF"/>
    <w:rsid w:val="009F4ED5"/>
    <w:rsid w:val="009F5459"/>
    <w:rsid w:val="009F64E2"/>
    <w:rsid w:val="009F7BB6"/>
    <w:rsid w:val="00A02EC0"/>
    <w:rsid w:val="00A0539F"/>
    <w:rsid w:val="00A12D0E"/>
    <w:rsid w:val="00A16EA6"/>
    <w:rsid w:val="00A20180"/>
    <w:rsid w:val="00A268F4"/>
    <w:rsid w:val="00A27FB2"/>
    <w:rsid w:val="00A27FF2"/>
    <w:rsid w:val="00A30DD9"/>
    <w:rsid w:val="00A34420"/>
    <w:rsid w:val="00A34B3D"/>
    <w:rsid w:val="00A35C42"/>
    <w:rsid w:val="00A369BC"/>
    <w:rsid w:val="00A37CFC"/>
    <w:rsid w:val="00A42BCA"/>
    <w:rsid w:val="00A442EC"/>
    <w:rsid w:val="00A44BD7"/>
    <w:rsid w:val="00A456B3"/>
    <w:rsid w:val="00A474B9"/>
    <w:rsid w:val="00A50699"/>
    <w:rsid w:val="00A51236"/>
    <w:rsid w:val="00A517E9"/>
    <w:rsid w:val="00A532C1"/>
    <w:rsid w:val="00A56DE9"/>
    <w:rsid w:val="00A57FB2"/>
    <w:rsid w:val="00A60F04"/>
    <w:rsid w:val="00A6309E"/>
    <w:rsid w:val="00A63F34"/>
    <w:rsid w:val="00A665C1"/>
    <w:rsid w:val="00A7070C"/>
    <w:rsid w:val="00A74B1E"/>
    <w:rsid w:val="00A760D3"/>
    <w:rsid w:val="00A76C4A"/>
    <w:rsid w:val="00A81365"/>
    <w:rsid w:val="00A83383"/>
    <w:rsid w:val="00A92AF4"/>
    <w:rsid w:val="00AA00DA"/>
    <w:rsid w:val="00AA0587"/>
    <w:rsid w:val="00AA1E87"/>
    <w:rsid w:val="00AA604F"/>
    <w:rsid w:val="00AA6858"/>
    <w:rsid w:val="00AA6B07"/>
    <w:rsid w:val="00AB1684"/>
    <w:rsid w:val="00AB24DE"/>
    <w:rsid w:val="00AB4392"/>
    <w:rsid w:val="00AB73AB"/>
    <w:rsid w:val="00AC072F"/>
    <w:rsid w:val="00AC29B1"/>
    <w:rsid w:val="00AC3F4B"/>
    <w:rsid w:val="00AC77BF"/>
    <w:rsid w:val="00AC787D"/>
    <w:rsid w:val="00AE1CF9"/>
    <w:rsid w:val="00AE30B8"/>
    <w:rsid w:val="00AE3730"/>
    <w:rsid w:val="00AE7D73"/>
    <w:rsid w:val="00AF1A4B"/>
    <w:rsid w:val="00AF2750"/>
    <w:rsid w:val="00AF4AF1"/>
    <w:rsid w:val="00AF6123"/>
    <w:rsid w:val="00B004B4"/>
    <w:rsid w:val="00B00607"/>
    <w:rsid w:val="00B014E8"/>
    <w:rsid w:val="00B04741"/>
    <w:rsid w:val="00B04FBD"/>
    <w:rsid w:val="00B056AA"/>
    <w:rsid w:val="00B06E23"/>
    <w:rsid w:val="00B10299"/>
    <w:rsid w:val="00B11FEF"/>
    <w:rsid w:val="00B13C07"/>
    <w:rsid w:val="00B144C8"/>
    <w:rsid w:val="00B20D98"/>
    <w:rsid w:val="00B21BA2"/>
    <w:rsid w:val="00B23295"/>
    <w:rsid w:val="00B23FE8"/>
    <w:rsid w:val="00B26419"/>
    <w:rsid w:val="00B37DD6"/>
    <w:rsid w:val="00B42851"/>
    <w:rsid w:val="00B4748E"/>
    <w:rsid w:val="00B5376E"/>
    <w:rsid w:val="00B54E8B"/>
    <w:rsid w:val="00B577C1"/>
    <w:rsid w:val="00B57E8C"/>
    <w:rsid w:val="00B62868"/>
    <w:rsid w:val="00B63082"/>
    <w:rsid w:val="00B64D05"/>
    <w:rsid w:val="00B71699"/>
    <w:rsid w:val="00B72B99"/>
    <w:rsid w:val="00B74C2F"/>
    <w:rsid w:val="00B75ADC"/>
    <w:rsid w:val="00B776DB"/>
    <w:rsid w:val="00B81927"/>
    <w:rsid w:val="00B82201"/>
    <w:rsid w:val="00B8798D"/>
    <w:rsid w:val="00B912F6"/>
    <w:rsid w:val="00B93406"/>
    <w:rsid w:val="00B9627F"/>
    <w:rsid w:val="00B964F2"/>
    <w:rsid w:val="00BA07E4"/>
    <w:rsid w:val="00BA14D4"/>
    <w:rsid w:val="00BA183B"/>
    <w:rsid w:val="00BA6759"/>
    <w:rsid w:val="00BA683E"/>
    <w:rsid w:val="00BB410B"/>
    <w:rsid w:val="00BB6B1F"/>
    <w:rsid w:val="00BC0EC3"/>
    <w:rsid w:val="00BC1379"/>
    <w:rsid w:val="00BD164B"/>
    <w:rsid w:val="00BD1B38"/>
    <w:rsid w:val="00BD2A2D"/>
    <w:rsid w:val="00BD56F3"/>
    <w:rsid w:val="00BE28E4"/>
    <w:rsid w:val="00BE7BD1"/>
    <w:rsid w:val="00BF0161"/>
    <w:rsid w:val="00BF0F9E"/>
    <w:rsid w:val="00BF43E0"/>
    <w:rsid w:val="00BF45C1"/>
    <w:rsid w:val="00BF56A9"/>
    <w:rsid w:val="00C022F2"/>
    <w:rsid w:val="00C079C7"/>
    <w:rsid w:val="00C16C63"/>
    <w:rsid w:val="00C17992"/>
    <w:rsid w:val="00C207BD"/>
    <w:rsid w:val="00C20A10"/>
    <w:rsid w:val="00C23152"/>
    <w:rsid w:val="00C2695C"/>
    <w:rsid w:val="00C32E7B"/>
    <w:rsid w:val="00C34C2E"/>
    <w:rsid w:val="00C35805"/>
    <w:rsid w:val="00C369E0"/>
    <w:rsid w:val="00C403E1"/>
    <w:rsid w:val="00C41757"/>
    <w:rsid w:val="00C42B01"/>
    <w:rsid w:val="00C44C50"/>
    <w:rsid w:val="00C46038"/>
    <w:rsid w:val="00C50616"/>
    <w:rsid w:val="00C50A38"/>
    <w:rsid w:val="00C5262E"/>
    <w:rsid w:val="00C55125"/>
    <w:rsid w:val="00C56D9C"/>
    <w:rsid w:val="00C5799E"/>
    <w:rsid w:val="00C62E8D"/>
    <w:rsid w:val="00C70A3B"/>
    <w:rsid w:val="00C71E4B"/>
    <w:rsid w:val="00C73A6C"/>
    <w:rsid w:val="00C7674E"/>
    <w:rsid w:val="00C76814"/>
    <w:rsid w:val="00C776E2"/>
    <w:rsid w:val="00C778B8"/>
    <w:rsid w:val="00C81706"/>
    <w:rsid w:val="00C817B7"/>
    <w:rsid w:val="00C82570"/>
    <w:rsid w:val="00C83C80"/>
    <w:rsid w:val="00C85D24"/>
    <w:rsid w:val="00C85FEA"/>
    <w:rsid w:val="00C861D0"/>
    <w:rsid w:val="00C87608"/>
    <w:rsid w:val="00C8761F"/>
    <w:rsid w:val="00C906E2"/>
    <w:rsid w:val="00C92235"/>
    <w:rsid w:val="00C9325F"/>
    <w:rsid w:val="00C949B3"/>
    <w:rsid w:val="00C95C6E"/>
    <w:rsid w:val="00C96356"/>
    <w:rsid w:val="00CA7A33"/>
    <w:rsid w:val="00CB6AA8"/>
    <w:rsid w:val="00CB738B"/>
    <w:rsid w:val="00CC0967"/>
    <w:rsid w:val="00CD6DB4"/>
    <w:rsid w:val="00CE08AA"/>
    <w:rsid w:val="00CE14B8"/>
    <w:rsid w:val="00CE6713"/>
    <w:rsid w:val="00CF0ADD"/>
    <w:rsid w:val="00CF0B48"/>
    <w:rsid w:val="00CF2B9C"/>
    <w:rsid w:val="00CF3E60"/>
    <w:rsid w:val="00CF40B2"/>
    <w:rsid w:val="00CF5FA0"/>
    <w:rsid w:val="00CF7DD9"/>
    <w:rsid w:val="00D02688"/>
    <w:rsid w:val="00D0512E"/>
    <w:rsid w:val="00D07B64"/>
    <w:rsid w:val="00D10444"/>
    <w:rsid w:val="00D10FCB"/>
    <w:rsid w:val="00D13ECA"/>
    <w:rsid w:val="00D1486A"/>
    <w:rsid w:val="00D17E37"/>
    <w:rsid w:val="00D213D3"/>
    <w:rsid w:val="00D22244"/>
    <w:rsid w:val="00D23AD8"/>
    <w:rsid w:val="00D25196"/>
    <w:rsid w:val="00D30D8C"/>
    <w:rsid w:val="00D3249F"/>
    <w:rsid w:val="00D3286F"/>
    <w:rsid w:val="00D35854"/>
    <w:rsid w:val="00D35FA6"/>
    <w:rsid w:val="00D4152A"/>
    <w:rsid w:val="00D42AD9"/>
    <w:rsid w:val="00D45060"/>
    <w:rsid w:val="00D51109"/>
    <w:rsid w:val="00D52333"/>
    <w:rsid w:val="00D55029"/>
    <w:rsid w:val="00D57677"/>
    <w:rsid w:val="00D57922"/>
    <w:rsid w:val="00D60073"/>
    <w:rsid w:val="00D638BE"/>
    <w:rsid w:val="00D65FBA"/>
    <w:rsid w:val="00D66896"/>
    <w:rsid w:val="00D674C9"/>
    <w:rsid w:val="00D71130"/>
    <w:rsid w:val="00D73117"/>
    <w:rsid w:val="00D7469F"/>
    <w:rsid w:val="00D75943"/>
    <w:rsid w:val="00D80F60"/>
    <w:rsid w:val="00D83505"/>
    <w:rsid w:val="00D862BC"/>
    <w:rsid w:val="00D90B43"/>
    <w:rsid w:val="00D969F3"/>
    <w:rsid w:val="00D973C2"/>
    <w:rsid w:val="00DA0512"/>
    <w:rsid w:val="00DA0B03"/>
    <w:rsid w:val="00DA29B6"/>
    <w:rsid w:val="00DA3649"/>
    <w:rsid w:val="00DA3EA9"/>
    <w:rsid w:val="00DB072C"/>
    <w:rsid w:val="00DB249D"/>
    <w:rsid w:val="00DB417B"/>
    <w:rsid w:val="00DB6BCC"/>
    <w:rsid w:val="00DC34A3"/>
    <w:rsid w:val="00DC37CF"/>
    <w:rsid w:val="00DC5D84"/>
    <w:rsid w:val="00DC70CB"/>
    <w:rsid w:val="00DC7F1C"/>
    <w:rsid w:val="00DD01C8"/>
    <w:rsid w:val="00DD51B0"/>
    <w:rsid w:val="00DD5605"/>
    <w:rsid w:val="00DD7880"/>
    <w:rsid w:val="00DE1AAD"/>
    <w:rsid w:val="00DE30F4"/>
    <w:rsid w:val="00DE518B"/>
    <w:rsid w:val="00DE7829"/>
    <w:rsid w:val="00DF016E"/>
    <w:rsid w:val="00DF41AE"/>
    <w:rsid w:val="00DF5230"/>
    <w:rsid w:val="00DF6920"/>
    <w:rsid w:val="00E00BC1"/>
    <w:rsid w:val="00E020D3"/>
    <w:rsid w:val="00E03F96"/>
    <w:rsid w:val="00E04092"/>
    <w:rsid w:val="00E06F1B"/>
    <w:rsid w:val="00E07754"/>
    <w:rsid w:val="00E079B3"/>
    <w:rsid w:val="00E07C8F"/>
    <w:rsid w:val="00E103E1"/>
    <w:rsid w:val="00E10628"/>
    <w:rsid w:val="00E14AEC"/>
    <w:rsid w:val="00E201D8"/>
    <w:rsid w:val="00E22694"/>
    <w:rsid w:val="00E22FED"/>
    <w:rsid w:val="00E2603D"/>
    <w:rsid w:val="00E35842"/>
    <w:rsid w:val="00E4334C"/>
    <w:rsid w:val="00E51858"/>
    <w:rsid w:val="00E520D9"/>
    <w:rsid w:val="00E55336"/>
    <w:rsid w:val="00E6037C"/>
    <w:rsid w:val="00E60CCF"/>
    <w:rsid w:val="00E60CDD"/>
    <w:rsid w:val="00E63945"/>
    <w:rsid w:val="00E647C7"/>
    <w:rsid w:val="00E670C8"/>
    <w:rsid w:val="00E67147"/>
    <w:rsid w:val="00E6747B"/>
    <w:rsid w:val="00E675E1"/>
    <w:rsid w:val="00E67FE4"/>
    <w:rsid w:val="00E72F0C"/>
    <w:rsid w:val="00E7653D"/>
    <w:rsid w:val="00E83D22"/>
    <w:rsid w:val="00E85A20"/>
    <w:rsid w:val="00E87481"/>
    <w:rsid w:val="00E907F1"/>
    <w:rsid w:val="00E90C72"/>
    <w:rsid w:val="00E9118F"/>
    <w:rsid w:val="00E95CDB"/>
    <w:rsid w:val="00E96069"/>
    <w:rsid w:val="00EA1CEC"/>
    <w:rsid w:val="00EA55D0"/>
    <w:rsid w:val="00EA6153"/>
    <w:rsid w:val="00EA6159"/>
    <w:rsid w:val="00EB2844"/>
    <w:rsid w:val="00EB2CD9"/>
    <w:rsid w:val="00EB42A3"/>
    <w:rsid w:val="00EB59CA"/>
    <w:rsid w:val="00EB63FD"/>
    <w:rsid w:val="00EB73DC"/>
    <w:rsid w:val="00EB746B"/>
    <w:rsid w:val="00EC30AD"/>
    <w:rsid w:val="00EC5ED6"/>
    <w:rsid w:val="00EC77AB"/>
    <w:rsid w:val="00ED071C"/>
    <w:rsid w:val="00ED2E51"/>
    <w:rsid w:val="00ED3937"/>
    <w:rsid w:val="00ED711F"/>
    <w:rsid w:val="00EE1063"/>
    <w:rsid w:val="00EE1A52"/>
    <w:rsid w:val="00EE2872"/>
    <w:rsid w:val="00EE42F6"/>
    <w:rsid w:val="00EE46AD"/>
    <w:rsid w:val="00EE607E"/>
    <w:rsid w:val="00EE67DA"/>
    <w:rsid w:val="00EE7C58"/>
    <w:rsid w:val="00EE7D1B"/>
    <w:rsid w:val="00EF4936"/>
    <w:rsid w:val="00EF5156"/>
    <w:rsid w:val="00EF5233"/>
    <w:rsid w:val="00EF70C4"/>
    <w:rsid w:val="00EF78B0"/>
    <w:rsid w:val="00F00E8D"/>
    <w:rsid w:val="00F05239"/>
    <w:rsid w:val="00F05AEE"/>
    <w:rsid w:val="00F130D6"/>
    <w:rsid w:val="00F13515"/>
    <w:rsid w:val="00F14E5A"/>
    <w:rsid w:val="00F14F20"/>
    <w:rsid w:val="00F165C3"/>
    <w:rsid w:val="00F16AF5"/>
    <w:rsid w:val="00F20804"/>
    <w:rsid w:val="00F2345E"/>
    <w:rsid w:val="00F23AD6"/>
    <w:rsid w:val="00F249F1"/>
    <w:rsid w:val="00F32CBB"/>
    <w:rsid w:val="00F34264"/>
    <w:rsid w:val="00F34684"/>
    <w:rsid w:val="00F35359"/>
    <w:rsid w:val="00F4027A"/>
    <w:rsid w:val="00F4118C"/>
    <w:rsid w:val="00F4123D"/>
    <w:rsid w:val="00F501F8"/>
    <w:rsid w:val="00F52285"/>
    <w:rsid w:val="00F52DDD"/>
    <w:rsid w:val="00F54B1E"/>
    <w:rsid w:val="00F569A0"/>
    <w:rsid w:val="00F57CCC"/>
    <w:rsid w:val="00F60197"/>
    <w:rsid w:val="00F6139C"/>
    <w:rsid w:val="00F62515"/>
    <w:rsid w:val="00F62FB2"/>
    <w:rsid w:val="00F63A26"/>
    <w:rsid w:val="00F64C5E"/>
    <w:rsid w:val="00F664CA"/>
    <w:rsid w:val="00F72009"/>
    <w:rsid w:val="00F72957"/>
    <w:rsid w:val="00F73865"/>
    <w:rsid w:val="00F73EF6"/>
    <w:rsid w:val="00F74D41"/>
    <w:rsid w:val="00F77A18"/>
    <w:rsid w:val="00F80B6D"/>
    <w:rsid w:val="00F81E9F"/>
    <w:rsid w:val="00F82E2E"/>
    <w:rsid w:val="00F83D8E"/>
    <w:rsid w:val="00F8468D"/>
    <w:rsid w:val="00F85107"/>
    <w:rsid w:val="00F90F6E"/>
    <w:rsid w:val="00F95104"/>
    <w:rsid w:val="00F977CF"/>
    <w:rsid w:val="00FA1B24"/>
    <w:rsid w:val="00FA1C98"/>
    <w:rsid w:val="00FA3386"/>
    <w:rsid w:val="00FA3F2A"/>
    <w:rsid w:val="00FA5238"/>
    <w:rsid w:val="00FA5772"/>
    <w:rsid w:val="00FC093E"/>
    <w:rsid w:val="00FC0F7F"/>
    <w:rsid w:val="00FC4470"/>
    <w:rsid w:val="00FC5350"/>
    <w:rsid w:val="00FC5C28"/>
    <w:rsid w:val="00FC6BAC"/>
    <w:rsid w:val="00FC6DC9"/>
    <w:rsid w:val="00FC7D12"/>
    <w:rsid w:val="00FD05F9"/>
    <w:rsid w:val="00FD7665"/>
    <w:rsid w:val="00FE4727"/>
    <w:rsid w:val="00FF07CE"/>
    <w:rsid w:val="00FF13DF"/>
    <w:rsid w:val="00FF3345"/>
    <w:rsid w:val="00FF47F2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4E3CC"/>
  <w15:docId w15:val="{EC26D270-CF44-4C7D-875C-9307B47A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383A12"/>
  </w:style>
  <w:style w:type="paragraph" w:customStyle="1" w:styleId="Default">
    <w:name w:val="Default"/>
    <w:rsid w:val="002C57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897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1425">
              <w:marLeft w:val="-1880"/>
              <w:marRight w:val="-188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genaar\AppData\Local\Microsoft\Windows\INetCache\Content.Outlook\ZJY7JMYJ\Lucas%2020%2027-38%20(002)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FD950-5189-554F-A92A-ED233763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Lucas 20 27-38 (002)</Template>
  <TotalTime>1</TotalTime>
  <Pages>11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Marja Huson-ter Avest</cp:lastModifiedBy>
  <cp:revision>2</cp:revision>
  <cp:lastPrinted>2022-09-10T06:37:00Z</cp:lastPrinted>
  <dcterms:created xsi:type="dcterms:W3CDTF">2025-11-15T13:26:00Z</dcterms:created>
  <dcterms:modified xsi:type="dcterms:W3CDTF">2025-11-15T13:26:00Z</dcterms:modified>
</cp:coreProperties>
</file>