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E5795" w14:textId="7DFD9E0F" w:rsidR="005B2406" w:rsidRDefault="00893305" w:rsidP="005B2406">
      <w:pPr>
        <w:spacing w:after="0"/>
        <w:jc w:val="right"/>
      </w:pPr>
      <w:r w:rsidRPr="005B2406">
        <w:rPr>
          <w:noProof/>
        </w:rPr>
        <w:drawing>
          <wp:anchor distT="0" distB="0" distL="114300" distR="114300" simplePos="0" relativeHeight="251659264" behindDoc="0" locked="0" layoutInCell="1" allowOverlap="1" wp14:anchorId="4402146C" wp14:editId="7117B788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7C">
        <w:t xml:space="preserve"> </w:t>
      </w:r>
      <w:r w:rsidR="00B004B4" w:rsidRPr="005B2406">
        <w:t>Z</w:t>
      </w:r>
      <w:r w:rsidR="004C2D7B" w:rsidRPr="005B2406">
        <w:t>ondag</w:t>
      </w:r>
      <w:r w:rsidR="004046BF" w:rsidRPr="005B2406">
        <w:t xml:space="preserve"> </w:t>
      </w:r>
      <w:bookmarkStart w:id="0" w:name="_Hlk75966599"/>
      <w:r w:rsidR="009E727C">
        <w:t>23</w:t>
      </w:r>
      <w:r w:rsidR="00313C19">
        <w:t xml:space="preserve"> </w:t>
      </w:r>
      <w:r w:rsidR="002D6B83" w:rsidRPr="005B2406">
        <w:t>november</w:t>
      </w:r>
      <w:r w:rsidR="004B1B82" w:rsidRPr="005B2406">
        <w:t xml:space="preserve"> 202</w:t>
      </w:r>
      <w:r w:rsidR="00071D03" w:rsidRPr="005B2406">
        <w:t>5</w:t>
      </w:r>
    </w:p>
    <w:p w14:paraId="6912B3B0" w14:textId="77777777" w:rsidR="00693780" w:rsidRPr="005B2406" w:rsidRDefault="00693780" w:rsidP="005B2406"/>
    <w:p w14:paraId="0D84487F" w14:textId="77777777" w:rsidR="0028779A" w:rsidRDefault="0028779A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26DDF6A5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2C4BEEDC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78173C5E" w14:textId="29781EA5" w:rsidR="00BB410B" w:rsidRDefault="009E727C" w:rsidP="009E727C">
      <w:pPr>
        <w:pStyle w:val="Geenafstand"/>
        <w:ind w:firstLine="567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noProof/>
          <w:sz w:val="22"/>
          <w:lang w:val="it-IT"/>
        </w:rPr>
        <w:drawing>
          <wp:inline distT="0" distB="0" distL="0" distR="0" wp14:anchorId="003C63C1" wp14:editId="522FA243">
            <wp:extent cx="3743088" cy="3019425"/>
            <wp:effectExtent l="0" t="0" r="0" b="0"/>
            <wp:docPr id="7509589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58951" name="Afbeelding 7509589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662" cy="30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1B55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18224D98" w14:textId="7EB270A5" w:rsidR="004672D9" w:rsidRPr="00E6037C" w:rsidRDefault="00763F14" w:rsidP="00E6037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E6037C">
        <w:rPr>
          <w:rFonts w:ascii="Calibri" w:eastAsia="Calibri" w:hAnsi="Calibri" w:cs="Calibri"/>
          <w:bCs/>
          <w:sz w:val="22"/>
          <w:lang w:val="it-IT"/>
        </w:rPr>
        <w:tab/>
      </w:r>
    </w:p>
    <w:p w14:paraId="77077F28" w14:textId="77777777" w:rsidR="00693780" w:rsidRPr="00C7674E" w:rsidRDefault="00693780" w:rsidP="008339A9">
      <w:pPr>
        <w:pStyle w:val="Geenafstand"/>
        <w:jc w:val="center"/>
        <w:rPr>
          <w:rFonts w:ascii="Calibri" w:eastAsia="Calibri" w:hAnsi="Calibri" w:cs="Calibri"/>
          <w:bCs/>
          <w:sz w:val="22"/>
          <w:lang w:val="it-IT"/>
        </w:rPr>
      </w:pPr>
    </w:p>
    <w:p w14:paraId="280A9E60" w14:textId="0CAB0CCB" w:rsidR="009E727C" w:rsidRDefault="009E727C" w:rsidP="009E727C">
      <w:pPr>
        <w:pStyle w:val="Geenafstand"/>
        <w:ind w:left="426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Voorganger:</w:t>
      </w:r>
      <w:r>
        <w:rPr>
          <w:rFonts w:ascii="Calibri" w:eastAsia="Calibri" w:hAnsi="Calibri" w:cs="Calibri"/>
          <w:bCs/>
          <w:sz w:val="22"/>
          <w:lang w:val="it-IT"/>
        </w:rPr>
        <w:tab/>
        <w:t>ds. Anton Stegeman</w:t>
      </w:r>
    </w:p>
    <w:p w14:paraId="75A6118C" w14:textId="5CD428D7" w:rsidR="00B42851" w:rsidRDefault="00B42851" w:rsidP="009E727C">
      <w:pPr>
        <w:pStyle w:val="Geenafstand"/>
        <w:ind w:left="426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>Organist:</w:t>
      </w: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9E727C">
        <w:rPr>
          <w:rFonts w:ascii="Calibri" w:eastAsia="Calibri" w:hAnsi="Calibri" w:cs="Calibri"/>
          <w:bCs/>
          <w:sz w:val="22"/>
          <w:lang w:val="it-IT"/>
        </w:rPr>
        <w:tab/>
        <w:t>Paul Ballhaus</w:t>
      </w:r>
    </w:p>
    <w:p w14:paraId="7EFC16F9" w14:textId="0522B3E5" w:rsidR="005E1996" w:rsidRDefault="005E1996" w:rsidP="009E727C">
      <w:pPr>
        <w:pStyle w:val="Geenafstand"/>
        <w:ind w:left="426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Lector:</w:t>
      </w:r>
      <w:r>
        <w:rPr>
          <w:rFonts w:ascii="Calibri" w:eastAsia="Calibri" w:hAnsi="Calibri" w:cs="Calibri"/>
          <w:bCs/>
          <w:sz w:val="22"/>
          <w:lang w:val="it-IT"/>
        </w:rPr>
        <w:tab/>
      </w:r>
      <w:r>
        <w:rPr>
          <w:rFonts w:ascii="Calibri" w:eastAsia="Calibri" w:hAnsi="Calibri" w:cs="Calibri"/>
          <w:bCs/>
          <w:sz w:val="22"/>
          <w:lang w:val="it-IT"/>
        </w:rPr>
        <w:tab/>
      </w:r>
      <w:r w:rsidR="009E727C">
        <w:rPr>
          <w:rFonts w:ascii="Calibri" w:eastAsia="Calibri" w:hAnsi="Calibri" w:cs="Calibri"/>
          <w:bCs/>
          <w:sz w:val="22"/>
          <w:lang w:val="it-IT"/>
        </w:rPr>
        <w:t>Anneke Riezebos</w:t>
      </w:r>
    </w:p>
    <w:p w14:paraId="30A06250" w14:textId="77777777" w:rsidR="00AA00DA" w:rsidRPr="00C7674E" w:rsidRDefault="00AA00DA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13E85F72" w14:textId="77777777" w:rsidR="00A02EC0" w:rsidRDefault="00A02EC0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18FE835" w14:textId="77777777" w:rsidR="009E727C" w:rsidRDefault="009E727C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20F262DE" w14:textId="77777777" w:rsidR="009E727C" w:rsidRDefault="009E727C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400EFB54" w14:textId="77777777" w:rsidR="009E727C" w:rsidRDefault="009E727C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56F69B2A" w14:textId="77777777" w:rsidR="009E727C" w:rsidRDefault="009E727C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47FE98D2" w14:textId="77777777" w:rsidR="009E727C" w:rsidRPr="00C7674E" w:rsidRDefault="009E727C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54A25DB9" w14:textId="77777777" w:rsidR="00BF56A9" w:rsidRPr="00C7674E" w:rsidRDefault="003D5848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C7674E">
        <w:rPr>
          <w:rFonts w:ascii="Calibri" w:eastAsia="Calibri" w:hAnsi="Calibri" w:cs="Calibri"/>
          <w:b/>
          <w:bCs/>
          <w:sz w:val="22"/>
          <w:u w:val="single"/>
          <w:lang w:val="it-IT"/>
        </w:rPr>
        <w:lastRenderedPageBreak/>
        <w:t>DE VOORBEREIDING</w:t>
      </w:r>
    </w:p>
    <w:p w14:paraId="73F25CB8" w14:textId="77777777" w:rsidR="000871A3" w:rsidRPr="00C7674E" w:rsidRDefault="000871A3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lang w:val="it-IT"/>
        </w:rPr>
      </w:pPr>
    </w:p>
    <w:p w14:paraId="33DBE8DE" w14:textId="77777777" w:rsidR="00CF2B9C" w:rsidRPr="00D60073" w:rsidRDefault="00DD51B0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lang w:val="nl-NL"/>
        </w:rPr>
      </w:pPr>
      <w:r w:rsidRPr="00D60073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D60073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816764" w14:textId="77777777" w:rsidR="00AA604F" w:rsidRPr="00D60073" w:rsidRDefault="00AA604F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lang w:val="nl-NL"/>
        </w:rPr>
      </w:pPr>
    </w:p>
    <w:p w14:paraId="7D681987" w14:textId="77777777" w:rsidR="00AA604F" w:rsidRPr="00D60073" w:rsidRDefault="00AA604F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lang w:val="nl-NL"/>
        </w:rPr>
      </w:pPr>
      <w:r w:rsidRPr="00D60073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D60073">
        <w:rPr>
          <w:rFonts w:ascii="Calibri" w:eastAsia="Calibri" w:hAnsi="Calibri" w:cs="Calibri"/>
          <w:b/>
          <w:bCs/>
          <w:sz w:val="22"/>
          <w:lang w:val="nl-NL"/>
        </w:rPr>
        <w:t>en begroeting</w:t>
      </w:r>
    </w:p>
    <w:p w14:paraId="1DA844B5" w14:textId="77777777" w:rsidR="00AA604F" w:rsidRPr="00D60073" w:rsidRDefault="00AA604F" w:rsidP="00187998">
      <w:pPr>
        <w:pStyle w:val="Geenafstand"/>
        <w:ind w:left="426"/>
        <w:rPr>
          <w:rFonts w:ascii="Calibri" w:eastAsia="Calibri" w:hAnsi="Calibri" w:cs="Calibri"/>
          <w:b/>
          <w:bCs/>
          <w:sz w:val="22"/>
          <w:lang w:val="nl-NL"/>
        </w:rPr>
      </w:pPr>
    </w:p>
    <w:p w14:paraId="5B60A68C" w14:textId="77777777" w:rsidR="00313C19" w:rsidRPr="00D60073" w:rsidRDefault="00313C19" w:rsidP="00187998">
      <w:pPr>
        <w:ind w:left="426"/>
        <w:rPr>
          <w:rFonts w:eastAsia="Calibri" w:cstheme="minorHAnsi"/>
          <w:b/>
          <w:bCs/>
        </w:rPr>
      </w:pPr>
      <w:r w:rsidRPr="00D60073">
        <w:rPr>
          <w:rFonts w:eastAsia="Calibri" w:cstheme="minorHAnsi"/>
          <w:b/>
          <w:bCs/>
        </w:rPr>
        <w:t>We bidden samen:</w:t>
      </w:r>
    </w:p>
    <w:p w14:paraId="615F0AB5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color w:val="000000" w:themeColor="text1"/>
        </w:rPr>
        <w:t xml:space="preserve">Eeuwige God, </w:t>
      </w:r>
    </w:p>
    <w:p w14:paraId="162A9946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color w:val="000000" w:themeColor="text1"/>
        </w:rPr>
        <w:t xml:space="preserve">oorsprong van Licht, leven en liefde   </w:t>
      </w:r>
    </w:p>
    <w:p w14:paraId="7B46CBE5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color w:val="000000" w:themeColor="text1"/>
        </w:rPr>
        <w:t xml:space="preserve">hier zijn we, </w:t>
      </w:r>
    </w:p>
    <w:p w14:paraId="66091C9B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color w:val="000000" w:themeColor="text1"/>
        </w:rPr>
        <w:t xml:space="preserve">met alles wat we hebben </w:t>
      </w:r>
    </w:p>
    <w:p w14:paraId="069B4F70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color w:val="000000" w:themeColor="text1"/>
        </w:rPr>
        <w:t>en met alles wat we missen</w:t>
      </w:r>
    </w:p>
    <w:p w14:paraId="0F432919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</w:p>
    <w:p w14:paraId="1E8C5A68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bCs/>
          <w:color w:val="000000" w:themeColor="text1"/>
        </w:rPr>
      </w:pPr>
      <w:r w:rsidRPr="00187998">
        <w:rPr>
          <w:rFonts w:ascii="Calibri" w:hAnsi="Calibri" w:cs="Calibri"/>
          <w:b/>
          <w:bCs/>
          <w:color w:val="000000" w:themeColor="text1"/>
        </w:rPr>
        <w:t xml:space="preserve">Zie ons aan, wek ons op, </w:t>
      </w:r>
    </w:p>
    <w:p w14:paraId="097515B6" w14:textId="77777777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bCs/>
          <w:color w:val="000000" w:themeColor="text1"/>
        </w:rPr>
      </w:pPr>
      <w:r w:rsidRPr="00187998">
        <w:rPr>
          <w:rFonts w:ascii="Calibri" w:hAnsi="Calibri" w:cs="Calibri"/>
          <w:b/>
          <w:bCs/>
          <w:color w:val="000000" w:themeColor="text1"/>
        </w:rPr>
        <w:t>doe ons weer leven naar U toe</w:t>
      </w:r>
    </w:p>
    <w:p w14:paraId="0ECCB304" w14:textId="03236C1E" w:rsidR="00187998" w:rsidRPr="00187998" w:rsidRDefault="00187998" w:rsidP="0018799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187998">
        <w:rPr>
          <w:rFonts w:ascii="Calibri" w:hAnsi="Calibri" w:cs="Calibri"/>
          <w:b/>
          <w:bCs/>
          <w:color w:val="000000" w:themeColor="text1"/>
        </w:rPr>
        <w:t>Amen</w:t>
      </w:r>
    </w:p>
    <w:p w14:paraId="2E5E0D87" w14:textId="1ADBF3C4" w:rsidR="00CB6AA8" w:rsidRPr="00D60073" w:rsidRDefault="00BC1379" w:rsidP="00187998">
      <w:pPr>
        <w:spacing w:after="0" w:line="240" w:lineRule="auto"/>
        <w:ind w:left="426"/>
        <w:jc w:val="right"/>
        <w:rPr>
          <w:rFonts w:ascii="Calibri" w:eastAsia="Times New Roman" w:hAnsi="Calibri" w:cs="Calibri"/>
          <w:lang w:eastAsia="nl-NL"/>
        </w:rPr>
      </w:pPr>
      <w:r w:rsidRPr="00D60073">
        <w:rPr>
          <w:rFonts w:ascii="Calibri" w:hAnsi="Calibri" w:cs="Calibri"/>
          <w:b/>
          <w:bCs/>
        </w:rPr>
        <w:tab/>
      </w:r>
      <w:r w:rsidRPr="00D60073">
        <w:rPr>
          <w:rFonts w:ascii="Calibri" w:hAnsi="Calibri" w:cs="Calibri"/>
          <w:b/>
          <w:bCs/>
        </w:rPr>
        <w:tab/>
      </w:r>
    </w:p>
    <w:p w14:paraId="6939AFE9" w14:textId="6341F8B3" w:rsidR="004C20F8" w:rsidRDefault="00187998" w:rsidP="00187998">
      <w:pPr>
        <w:spacing w:after="0" w:line="240" w:lineRule="auto"/>
        <w:ind w:left="426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>Drempellied</w:t>
      </w:r>
      <w:r w:rsidR="00B63082" w:rsidRPr="00D60073">
        <w:rPr>
          <w:rFonts w:ascii="Calibri" w:eastAsia="Times New Roman" w:hAnsi="Calibri" w:cs="Calibri"/>
          <w:b/>
          <w:lang w:eastAsia="nl-NL"/>
        </w:rPr>
        <w:t>:</w:t>
      </w:r>
      <w:r>
        <w:rPr>
          <w:rFonts w:ascii="Calibri" w:eastAsia="Times New Roman" w:hAnsi="Calibri" w:cs="Calibri"/>
          <w:b/>
          <w:lang w:eastAsia="nl-NL"/>
        </w:rPr>
        <w:t xml:space="preserve"> </w:t>
      </w:r>
      <w:r w:rsidRPr="00187998">
        <w:rPr>
          <w:rFonts w:ascii="Calibri" w:eastAsia="Times New Roman" w:hAnsi="Calibri" w:cs="Calibri"/>
          <w:b/>
          <w:i/>
          <w:iCs/>
          <w:lang w:eastAsia="nl-NL"/>
        </w:rPr>
        <w:t>Neem mij aan zoals ik ben (2x</w:t>
      </w:r>
      <w:r>
        <w:rPr>
          <w:rFonts w:ascii="Calibri" w:eastAsia="Times New Roman" w:hAnsi="Calibri" w:cs="Calibri"/>
          <w:b/>
          <w:lang w:eastAsia="nl-NL"/>
        </w:rPr>
        <w:t>)</w:t>
      </w:r>
    </w:p>
    <w:p w14:paraId="117E6E81" w14:textId="5B9DA133" w:rsidR="00187998" w:rsidRDefault="00187998" w:rsidP="00187998">
      <w:pPr>
        <w:spacing w:after="0" w:line="240" w:lineRule="auto"/>
        <w:ind w:left="426"/>
        <w:rPr>
          <w:rFonts w:ascii="Calibri" w:eastAsia="Times New Roman" w:hAnsi="Calibri" w:cs="Calibri"/>
          <w:b/>
          <w:lang w:eastAsia="nl-NL"/>
        </w:rPr>
      </w:pPr>
      <w:r w:rsidRPr="00BB5587">
        <w:rPr>
          <w:rFonts w:ascii="Tahoma" w:hAnsi="Tahoma" w:cs="Tahoma"/>
          <w:b/>
          <w:noProof/>
          <w:sz w:val="20"/>
        </w:rPr>
        <w:drawing>
          <wp:inline distT="0" distB="0" distL="0" distR="0" wp14:anchorId="57160CD5" wp14:editId="6CFF4668">
            <wp:extent cx="4561933" cy="1304925"/>
            <wp:effectExtent l="0" t="0" r="0" b="0"/>
            <wp:docPr id="1708512483" name="Afbeelding 2" descr="neem mij 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neem mij aan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32" cy="13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0C77" w14:textId="77777777" w:rsidR="00187998" w:rsidRDefault="00187998" w:rsidP="00187998">
      <w:pPr>
        <w:spacing w:after="0" w:line="240" w:lineRule="auto"/>
        <w:ind w:left="426" w:right="1121"/>
        <w:jc w:val="right"/>
        <w:rPr>
          <w:rFonts w:ascii="Calibri" w:eastAsia="Times New Roman" w:hAnsi="Calibri" w:cs="Calibri"/>
          <w:bCs/>
          <w:i/>
          <w:iCs/>
          <w:lang w:eastAsia="nl-NL"/>
        </w:rPr>
      </w:pPr>
    </w:p>
    <w:p w14:paraId="5CA37E8F" w14:textId="6682BFEE" w:rsidR="00187998" w:rsidRPr="00D60073" w:rsidRDefault="00187998" w:rsidP="00187998">
      <w:pPr>
        <w:spacing w:after="0" w:line="240" w:lineRule="auto"/>
        <w:ind w:left="426" w:right="1121"/>
        <w:jc w:val="right"/>
        <w:rPr>
          <w:rFonts w:ascii="Calibri" w:eastAsia="Times New Roman" w:hAnsi="Calibri" w:cs="Calibri"/>
          <w:b/>
          <w:lang w:eastAsia="nl-NL"/>
        </w:rPr>
      </w:pPr>
      <w:r w:rsidRPr="00D60073">
        <w:rPr>
          <w:rFonts w:ascii="Calibri" w:eastAsia="Times New Roman" w:hAnsi="Calibri" w:cs="Calibri"/>
          <w:bCs/>
          <w:i/>
          <w:iCs/>
          <w:lang w:eastAsia="nl-NL"/>
        </w:rPr>
        <w:t>(gemeente gaat staan)</w:t>
      </w:r>
    </w:p>
    <w:p w14:paraId="58CF990D" w14:textId="3DB723C4" w:rsidR="00071D03" w:rsidRPr="00576A9F" w:rsidRDefault="00071D03" w:rsidP="00071D03">
      <w:pPr>
        <w:spacing w:after="0"/>
        <w:rPr>
          <w:rFonts w:cstheme="minorHAnsi"/>
          <w:b/>
          <w:bCs/>
        </w:rPr>
      </w:pPr>
      <w:r w:rsidRPr="00576A9F">
        <w:rPr>
          <w:rFonts w:cstheme="minorHAnsi"/>
          <w:b/>
          <w:bCs/>
        </w:rPr>
        <w:t>Be</w:t>
      </w:r>
      <w:r w:rsidR="00187998" w:rsidRPr="00576A9F">
        <w:rPr>
          <w:rFonts w:cstheme="minorHAnsi"/>
          <w:b/>
          <w:bCs/>
        </w:rPr>
        <w:t>moediging en groet</w:t>
      </w:r>
    </w:p>
    <w:p w14:paraId="327C29C3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sz w:val="22"/>
        </w:rPr>
      </w:pPr>
      <w:bookmarkStart w:id="1" w:name="_Hlk214310839"/>
      <w:r w:rsidRPr="00576A9F">
        <w:rPr>
          <w:rFonts w:asciiTheme="minorHAnsi" w:hAnsiTheme="minorHAnsi" w:cstheme="minorHAnsi"/>
          <w:sz w:val="22"/>
        </w:rPr>
        <w:t xml:space="preserve">v:   </w:t>
      </w:r>
      <w:r w:rsidRPr="00576A9F">
        <w:rPr>
          <w:rFonts w:asciiTheme="minorHAnsi" w:hAnsiTheme="minorHAnsi" w:cstheme="minorHAnsi"/>
          <w:sz w:val="22"/>
        </w:rPr>
        <w:tab/>
      </w:r>
      <w:proofErr w:type="spellStart"/>
      <w:r w:rsidRPr="00576A9F">
        <w:rPr>
          <w:rFonts w:asciiTheme="minorHAnsi" w:hAnsiTheme="minorHAnsi" w:cstheme="minorHAnsi"/>
          <w:sz w:val="22"/>
        </w:rPr>
        <w:t>Onze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sz w:val="22"/>
        </w:rPr>
        <w:t>hulp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is in de naam van de </w:t>
      </w:r>
      <w:proofErr w:type="spellStart"/>
      <w:r w:rsidRPr="00576A9F">
        <w:rPr>
          <w:rFonts w:asciiTheme="minorHAnsi" w:hAnsiTheme="minorHAnsi" w:cstheme="minorHAnsi"/>
          <w:sz w:val="22"/>
        </w:rPr>
        <w:t>Levende</w:t>
      </w:r>
      <w:proofErr w:type="spellEnd"/>
    </w:p>
    <w:p w14:paraId="605AE2D9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b/>
          <w:bCs/>
          <w:sz w:val="22"/>
        </w:rPr>
      </w:pPr>
      <w:r w:rsidRPr="00576A9F">
        <w:rPr>
          <w:rFonts w:asciiTheme="minorHAnsi" w:hAnsiTheme="minorHAnsi" w:cstheme="minorHAnsi"/>
          <w:b/>
          <w:bCs/>
          <w:sz w:val="22"/>
        </w:rPr>
        <w:t xml:space="preserve">a:         die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hemel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en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aarde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gemaakt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heeft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19BD83D7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sz w:val="22"/>
        </w:rPr>
      </w:pPr>
      <w:r w:rsidRPr="00576A9F">
        <w:rPr>
          <w:rFonts w:asciiTheme="minorHAnsi" w:hAnsiTheme="minorHAnsi" w:cstheme="minorHAnsi"/>
          <w:sz w:val="22"/>
        </w:rPr>
        <w:t>v:</w:t>
      </w:r>
      <w:r w:rsidRPr="00576A9F">
        <w:rPr>
          <w:rFonts w:asciiTheme="minorHAnsi" w:hAnsiTheme="minorHAnsi" w:cstheme="minorHAnsi"/>
          <w:sz w:val="22"/>
        </w:rPr>
        <w:tab/>
        <w:t xml:space="preserve">die </w:t>
      </w:r>
      <w:proofErr w:type="spellStart"/>
      <w:r w:rsidRPr="00576A9F">
        <w:rPr>
          <w:rFonts w:asciiTheme="minorHAnsi" w:hAnsiTheme="minorHAnsi" w:cstheme="minorHAnsi"/>
          <w:sz w:val="22"/>
        </w:rPr>
        <w:t>trouw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sz w:val="22"/>
        </w:rPr>
        <w:t>blijft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tot in </w:t>
      </w:r>
      <w:proofErr w:type="spellStart"/>
      <w:r w:rsidRPr="00576A9F">
        <w:rPr>
          <w:rFonts w:asciiTheme="minorHAnsi" w:hAnsiTheme="minorHAnsi" w:cstheme="minorHAnsi"/>
          <w:sz w:val="22"/>
        </w:rPr>
        <w:t>eeuwigheid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</w:p>
    <w:p w14:paraId="16777CE4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b/>
          <w:bCs/>
          <w:sz w:val="22"/>
        </w:rPr>
      </w:pPr>
      <w:r w:rsidRPr="00576A9F">
        <w:rPr>
          <w:rFonts w:asciiTheme="minorHAnsi" w:hAnsiTheme="minorHAnsi" w:cstheme="minorHAnsi"/>
          <w:b/>
          <w:bCs/>
          <w:sz w:val="22"/>
        </w:rPr>
        <w:t xml:space="preserve">a:        </w:t>
      </w:r>
      <w:r w:rsidRPr="00576A9F">
        <w:rPr>
          <w:rFonts w:asciiTheme="minorHAnsi" w:hAnsiTheme="minorHAnsi" w:cstheme="minorHAnsi"/>
          <w:b/>
          <w:bCs/>
          <w:sz w:val="22"/>
        </w:rPr>
        <w:tab/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en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nooit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loslaat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wat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Zijn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hand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ooit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schiep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. </w:t>
      </w:r>
    </w:p>
    <w:p w14:paraId="00FEE9A2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sz w:val="22"/>
        </w:rPr>
      </w:pPr>
      <w:r w:rsidRPr="00576A9F">
        <w:rPr>
          <w:rFonts w:asciiTheme="minorHAnsi" w:hAnsiTheme="minorHAnsi" w:cstheme="minorHAnsi"/>
          <w:sz w:val="22"/>
        </w:rPr>
        <w:t xml:space="preserve">V:   </w:t>
      </w:r>
      <w:r w:rsidRPr="00576A9F">
        <w:rPr>
          <w:rFonts w:asciiTheme="minorHAnsi" w:hAnsiTheme="minorHAnsi" w:cstheme="minorHAnsi"/>
          <w:sz w:val="22"/>
        </w:rPr>
        <w:tab/>
      </w:r>
      <w:proofErr w:type="spellStart"/>
      <w:r w:rsidRPr="00576A9F">
        <w:rPr>
          <w:rFonts w:asciiTheme="minorHAnsi" w:hAnsiTheme="minorHAnsi" w:cstheme="minorHAnsi"/>
          <w:sz w:val="22"/>
        </w:rPr>
        <w:t>Roepende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576A9F">
        <w:rPr>
          <w:rFonts w:asciiTheme="minorHAnsi" w:hAnsiTheme="minorHAnsi" w:cstheme="minorHAnsi"/>
          <w:sz w:val="22"/>
        </w:rPr>
        <w:t>wenkende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God, </w:t>
      </w:r>
    </w:p>
    <w:p w14:paraId="4E55A52C" w14:textId="77777777" w:rsidR="00187998" w:rsidRPr="00576A9F" w:rsidRDefault="00187998" w:rsidP="00187998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576A9F">
        <w:rPr>
          <w:rFonts w:asciiTheme="minorHAnsi" w:hAnsiTheme="minorHAnsi" w:cstheme="minorHAnsi"/>
          <w:sz w:val="22"/>
        </w:rPr>
        <w:t xml:space="preserve">U bent het die </w:t>
      </w:r>
      <w:proofErr w:type="spellStart"/>
      <w:r w:rsidRPr="00576A9F">
        <w:rPr>
          <w:rFonts w:asciiTheme="minorHAnsi" w:hAnsiTheme="minorHAnsi" w:cstheme="minorHAnsi"/>
          <w:sz w:val="22"/>
        </w:rPr>
        <w:t>ons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sz w:val="22"/>
        </w:rPr>
        <w:t>hier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sz w:val="22"/>
        </w:rPr>
        <w:t>verzameld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sz w:val="22"/>
        </w:rPr>
        <w:t>hebt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. </w:t>
      </w:r>
    </w:p>
    <w:p w14:paraId="46AE611A" w14:textId="77777777" w:rsidR="00187998" w:rsidRPr="00576A9F" w:rsidRDefault="00187998" w:rsidP="00187998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576A9F">
        <w:rPr>
          <w:rFonts w:asciiTheme="minorHAnsi" w:hAnsiTheme="minorHAnsi" w:cstheme="minorHAnsi"/>
          <w:sz w:val="22"/>
        </w:rPr>
        <w:lastRenderedPageBreak/>
        <w:t xml:space="preserve">U bent het die in </w:t>
      </w:r>
      <w:proofErr w:type="spellStart"/>
      <w:r w:rsidRPr="00576A9F">
        <w:rPr>
          <w:rFonts w:asciiTheme="minorHAnsi" w:hAnsiTheme="minorHAnsi" w:cstheme="minorHAnsi"/>
          <w:sz w:val="22"/>
        </w:rPr>
        <w:t>ons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midden </w:t>
      </w:r>
      <w:proofErr w:type="spellStart"/>
      <w:r w:rsidRPr="00576A9F">
        <w:rPr>
          <w:rFonts w:asciiTheme="minorHAnsi" w:hAnsiTheme="minorHAnsi" w:cstheme="minorHAnsi"/>
          <w:sz w:val="22"/>
        </w:rPr>
        <w:t>aan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het </w:t>
      </w:r>
      <w:proofErr w:type="spellStart"/>
      <w:r w:rsidRPr="00576A9F">
        <w:rPr>
          <w:rFonts w:asciiTheme="minorHAnsi" w:hAnsiTheme="minorHAnsi" w:cstheme="minorHAnsi"/>
          <w:sz w:val="22"/>
        </w:rPr>
        <w:t>woord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 wilt </w:t>
      </w:r>
      <w:proofErr w:type="spellStart"/>
      <w:r w:rsidRPr="00576A9F">
        <w:rPr>
          <w:rFonts w:asciiTheme="minorHAnsi" w:hAnsiTheme="minorHAnsi" w:cstheme="minorHAnsi"/>
          <w:sz w:val="22"/>
        </w:rPr>
        <w:t>komen</w:t>
      </w:r>
      <w:proofErr w:type="spellEnd"/>
      <w:r w:rsidRPr="00576A9F">
        <w:rPr>
          <w:rFonts w:asciiTheme="minorHAnsi" w:hAnsiTheme="minorHAnsi" w:cstheme="minorHAnsi"/>
          <w:sz w:val="22"/>
        </w:rPr>
        <w:t xml:space="preserve">. </w:t>
      </w:r>
    </w:p>
    <w:p w14:paraId="2ACFF8C4" w14:textId="77777777" w:rsidR="00187998" w:rsidRPr="00576A9F" w:rsidRDefault="00187998" w:rsidP="00187998">
      <w:pPr>
        <w:pStyle w:val="Geenafstand"/>
        <w:ind w:firstLine="708"/>
        <w:rPr>
          <w:rFonts w:asciiTheme="minorHAnsi" w:hAnsiTheme="minorHAnsi" w:cstheme="minorHAnsi"/>
          <w:b/>
          <w:bCs/>
          <w:sz w:val="22"/>
        </w:rPr>
      </w:pPr>
      <w:r w:rsidRPr="00576A9F">
        <w:rPr>
          <w:rFonts w:asciiTheme="minorHAnsi" w:hAnsiTheme="minorHAnsi" w:cstheme="minorHAnsi"/>
          <w:b/>
          <w:bCs/>
          <w:sz w:val="22"/>
        </w:rPr>
        <w:t xml:space="preserve">a:         Stem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ons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dan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af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op U,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hier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in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dit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576A9F">
        <w:rPr>
          <w:rFonts w:asciiTheme="minorHAnsi" w:hAnsiTheme="minorHAnsi" w:cstheme="minorHAnsi"/>
          <w:b/>
          <w:bCs/>
          <w:sz w:val="22"/>
        </w:rPr>
        <w:t>uur</w:t>
      </w:r>
      <w:proofErr w:type="spellEnd"/>
      <w:r w:rsidRPr="00576A9F">
        <w:rPr>
          <w:rFonts w:asciiTheme="minorHAnsi" w:hAnsiTheme="minorHAnsi" w:cstheme="minorHAnsi"/>
          <w:b/>
          <w:bCs/>
          <w:sz w:val="22"/>
        </w:rPr>
        <w:t xml:space="preserve">. </w:t>
      </w:r>
    </w:p>
    <w:p w14:paraId="07873446" w14:textId="77777777" w:rsidR="00187998" w:rsidRPr="00576A9F" w:rsidRDefault="00187998" w:rsidP="00187998">
      <w:pPr>
        <w:pStyle w:val="Geenafstand"/>
        <w:ind w:left="1416"/>
        <w:rPr>
          <w:rFonts w:asciiTheme="minorHAnsi" w:hAnsiTheme="minorHAnsi" w:cstheme="minorHAnsi"/>
          <w:b/>
          <w:bCs/>
          <w:sz w:val="22"/>
        </w:rPr>
      </w:pPr>
      <w:r w:rsidRPr="00576A9F">
        <w:rPr>
          <w:rFonts w:asciiTheme="minorHAnsi" w:hAnsiTheme="minorHAnsi" w:cstheme="minorHAnsi"/>
          <w:b/>
          <w:bCs/>
          <w:sz w:val="22"/>
        </w:rPr>
        <w:t>Amen.</w:t>
      </w:r>
    </w:p>
    <w:bookmarkEnd w:id="1"/>
    <w:p w14:paraId="01D1037B" w14:textId="77777777" w:rsidR="0017290A" w:rsidRPr="00576A9F" w:rsidRDefault="0017290A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cstheme="minorHAnsi"/>
          <w:b/>
          <w:color w:val="000000" w:themeColor="text1"/>
        </w:rPr>
      </w:pPr>
    </w:p>
    <w:p w14:paraId="4A7F3783" w14:textId="5E952C7B" w:rsidR="0017290A" w:rsidRPr="00576A9F" w:rsidRDefault="0017290A" w:rsidP="0017290A">
      <w:pPr>
        <w:spacing w:after="0" w:line="240" w:lineRule="auto"/>
        <w:rPr>
          <w:rFonts w:cstheme="minorHAnsi"/>
        </w:rPr>
      </w:pPr>
      <w:r w:rsidRPr="00576A9F">
        <w:rPr>
          <w:rFonts w:eastAsia="Times New Roman" w:cstheme="minorHAnsi"/>
          <w:b/>
          <w:lang w:eastAsia="nl-NL"/>
        </w:rPr>
        <w:t>Zingen:</w:t>
      </w:r>
      <w:r w:rsidRPr="00576A9F">
        <w:rPr>
          <w:rFonts w:eastAsia="Times New Roman" w:cstheme="minorHAnsi"/>
          <w:b/>
          <w:lang w:eastAsia="nl-NL"/>
        </w:rPr>
        <w:tab/>
      </w:r>
      <w:r w:rsidR="00F61573" w:rsidRPr="00576A9F">
        <w:rPr>
          <w:rFonts w:eastAsia="Times New Roman" w:cstheme="minorHAnsi"/>
          <w:b/>
          <w:lang w:eastAsia="nl-NL"/>
        </w:rPr>
        <w:t xml:space="preserve">   psalm</w:t>
      </w:r>
      <w:r w:rsidRPr="00576A9F">
        <w:rPr>
          <w:rFonts w:eastAsia="Times New Roman" w:cstheme="minorHAnsi"/>
          <w:b/>
          <w:lang w:eastAsia="nl-NL"/>
        </w:rPr>
        <w:t xml:space="preserve"> </w:t>
      </w:r>
      <w:r w:rsidR="00F61573" w:rsidRPr="00576A9F">
        <w:rPr>
          <w:rFonts w:eastAsia="Times New Roman" w:cstheme="minorHAnsi"/>
          <w:b/>
          <w:lang w:eastAsia="nl-NL"/>
        </w:rPr>
        <w:t>62</w:t>
      </w:r>
      <w:r w:rsidRPr="00576A9F">
        <w:rPr>
          <w:rFonts w:eastAsia="Times New Roman" w:cstheme="minorHAnsi"/>
          <w:b/>
          <w:lang w:eastAsia="nl-NL"/>
        </w:rPr>
        <w:t xml:space="preserve">: </w:t>
      </w:r>
      <w:r w:rsidR="00F61573" w:rsidRPr="00576A9F">
        <w:rPr>
          <w:rFonts w:cstheme="minorHAnsi"/>
          <w:b/>
          <w:bCs/>
          <w:i/>
          <w:iCs/>
        </w:rPr>
        <w:t xml:space="preserve">Mijn ziel is stil tot God mijn Heer   </w:t>
      </w:r>
      <w:r w:rsidR="00F61573" w:rsidRPr="00576A9F">
        <w:rPr>
          <w:rFonts w:cstheme="minorHAnsi"/>
        </w:rPr>
        <w:t xml:space="preserve"> </w:t>
      </w:r>
    </w:p>
    <w:p w14:paraId="5663F4D3" w14:textId="6F135B44" w:rsidR="00F61573" w:rsidRPr="0017290A" w:rsidRDefault="00F61573" w:rsidP="0017290A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>
        <w:rPr>
          <w:noProof/>
        </w:rPr>
        <w:drawing>
          <wp:inline distT="0" distB="0" distL="0" distR="0" wp14:anchorId="0CAA98E7" wp14:editId="7FA42E97">
            <wp:extent cx="4143375" cy="3762737"/>
            <wp:effectExtent l="0" t="0" r="0" b="9525"/>
            <wp:docPr id="147485838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05" cy="37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B079" w14:textId="77777777" w:rsidR="00AE1CF9" w:rsidRPr="004A2F24" w:rsidRDefault="00933337" w:rsidP="004A2F24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  <w:r w:rsidRPr="00C7674E">
        <w:rPr>
          <w:rFonts w:ascii="Calibri" w:hAnsi="Calibri" w:cs="Calibri"/>
          <w:bCs/>
          <w:i/>
          <w:iCs/>
          <w:sz w:val="22"/>
          <w:lang w:val="nl-NL"/>
        </w:rPr>
        <w:t>(gemeente gaat zitten)</w:t>
      </w:r>
    </w:p>
    <w:p w14:paraId="06C8034F" w14:textId="77777777" w:rsidR="00F61573" w:rsidRDefault="00F61573" w:rsidP="00EC77AB">
      <w:pPr>
        <w:rPr>
          <w:rFonts w:ascii="Calibri" w:hAnsi="Calibri" w:cs="Calibri"/>
          <w:b/>
        </w:rPr>
      </w:pPr>
    </w:p>
    <w:p w14:paraId="3D54CA92" w14:textId="77777777" w:rsidR="00F61573" w:rsidRPr="00576A9F" w:rsidRDefault="00F61573" w:rsidP="00F61573">
      <w:pPr>
        <w:ind w:left="708"/>
        <w:rPr>
          <w:rFonts w:cstheme="minorHAnsi"/>
          <w:i/>
          <w:iCs/>
        </w:rPr>
      </w:pPr>
      <w:r w:rsidRPr="00576A9F">
        <w:rPr>
          <w:rFonts w:cstheme="minorHAnsi"/>
          <w:b/>
        </w:rPr>
        <w:t>Kyrie</w:t>
      </w:r>
      <w:r w:rsidRPr="00576A9F">
        <w:rPr>
          <w:rFonts w:cstheme="minorHAnsi"/>
          <w:b/>
        </w:rPr>
        <w:br/>
      </w:r>
      <w:r w:rsidRPr="00576A9F">
        <w:rPr>
          <w:rFonts w:cstheme="minorHAnsi"/>
          <w:i/>
          <w:iCs/>
        </w:rPr>
        <w:t xml:space="preserve">gesproken </w:t>
      </w:r>
      <w:proofErr w:type="spellStart"/>
      <w:r w:rsidRPr="00576A9F">
        <w:rPr>
          <w:rFonts w:cstheme="minorHAnsi"/>
          <w:i/>
          <w:iCs/>
        </w:rPr>
        <w:t>Kyrië-gebed</w:t>
      </w:r>
      <w:proofErr w:type="spellEnd"/>
      <w:r w:rsidRPr="00576A9F">
        <w:rPr>
          <w:rFonts w:cstheme="minorHAnsi"/>
          <w:i/>
          <w:iCs/>
        </w:rPr>
        <w:t xml:space="preserve"> met 3x een gezongen respons: </w:t>
      </w:r>
    </w:p>
    <w:p w14:paraId="78EC2591" w14:textId="659C7ED6" w:rsidR="00F61573" w:rsidRDefault="00F61573" w:rsidP="00F61573">
      <w:pPr>
        <w:ind w:left="708"/>
        <w:rPr>
          <w:rFonts w:ascii="Tahoma" w:hAnsi="Tahoma" w:cs="Tahoma"/>
          <w:sz w:val="20"/>
        </w:rPr>
      </w:pPr>
      <w:r w:rsidRPr="005459BB">
        <w:rPr>
          <w:noProof/>
        </w:rPr>
        <w:lastRenderedPageBreak/>
        <w:drawing>
          <wp:inline distT="0" distB="0" distL="0" distR="0" wp14:anchorId="06E29402" wp14:editId="15D3F67F">
            <wp:extent cx="3593899" cy="2124075"/>
            <wp:effectExtent l="0" t="0" r="6985" b="0"/>
            <wp:docPr id="1369988772" name="Afbeelding 4" descr="Gij hart Gij bron van lev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Gij hart Gij bron van leve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2" cy="21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5201" w14:textId="77777777" w:rsidR="00F61573" w:rsidRDefault="00F61573" w:rsidP="00F61573">
      <w:pPr>
        <w:ind w:left="708"/>
        <w:rPr>
          <w:rFonts w:ascii="Tahoma" w:hAnsi="Tahoma" w:cs="Tahoma"/>
          <w:i/>
          <w:iCs/>
          <w:sz w:val="20"/>
        </w:rPr>
      </w:pPr>
      <w:r>
        <w:rPr>
          <w:rFonts w:ascii="Tahoma" w:hAnsi="Tahoma" w:cs="Tahoma"/>
          <w:sz w:val="20"/>
        </w:rPr>
        <w:t xml:space="preserve">~ </w:t>
      </w:r>
      <w:r>
        <w:rPr>
          <w:rFonts w:ascii="Tahoma" w:hAnsi="Tahoma" w:cs="Tahoma"/>
          <w:i/>
          <w:iCs/>
          <w:sz w:val="20"/>
        </w:rPr>
        <w:t>stilte ~</w:t>
      </w:r>
    </w:p>
    <w:p w14:paraId="5AC4D3F9" w14:textId="77777777" w:rsidR="00F61573" w:rsidRPr="00F60BFD" w:rsidRDefault="00F61573" w:rsidP="00F61573">
      <w:pPr>
        <w:rPr>
          <w:rFonts w:ascii="Tahoma" w:hAnsi="Tahoma" w:cs="Tahoma"/>
          <w:color w:val="FF0000"/>
          <w:sz w:val="20"/>
        </w:rPr>
      </w:pPr>
      <w:r w:rsidRPr="00F61573">
        <w:rPr>
          <w:rFonts w:ascii="Tahoma" w:hAnsi="Tahoma" w:cs="Tahoma"/>
          <w:b/>
          <w:bCs/>
          <w:sz w:val="20"/>
        </w:rPr>
        <w:t>Gloria:</w:t>
      </w:r>
      <w:r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i/>
          <w:iCs/>
          <w:color w:val="FF0000"/>
          <w:sz w:val="20"/>
        </w:rPr>
        <w:t xml:space="preserve"> </w:t>
      </w:r>
      <w:r w:rsidRPr="00F60BFD">
        <w:rPr>
          <w:rFonts w:ascii="Tahoma" w:hAnsi="Tahoma" w:cs="Tahoma"/>
          <w:b/>
          <w:bCs/>
          <w:i/>
          <w:iCs/>
          <w:sz w:val="20"/>
        </w:rPr>
        <w:t xml:space="preserve">Alle eer en alle glorie </w:t>
      </w:r>
      <w:r w:rsidRPr="00F60BFD">
        <w:rPr>
          <w:rFonts w:ascii="Tahoma" w:hAnsi="Tahoma" w:cs="Tahoma"/>
          <w:sz w:val="20"/>
        </w:rPr>
        <w:t xml:space="preserve"> -  Liedboek 305 : 1-3</w:t>
      </w:r>
    </w:p>
    <w:p w14:paraId="2B9F79EE" w14:textId="61574746" w:rsidR="00F61573" w:rsidRPr="00355219" w:rsidRDefault="00F61573" w:rsidP="00EC77AB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>
        <w:rPr>
          <w:noProof/>
        </w:rPr>
        <w:drawing>
          <wp:inline distT="0" distB="0" distL="0" distR="0" wp14:anchorId="2280E2BC" wp14:editId="26CCB1F6">
            <wp:extent cx="3846794" cy="3505200"/>
            <wp:effectExtent l="0" t="0" r="1905" b="0"/>
            <wp:docPr id="132684430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13" cy="35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A9C5" w14:textId="37FC1F11" w:rsidR="00F61573" w:rsidRPr="00576A9F" w:rsidRDefault="00F61573" w:rsidP="00F61573">
      <w:pPr>
        <w:pStyle w:val="Geenafstand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b/>
          <w:bCs/>
          <w:sz w:val="22"/>
          <w:lang w:val="it-IT"/>
        </w:rPr>
        <w:lastRenderedPageBreak/>
        <w:t xml:space="preserve">305:2    </w:t>
      </w:r>
      <w:r w:rsidRPr="00576A9F">
        <w:rPr>
          <w:rFonts w:ascii="Calibri" w:hAnsi="Calibri" w:cs="Calibri"/>
          <w:sz w:val="22"/>
          <w:lang w:val="it-IT"/>
        </w:rPr>
        <w:t>Alle eer en alle glorie</w:t>
      </w:r>
    </w:p>
    <w:p w14:paraId="5109C8FA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geldt de Zoon, de erfgenaam!</w:t>
      </w:r>
    </w:p>
    <w:p w14:paraId="7F6FF390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Als genade die ons toekomt</w:t>
      </w:r>
    </w:p>
    <w:p w14:paraId="04DFC5DD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is Hij onze nieuwe naam.</w:t>
      </w:r>
    </w:p>
    <w:p w14:paraId="17B66E27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Licht uit licht, / vergezicht,</w:t>
      </w:r>
    </w:p>
    <w:p w14:paraId="4CAC90DB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steek ons met uw stralen aan!</w:t>
      </w:r>
    </w:p>
    <w:p w14:paraId="133DEE5D" w14:textId="77777777" w:rsidR="00F61573" w:rsidRPr="00576A9F" w:rsidRDefault="00F61573" w:rsidP="00F61573">
      <w:pPr>
        <w:pStyle w:val="Geenafstand"/>
        <w:rPr>
          <w:rFonts w:ascii="Calibri" w:hAnsi="Calibri" w:cs="Calibri"/>
          <w:b/>
          <w:bCs/>
          <w:sz w:val="22"/>
          <w:lang w:val="it-IT"/>
        </w:rPr>
      </w:pPr>
    </w:p>
    <w:p w14:paraId="748234C3" w14:textId="324BF397" w:rsidR="00F61573" w:rsidRPr="00576A9F" w:rsidRDefault="00F61573" w:rsidP="00F61573">
      <w:pPr>
        <w:pStyle w:val="Geenafstand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b/>
          <w:bCs/>
          <w:sz w:val="22"/>
          <w:lang w:val="it-IT"/>
        </w:rPr>
        <w:t xml:space="preserve">305:3    </w:t>
      </w:r>
      <w:r w:rsidRPr="00576A9F">
        <w:rPr>
          <w:rFonts w:ascii="Calibri" w:hAnsi="Calibri" w:cs="Calibri"/>
          <w:sz w:val="22"/>
          <w:lang w:val="it-IT"/>
        </w:rPr>
        <w:t>Alle eer en alle glorie</w:t>
      </w:r>
    </w:p>
    <w:p w14:paraId="422F20B7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geldt de Geest die leven doet,</w:t>
      </w:r>
    </w:p>
    <w:p w14:paraId="2506DA55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die de eenheid in ons ademt,</w:t>
      </w:r>
    </w:p>
    <w:p w14:paraId="12F2BE28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vlam, die ons vertrouwen voedt!</w:t>
      </w:r>
    </w:p>
    <w:p w14:paraId="0575BEC1" w14:textId="77777777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Levenszon, / liefdesbron,</w:t>
      </w:r>
    </w:p>
    <w:p w14:paraId="5E47BD03" w14:textId="1123AAC3" w:rsidR="00F61573" w:rsidRPr="00576A9F" w:rsidRDefault="00F61573" w:rsidP="00F61573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 w:rsidRPr="00576A9F">
        <w:rPr>
          <w:rFonts w:ascii="Calibri" w:hAnsi="Calibri" w:cs="Calibri"/>
          <w:sz w:val="22"/>
          <w:lang w:val="it-IT"/>
        </w:rPr>
        <w:t>maak de tongen los voorgoed!</w:t>
      </w:r>
    </w:p>
    <w:p w14:paraId="3AD25677" w14:textId="77777777" w:rsidR="00F61573" w:rsidRPr="00F61573" w:rsidRDefault="00F61573" w:rsidP="00F61573">
      <w:pPr>
        <w:pStyle w:val="Geenafstand"/>
        <w:ind w:firstLine="709"/>
        <w:rPr>
          <w:rFonts w:ascii="Calibri" w:hAnsi="Calibri" w:cs="Calibri"/>
          <w:b/>
          <w:bCs/>
          <w:sz w:val="21"/>
          <w:szCs w:val="21"/>
          <w:lang w:val="it-IT"/>
        </w:rPr>
      </w:pPr>
    </w:p>
    <w:p w14:paraId="3EB42EA5" w14:textId="27228A67" w:rsidR="00BF0ABB" w:rsidRPr="00BF0ABB" w:rsidRDefault="00BF0ABB" w:rsidP="00BF0ABB">
      <w:pPr>
        <w:rPr>
          <w:rFonts w:cstheme="minorHAnsi"/>
          <w:b/>
          <w:u w:val="single"/>
        </w:rPr>
      </w:pPr>
      <w:r w:rsidRPr="00BF0ABB">
        <w:rPr>
          <w:rFonts w:cstheme="minorHAnsi"/>
          <w:b/>
          <w:u w:val="single"/>
        </w:rPr>
        <w:t>DE SCHRIFTEN</w:t>
      </w:r>
      <w:r w:rsidRPr="00BF0ABB">
        <w:rPr>
          <w:rFonts w:cstheme="minorHAnsi"/>
        </w:rPr>
        <w:t xml:space="preserve">                     </w:t>
      </w:r>
    </w:p>
    <w:p w14:paraId="1C5F6E5E" w14:textId="73245A9F" w:rsidR="00BF0ABB" w:rsidRPr="00BF0ABB" w:rsidRDefault="00BF0ABB" w:rsidP="00BF0ABB">
      <w:pPr>
        <w:ind w:firstLine="567"/>
        <w:rPr>
          <w:rFonts w:cstheme="minorHAnsi"/>
          <w:b/>
          <w:bCs/>
        </w:rPr>
      </w:pPr>
      <w:r w:rsidRPr="00BF0ABB">
        <w:rPr>
          <w:rFonts w:cstheme="minorHAnsi"/>
          <w:b/>
          <w:bCs/>
        </w:rPr>
        <w:t>Gebed</w:t>
      </w:r>
    </w:p>
    <w:p w14:paraId="3F45BBD8" w14:textId="54B5715C" w:rsidR="00BF0ABB" w:rsidRPr="00BF0ABB" w:rsidRDefault="00BF0ABB" w:rsidP="00BF0ABB">
      <w:pPr>
        <w:ind w:firstLine="567"/>
        <w:rPr>
          <w:rFonts w:cstheme="minorHAnsi"/>
          <w:b/>
          <w:bCs/>
        </w:rPr>
      </w:pPr>
      <w:r w:rsidRPr="00BF0ABB">
        <w:rPr>
          <w:rFonts w:cstheme="minorHAnsi"/>
          <w:b/>
          <w:bCs/>
        </w:rPr>
        <w:t>De lector steekt de tafelkaarsen aan</w:t>
      </w:r>
    </w:p>
    <w:p w14:paraId="5CB6699D" w14:textId="4FCAA9F7" w:rsidR="00BF0ABB" w:rsidRPr="00BF0ABB" w:rsidRDefault="00BF0ABB" w:rsidP="00BF0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cstheme="minorHAnsi"/>
        </w:rPr>
      </w:pPr>
      <w:r w:rsidRPr="00BF0ABB">
        <w:rPr>
          <w:rFonts w:cstheme="minorHAnsi"/>
          <w:b/>
          <w:bCs/>
        </w:rPr>
        <w:t xml:space="preserve">Lezing uit Jeremia 17: 7-11 </w:t>
      </w:r>
    </w:p>
    <w:p w14:paraId="5CFE97DB" w14:textId="77777777" w:rsidR="00BF0ABB" w:rsidRPr="00BF0ABB" w:rsidRDefault="00BF0ABB" w:rsidP="00BF0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cstheme="minorHAnsi"/>
        </w:rPr>
      </w:pPr>
      <w:r w:rsidRPr="00BF0ABB">
        <w:rPr>
          <w:rFonts w:cstheme="minorHAnsi"/>
          <w:b/>
          <w:bCs/>
        </w:rPr>
        <w:t>Acclamatie</w:t>
      </w:r>
      <w:r w:rsidRPr="00BF0ABB">
        <w:rPr>
          <w:rFonts w:cstheme="minorHAnsi"/>
        </w:rPr>
        <w:t xml:space="preserve">:  </w:t>
      </w:r>
      <w:r w:rsidRPr="00BF0ABB">
        <w:rPr>
          <w:rFonts w:cstheme="minorHAnsi"/>
          <w:i/>
          <w:iCs/>
        </w:rPr>
        <w:t>O Heer God, erbarmend, genadig</w:t>
      </w:r>
      <w:r w:rsidRPr="00BF0ABB">
        <w:rPr>
          <w:rFonts w:cstheme="minorHAnsi"/>
        </w:rPr>
        <w:t xml:space="preserve"> -  Liedboek 329 (2x) </w:t>
      </w:r>
    </w:p>
    <w:p w14:paraId="2E149503" w14:textId="05EEFF99" w:rsidR="00BF0ABB" w:rsidRDefault="00BF0ABB" w:rsidP="00BF0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3C1F3BFC" wp14:editId="382C3DC5">
            <wp:extent cx="4457136" cy="2409825"/>
            <wp:effectExtent l="0" t="0" r="635" b="0"/>
            <wp:docPr id="15721856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66" cy="24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4F82" w14:textId="77777777" w:rsidR="00BF0ABB" w:rsidRPr="00BF0ABB" w:rsidRDefault="00BF0ABB" w:rsidP="004B3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BF0ABB">
        <w:rPr>
          <w:rFonts w:cstheme="minorHAnsi"/>
          <w:b/>
          <w:bCs/>
        </w:rPr>
        <w:lastRenderedPageBreak/>
        <w:t xml:space="preserve">Lezing uit Johannes 5: 1-13 </w:t>
      </w:r>
    </w:p>
    <w:p w14:paraId="56C6A321" w14:textId="56306727" w:rsidR="00BF0ABB" w:rsidRPr="00BF0ABB" w:rsidRDefault="00BF0ABB" w:rsidP="00BF0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  <w:r w:rsidRPr="00BF0ABB">
        <w:rPr>
          <w:rFonts w:cstheme="minorHAnsi"/>
          <w:b/>
          <w:bCs/>
        </w:rPr>
        <w:t>Lied:</w:t>
      </w:r>
      <w:r w:rsidRPr="00BF0ABB">
        <w:rPr>
          <w:rFonts w:cstheme="minorHAnsi"/>
        </w:rPr>
        <w:t xml:space="preserve">  </w:t>
      </w:r>
      <w:r w:rsidRPr="00BF0ABB">
        <w:rPr>
          <w:rFonts w:cstheme="minorHAnsi"/>
          <w:i/>
          <w:iCs/>
        </w:rPr>
        <w:t>Hij die de blinden weer liet zien</w:t>
      </w:r>
      <w:r w:rsidRPr="00BF0ABB">
        <w:rPr>
          <w:rFonts w:cstheme="minorHAnsi"/>
          <w:b/>
          <w:bCs/>
          <w:i/>
          <w:iCs/>
        </w:rPr>
        <w:t xml:space="preserve"> </w:t>
      </w:r>
      <w:r w:rsidRPr="00BF0ABB">
        <w:rPr>
          <w:rFonts w:cstheme="minorHAnsi"/>
        </w:rPr>
        <w:t xml:space="preserve"> -  Liedboek 534: 1-4 </w:t>
      </w:r>
      <w:r w:rsidRPr="00BF0ABB">
        <w:rPr>
          <w:rFonts w:cstheme="minorHAnsi"/>
          <w:i/>
          <w:color w:val="141823"/>
        </w:rPr>
        <w:br/>
      </w:r>
      <w:r w:rsidR="004B39D0">
        <w:rPr>
          <w:noProof/>
        </w:rPr>
        <w:drawing>
          <wp:inline distT="0" distB="0" distL="0" distR="0" wp14:anchorId="18D04674" wp14:editId="47A26EDE">
            <wp:extent cx="4267200" cy="2882920"/>
            <wp:effectExtent l="0" t="0" r="0" b="0"/>
            <wp:docPr id="189719625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54" cy="28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4B39D0" w14:paraId="5FD3DC13" w14:textId="77777777" w:rsidTr="004B39D0">
        <w:tc>
          <w:tcPr>
            <w:tcW w:w="3745" w:type="dxa"/>
          </w:tcPr>
          <w:p w14:paraId="0FF1C30D" w14:textId="672FD9B2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534:2</w:t>
            </w:r>
          </w:p>
          <w:p w14:paraId="48D47F4C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Hij die de lammen lopen liet</w:t>
            </w:r>
          </w:p>
          <w:p w14:paraId="1B245B95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hun dode krachten deed ontvlammen</w:t>
            </w:r>
          </w:p>
          <w:p w14:paraId="5CDA15DB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is zelf de weg tot waar geluk:</w:t>
            </w:r>
          </w:p>
          <w:p w14:paraId="68A3533D" w14:textId="35854B46" w:rsid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ons levenspad, de Zoon van God.</w:t>
            </w:r>
          </w:p>
        </w:tc>
        <w:tc>
          <w:tcPr>
            <w:tcW w:w="3745" w:type="dxa"/>
          </w:tcPr>
          <w:p w14:paraId="63C552C5" w14:textId="31BF707C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534:3</w:t>
            </w:r>
          </w:p>
          <w:p w14:paraId="24053F96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Hij die de armen voedsel gaf</w:t>
            </w:r>
          </w:p>
          <w:p w14:paraId="7865262B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met overdaad hen kwam verwarmen</w:t>
            </w:r>
          </w:p>
          <w:p w14:paraId="5B76472A" w14:textId="77777777" w:rsidR="004B39D0" w:rsidRP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is zelf het brood dat honger stilt:</w:t>
            </w:r>
          </w:p>
          <w:p w14:paraId="5CBD28D2" w14:textId="639506B9" w:rsidR="004B39D0" w:rsidRDefault="004B39D0" w:rsidP="004B3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4B39D0">
              <w:rPr>
                <w:rFonts w:cstheme="minorHAnsi"/>
              </w:rPr>
              <w:t>ons levensbrood, de Zoon van God.</w:t>
            </w:r>
          </w:p>
        </w:tc>
      </w:tr>
    </w:tbl>
    <w:p w14:paraId="61D987D2" w14:textId="385FDA98" w:rsidR="004B39D0" w:rsidRDefault="004B39D0" w:rsidP="004B3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7" w:hanging="142"/>
        <w:rPr>
          <w:rFonts w:cstheme="minorHAnsi"/>
        </w:rPr>
      </w:pPr>
      <w:r>
        <w:rPr>
          <w:rFonts w:cstheme="minorHAnsi"/>
        </w:rPr>
        <w:br/>
      </w:r>
      <w:r w:rsidRPr="004B39D0">
        <w:rPr>
          <w:rFonts w:cstheme="minorHAnsi"/>
        </w:rPr>
        <w:t>534:4</w:t>
      </w:r>
      <w:r>
        <w:rPr>
          <w:rFonts w:cstheme="minorHAnsi"/>
        </w:rPr>
        <w:t xml:space="preserve">   </w:t>
      </w:r>
      <w:r w:rsidRPr="004B39D0">
        <w:rPr>
          <w:rFonts w:cstheme="minorHAnsi"/>
        </w:rPr>
        <w:t>Hij die de doven horen deed</w:t>
      </w:r>
      <w:r>
        <w:rPr>
          <w:rFonts w:cstheme="minorHAnsi"/>
        </w:rPr>
        <w:br/>
      </w:r>
      <w:r w:rsidRPr="004B39D0">
        <w:rPr>
          <w:rFonts w:cstheme="minorHAnsi"/>
        </w:rPr>
        <w:t>hun eigen oren deed geloven</w:t>
      </w:r>
      <w:r>
        <w:rPr>
          <w:rFonts w:cstheme="minorHAnsi"/>
        </w:rPr>
        <w:br/>
      </w:r>
      <w:r w:rsidRPr="004B39D0">
        <w:rPr>
          <w:rFonts w:cstheme="minorHAnsi"/>
        </w:rPr>
        <w:t>is zelf het woord dat waarheid spreekt:</w:t>
      </w:r>
      <w:r>
        <w:rPr>
          <w:rFonts w:cstheme="minorHAnsi"/>
        </w:rPr>
        <w:br/>
      </w:r>
      <w:r w:rsidRPr="004B39D0">
        <w:rPr>
          <w:rFonts w:cstheme="minorHAnsi"/>
        </w:rPr>
        <w:t>het levend woord, de Zoon van God.</w:t>
      </w:r>
    </w:p>
    <w:p w14:paraId="6F11BD03" w14:textId="46EB4162" w:rsidR="004B39D0" w:rsidRPr="004B39D0" w:rsidRDefault="004B39D0" w:rsidP="004B3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4B39D0">
        <w:rPr>
          <w:rFonts w:cstheme="minorHAnsi"/>
          <w:b/>
          <w:bCs/>
        </w:rPr>
        <w:t xml:space="preserve">Overweging   </w:t>
      </w:r>
    </w:p>
    <w:p w14:paraId="7E4B200F" w14:textId="4A328FF9" w:rsidR="00BF0ABB" w:rsidRDefault="004B39D0" w:rsidP="004B3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4B39D0">
        <w:rPr>
          <w:rFonts w:cstheme="minorHAnsi"/>
          <w:b/>
          <w:bCs/>
        </w:rPr>
        <w:t>Stilte</w:t>
      </w:r>
    </w:p>
    <w:p w14:paraId="1B51BFF6" w14:textId="1B481A78" w:rsidR="00576A9F" w:rsidRPr="00BF0ABB" w:rsidRDefault="00576A9F" w:rsidP="004B39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  <w:r>
        <w:rPr>
          <w:rFonts w:cstheme="minorHAnsi"/>
          <w:b/>
          <w:bCs/>
        </w:rPr>
        <w:t xml:space="preserve">Muziek </w:t>
      </w:r>
      <w:r w:rsidRPr="00576A9F">
        <w:rPr>
          <w:rFonts w:cstheme="minorHAnsi"/>
        </w:rPr>
        <w:t>(voorspel Lied 837)</w:t>
      </w:r>
    </w:p>
    <w:p w14:paraId="2319D038" w14:textId="77777777" w:rsidR="00BF0ABB" w:rsidRPr="00BF0ABB" w:rsidRDefault="00BF0ABB" w:rsidP="00BF0ABB">
      <w:pPr>
        <w:rPr>
          <w:rFonts w:cstheme="minorHAnsi"/>
        </w:rPr>
      </w:pPr>
    </w:p>
    <w:p w14:paraId="3055B60F" w14:textId="77777777" w:rsidR="00BF0ABB" w:rsidRPr="00BF0ABB" w:rsidRDefault="00BF0ABB" w:rsidP="00BF0ABB">
      <w:pPr>
        <w:rPr>
          <w:rFonts w:cstheme="minorHAnsi"/>
        </w:rPr>
      </w:pPr>
      <w:r w:rsidRPr="00BF0ABB">
        <w:rPr>
          <w:rFonts w:cstheme="minorHAnsi"/>
        </w:rPr>
        <w:t xml:space="preserve">Lied: </w:t>
      </w:r>
      <w:r w:rsidRPr="00BF0ABB">
        <w:rPr>
          <w:rFonts w:cstheme="minorHAnsi"/>
        </w:rPr>
        <w:tab/>
      </w:r>
      <w:r w:rsidRPr="00BF0ABB">
        <w:rPr>
          <w:rFonts w:cstheme="minorHAnsi"/>
          <w:b/>
          <w:bCs/>
          <w:i/>
          <w:iCs/>
        </w:rPr>
        <w:t>Iedereen zoekt U, jong of oud</w:t>
      </w:r>
      <w:r w:rsidRPr="00BF0ABB">
        <w:rPr>
          <w:rFonts w:cstheme="minorHAnsi"/>
        </w:rPr>
        <w:t xml:space="preserve"> -  Liedboek 837: 1, 3, 4</w:t>
      </w:r>
    </w:p>
    <w:p w14:paraId="32C919DB" w14:textId="4D27EA10" w:rsidR="00BF0ABB" w:rsidRDefault="00A450C1" w:rsidP="00A44BD7">
      <w:pPr>
        <w:spacing w:after="0" w:line="240" w:lineRule="auto"/>
        <w:rPr>
          <w:rFonts w:cstheme="minorHAnsi"/>
          <w:b/>
        </w:rPr>
      </w:pPr>
      <w:r>
        <w:rPr>
          <w:noProof/>
        </w:rPr>
        <w:drawing>
          <wp:inline distT="0" distB="0" distL="0" distR="0" wp14:anchorId="192AABFE" wp14:editId="06A53196">
            <wp:extent cx="4210050" cy="4267868"/>
            <wp:effectExtent l="0" t="0" r="0" b="0"/>
            <wp:docPr id="69045568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41" cy="42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0472" w14:textId="77777777" w:rsidR="00A450C1" w:rsidRPr="00A450C1" w:rsidRDefault="00A450C1" w:rsidP="00A450C1">
      <w:pPr>
        <w:pStyle w:val="Geenafstand"/>
        <w:rPr>
          <w:rFonts w:ascii="Calibri" w:hAnsi="Calibri" w:cs="Calibri"/>
          <w:b/>
          <w:bCs/>
          <w:sz w:val="22"/>
          <w:lang w:val="it-IT"/>
        </w:rPr>
      </w:pPr>
      <w:r w:rsidRPr="00A450C1">
        <w:rPr>
          <w:rFonts w:ascii="Calibri" w:hAnsi="Calibri" w:cs="Calibri"/>
          <w:b/>
          <w:bCs/>
          <w:sz w:val="22"/>
          <w:lang w:val="it-IT"/>
        </w:rPr>
        <w:t>837:3</w:t>
      </w:r>
    </w:p>
    <w:p w14:paraId="68D74E4D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Heer, als ons denken U ontkent,</w:t>
      </w:r>
    </w:p>
    <w:p w14:paraId="26E3D2B1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kan ons de leegte benauwen.</w:t>
      </w:r>
    </w:p>
    <w:p w14:paraId="0D16874D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Als onze hand uw schepping schendt,</w:t>
      </w:r>
    </w:p>
    <w:p w14:paraId="345154E3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wilt U ons dan nog vertrouwen?</w:t>
      </w:r>
    </w:p>
    <w:p w14:paraId="2F325FFC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Twijfel of hoogmoed, onverstand –</w:t>
      </w:r>
    </w:p>
    <w:p w14:paraId="3A990004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neem ons, uw mensen, bij de hand.</w:t>
      </w:r>
    </w:p>
    <w:p w14:paraId="1AA27F82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b/>
          <w:bCs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Laat ons uw schoonheid aanschouwen</w:t>
      </w:r>
      <w:r w:rsidRPr="00A450C1">
        <w:rPr>
          <w:rFonts w:ascii="Calibri" w:hAnsi="Calibri" w:cs="Calibri"/>
          <w:b/>
          <w:bCs/>
          <w:sz w:val="22"/>
          <w:lang w:val="it-IT"/>
        </w:rPr>
        <w:t>.</w:t>
      </w:r>
    </w:p>
    <w:p w14:paraId="670260D6" w14:textId="77777777" w:rsidR="00A450C1" w:rsidRPr="00A450C1" w:rsidRDefault="00A450C1" w:rsidP="00A450C1">
      <w:pPr>
        <w:pStyle w:val="Geenafstand"/>
        <w:rPr>
          <w:rFonts w:ascii="Calibri" w:hAnsi="Calibri" w:cs="Calibri"/>
          <w:b/>
          <w:bCs/>
          <w:sz w:val="21"/>
          <w:szCs w:val="21"/>
          <w:lang w:val="it-IT"/>
        </w:rPr>
      </w:pPr>
    </w:p>
    <w:p w14:paraId="69D4251D" w14:textId="77777777" w:rsidR="00A450C1" w:rsidRPr="00A450C1" w:rsidRDefault="00A450C1" w:rsidP="00A450C1">
      <w:pPr>
        <w:pStyle w:val="Geenafstand"/>
        <w:rPr>
          <w:rFonts w:ascii="Calibri" w:hAnsi="Calibri" w:cs="Calibri"/>
          <w:b/>
          <w:bCs/>
          <w:sz w:val="21"/>
          <w:szCs w:val="21"/>
          <w:lang w:val="it-IT"/>
        </w:rPr>
      </w:pPr>
      <w:r w:rsidRPr="00A450C1">
        <w:rPr>
          <w:rFonts w:ascii="Calibri" w:hAnsi="Calibri" w:cs="Calibri"/>
          <w:b/>
          <w:bCs/>
          <w:sz w:val="21"/>
          <w:szCs w:val="21"/>
          <w:lang w:val="it-IT"/>
        </w:rPr>
        <w:t>837:4</w:t>
      </w:r>
    </w:p>
    <w:p w14:paraId="53825F30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Koning, uw rijk is zo nabij -</w:t>
      </w:r>
    </w:p>
    <w:p w14:paraId="4B8A93BF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open mijn ogen en oren!</w:t>
      </w:r>
    </w:p>
    <w:p w14:paraId="1E52E207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Onrustig is mijn hart in mij,</w:t>
      </w:r>
    </w:p>
    <w:p w14:paraId="6CB5DFA3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totdat het nieuw wordt geboren.</w:t>
      </w:r>
    </w:p>
    <w:p w14:paraId="185159CB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Daarom zoekt U elk mensenkind.</w:t>
      </w:r>
    </w:p>
    <w:p w14:paraId="03EE71AE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Zoek, herder, mij, opdat ik vind</w:t>
      </w:r>
    </w:p>
    <w:p w14:paraId="5031AF1D" w14:textId="6D8BC4C6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en steeds meer bij U zal horen.</w:t>
      </w:r>
    </w:p>
    <w:bookmarkEnd w:id="0"/>
    <w:p w14:paraId="1FDBC57D" w14:textId="77777777" w:rsidR="0041038E" w:rsidRDefault="0041038E" w:rsidP="002938FE">
      <w:pPr>
        <w:rPr>
          <w:rFonts w:ascii="Calibri" w:hAnsi="Calibri" w:cs="Calibri"/>
          <w:b/>
          <w:u w:val="single"/>
        </w:rPr>
      </w:pPr>
    </w:p>
    <w:p w14:paraId="79A94F8F" w14:textId="77777777" w:rsidR="00A450C1" w:rsidRPr="00A450C1" w:rsidRDefault="00A450C1" w:rsidP="00A450C1">
      <w:pPr>
        <w:pStyle w:val="Geenafstand"/>
        <w:spacing w:line="360" w:lineRule="auto"/>
        <w:rPr>
          <w:rFonts w:asciiTheme="minorHAnsi" w:hAnsiTheme="minorHAnsi" w:cstheme="minorHAnsi"/>
          <w:color w:val="FF0000"/>
          <w:sz w:val="22"/>
        </w:rPr>
      </w:pPr>
      <w:proofErr w:type="spellStart"/>
      <w:r w:rsidRPr="00A450C1">
        <w:rPr>
          <w:rFonts w:asciiTheme="minorHAnsi" w:hAnsiTheme="minorHAnsi" w:cstheme="minorHAnsi"/>
          <w:b/>
          <w:bCs/>
          <w:sz w:val="22"/>
        </w:rPr>
        <w:t>Gebeden</w:t>
      </w:r>
      <w:proofErr w:type="spellEnd"/>
      <w:r w:rsidRPr="00A450C1">
        <w:rPr>
          <w:rFonts w:asciiTheme="minorHAnsi" w:hAnsiTheme="minorHAnsi" w:cstheme="minorHAnsi"/>
          <w:b/>
          <w:bCs/>
          <w:sz w:val="22"/>
        </w:rPr>
        <w:t xml:space="preserve">  - Stil </w:t>
      </w:r>
      <w:proofErr w:type="spellStart"/>
      <w:r w:rsidRPr="00A450C1">
        <w:rPr>
          <w:rFonts w:asciiTheme="minorHAnsi" w:hAnsiTheme="minorHAnsi" w:cstheme="minorHAnsi"/>
          <w:b/>
          <w:bCs/>
          <w:sz w:val="22"/>
        </w:rPr>
        <w:t>Gebed</w:t>
      </w:r>
      <w:proofErr w:type="spellEnd"/>
      <w:r w:rsidRPr="00A450C1">
        <w:rPr>
          <w:rFonts w:asciiTheme="minorHAnsi" w:hAnsiTheme="minorHAnsi" w:cstheme="minorHAnsi"/>
          <w:b/>
          <w:bCs/>
          <w:sz w:val="22"/>
        </w:rPr>
        <w:t xml:space="preserve"> – </w:t>
      </w:r>
      <w:proofErr w:type="spellStart"/>
      <w:r w:rsidRPr="00A450C1">
        <w:rPr>
          <w:rFonts w:asciiTheme="minorHAnsi" w:hAnsiTheme="minorHAnsi" w:cstheme="minorHAnsi"/>
          <w:b/>
          <w:bCs/>
          <w:sz w:val="22"/>
        </w:rPr>
        <w:t>Onze</w:t>
      </w:r>
      <w:proofErr w:type="spellEnd"/>
      <w:r w:rsidRPr="00A450C1">
        <w:rPr>
          <w:rFonts w:asciiTheme="minorHAnsi" w:hAnsiTheme="minorHAnsi" w:cstheme="minorHAnsi"/>
          <w:b/>
          <w:bCs/>
          <w:sz w:val="22"/>
        </w:rPr>
        <w:t xml:space="preserve"> Vader</w:t>
      </w:r>
      <w:r w:rsidRPr="00A450C1">
        <w:rPr>
          <w:rFonts w:asciiTheme="minorHAnsi" w:hAnsiTheme="minorHAnsi" w:cstheme="minorHAnsi"/>
          <w:sz w:val="22"/>
        </w:rPr>
        <w:t xml:space="preserve"> (</w:t>
      </w:r>
      <w:proofErr w:type="spellStart"/>
      <w:r w:rsidRPr="00A450C1">
        <w:rPr>
          <w:rFonts w:asciiTheme="minorHAnsi" w:hAnsiTheme="minorHAnsi" w:cstheme="minorHAnsi"/>
          <w:sz w:val="22"/>
        </w:rPr>
        <w:t>gesproken</w:t>
      </w:r>
      <w:proofErr w:type="spellEnd"/>
      <w:r w:rsidRPr="00A450C1">
        <w:rPr>
          <w:rFonts w:asciiTheme="minorHAnsi" w:hAnsiTheme="minorHAnsi" w:cstheme="minorHAnsi"/>
          <w:sz w:val="22"/>
        </w:rPr>
        <w:t>)</w:t>
      </w:r>
    </w:p>
    <w:p w14:paraId="6F5E0FB1" w14:textId="77777777" w:rsidR="00A450C1" w:rsidRPr="00A450C1" w:rsidRDefault="00A450C1" w:rsidP="00A450C1">
      <w:pPr>
        <w:pStyle w:val="Geenafstand"/>
        <w:spacing w:line="360" w:lineRule="auto"/>
        <w:ind w:left="708"/>
        <w:rPr>
          <w:rFonts w:asciiTheme="minorHAnsi" w:hAnsiTheme="minorHAnsi" w:cstheme="minorHAnsi"/>
          <w:sz w:val="22"/>
        </w:rPr>
      </w:pPr>
      <w:r w:rsidRPr="00A450C1">
        <w:rPr>
          <w:rFonts w:asciiTheme="minorHAnsi" w:hAnsiTheme="minorHAnsi" w:cstheme="minorHAnsi"/>
          <w:i/>
          <w:iCs/>
          <w:sz w:val="22"/>
        </w:rPr>
        <w:t xml:space="preserve">we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zingen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daarbij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als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acclamatie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na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woorden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‘zo bidden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wij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A450C1">
        <w:rPr>
          <w:rFonts w:asciiTheme="minorHAnsi" w:hAnsiTheme="minorHAnsi" w:cstheme="minorHAnsi"/>
          <w:i/>
          <w:iCs/>
          <w:sz w:val="22"/>
        </w:rPr>
        <w:t>samen</w:t>
      </w:r>
      <w:proofErr w:type="spellEnd"/>
      <w:r w:rsidRPr="00A450C1">
        <w:rPr>
          <w:rFonts w:asciiTheme="minorHAnsi" w:hAnsiTheme="minorHAnsi" w:cstheme="minorHAnsi"/>
          <w:i/>
          <w:iCs/>
          <w:sz w:val="22"/>
        </w:rPr>
        <w:t xml:space="preserve">…’ </w:t>
      </w:r>
    </w:p>
    <w:p w14:paraId="068CE520" w14:textId="4F32FCE6" w:rsidR="00A450C1" w:rsidRDefault="00A450C1" w:rsidP="00A450C1">
      <w:pPr>
        <w:pStyle w:val="Geenafstand"/>
        <w:spacing w:line="360" w:lineRule="auto"/>
        <w:ind w:left="284"/>
        <w:rPr>
          <w:rFonts w:ascii="Tahoma" w:hAnsi="Tahoma" w:cs="Tahoma"/>
          <w:sz w:val="20"/>
          <w:szCs w:val="20"/>
        </w:rPr>
      </w:pPr>
      <w:r w:rsidRPr="00BB5587">
        <w:rPr>
          <w:rFonts w:ascii="Tahoma" w:hAnsi="Tahoma" w:cs="Tahoma"/>
          <w:noProof/>
          <w:sz w:val="20"/>
        </w:rPr>
        <w:drawing>
          <wp:inline distT="0" distB="0" distL="0" distR="0" wp14:anchorId="07A5AB4D" wp14:editId="4561ACE7">
            <wp:extent cx="3943350" cy="714375"/>
            <wp:effectExtent l="0" t="0" r="0" b="9525"/>
            <wp:docPr id="1015138759" name="Afbeelding 9" descr="keer u 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keer u om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BEC9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Onze Vader die in de hemel zijt,</w:t>
      </w:r>
    </w:p>
    <w:p w14:paraId="102A0DC6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Uw naam worde geheiligd.</w:t>
      </w:r>
    </w:p>
    <w:p w14:paraId="385F15DC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Uw koninkrijk kome,</w:t>
      </w:r>
    </w:p>
    <w:p w14:paraId="32D663DA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Uw wil geschiede, op aarde zoals in de hemel.</w:t>
      </w:r>
    </w:p>
    <w:p w14:paraId="65C16E3F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Geef ons heden ons dagelijks brood.</w:t>
      </w:r>
    </w:p>
    <w:p w14:paraId="48AF4EBD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En vergeef ons onze schulden</w:t>
      </w:r>
    </w:p>
    <w:p w14:paraId="086C7910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zoals ook wij onze schuldenaars vergeven.</w:t>
      </w:r>
    </w:p>
    <w:p w14:paraId="446D0A78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En leid ons niet in verzoeking,</w:t>
      </w:r>
    </w:p>
    <w:p w14:paraId="26376527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maar verlos ons van de boze.</w:t>
      </w:r>
    </w:p>
    <w:p w14:paraId="36304E8D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Want van U is het koninkrijk</w:t>
      </w:r>
    </w:p>
    <w:p w14:paraId="764258B4" w14:textId="77777777" w:rsidR="00A450C1" w:rsidRPr="00A450C1" w:rsidRDefault="00A450C1" w:rsidP="00A450C1">
      <w:pPr>
        <w:pStyle w:val="Geenafstand"/>
        <w:ind w:left="426"/>
        <w:rPr>
          <w:rFonts w:ascii="Calibri" w:hAnsi="Calibri" w:cs="Calibri"/>
          <w:sz w:val="22"/>
          <w:lang w:val="it-IT"/>
        </w:rPr>
      </w:pPr>
      <w:r w:rsidRPr="00A450C1">
        <w:rPr>
          <w:rFonts w:ascii="Calibri" w:hAnsi="Calibri" w:cs="Calibri"/>
          <w:sz w:val="22"/>
          <w:lang w:val="it-IT"/>
        </w:rPr>
        <w:t>en de kracht</w:t>
      </w:r>
      <w:r w:rsidRPr="00A450C1">
        <w:rPr>
          <w:rFonts w:ascii="Calibri" w:hAnsi="Calibri" w:cs="Calibri"/>
          <w:sz w:val="22"/>
          <w:lang w:val="it-IT"/>
        </w:rPr>
        <w:br/>
        <w:t>en de heerlijkheid</w:t>
      </w:r>
      <w:r w:rsidRPr="00A450C1">
        <w:rPr>
          <w:rFonts w:ascii="Calibri" w:hAnsi="Calibri" w:cs="Calibri"/>
          <w:sz w:val="22"/>
          <w:lang w:val="it-IT"/>
        </w:rPr>
        <w:br/>
        <w:t>in eeuwigheid, Amen</w:t>
      </w:r>
    </w:p>
    <w:p w14:paraId="2ABB2D24" w14:textId="77777777" w:rsidR="00906922" w:rsidRPr="00C7674E" w:rsidRDefault="00906922" w:rsidP="00A44BD7">
      <w:pPr>
        <w:spacing w:after="0" w:line="240" w:lineRule="auto"/>
        <w:ind w:left="709"/>
        <w:jc w:val="right"/>
        <w:rPr>
          <w:rFonts w:ascii="Calibri" w:eastAsia="Times New Roman" w:hAnsi="Calibri" w:cs="Calibri"/>
          <w:b/>
          <w:bCs/>
        </w:rPr>
      </w:pPr>
    </w:p>
    <w:p w14:paraId="15A7C4FB" w14:textId="40395450" w:rsidR="002C570C" w:rsidRDefault="00906922" w:rsidP="002C570C">
      <w:pPr>
        <w:pStyle w:val="Default"/>
        <w:rPr>
          <w:color w:val="9C5600"/>
          <w:sz w:val="21"/>
          <w:szCs w:val="21"/>
        </w:rPr>
      </w:pPr>
      <w:r w:rsidRPr="00C7674E">
        <w:rPr>
          <w:rFonts w:ascii="Calibri" w:hAnsi="Calibri" w:cs="Calibri"/>
          <w:b/>
          <w:bCs/>
        </w:rPr>
        <w:t xml:space="preserve">Collecte  </w:t>
      </w:r>
      <w:r w:rsidRPr="00C7674E">
        <w:rPr>
          <w:rFonts w:ascii="Calibri" w:hAnsi="Calibri" w:cs="Calibri"/>
        </w:rPr>
        <w:t>D</w:t>
      </w:r>
      <w:r w:rsidR="002C570C">
        <w:rPr>
          <w:rFonts w:ascii="Calibri" w:hAnsi="Calibri" w:cs="Calibri"/>
        </w:rPr>
        <w:t xml:space="preserve">iaconie: </w:t>
      </w:r>
      <w:r w:rsidR="00B340D1">
        <w:rPr>
          <w:rFonts w:ascii="Calibri" w:hAnsi="Calibri" w:cs="Calibri"/>
          <w:b/>
          <w:bCs/>
          <w:color w:val="auto"/>
          <w:sz w:val="22"/>
          <w:szCs w:val="22"/>
        </w:rPr>
        <w:t>Tent of Nations (project Bram Grandia)</w:t>
      </w:r>
    </w:p>
    <w:p w14:paraId="69BF8DE0" w14:textId="4B3DB961" w:rsidR="0089032A" w:rsidRPr="002C570C" w:rsidRDefault="00710F49" w:rsidP="002C570C">
      <w:pPr>
        <w:pStyle w:val="Default"/>
        <w:rPr>
          <w:sz w:val="21"/>
          <w:szCs w:val="21"/>
        </w:rPr>
      </w:pPr>
      <w:r w:rsidRPr="00C7674E">
        <w:rPr>
          <w:rFonts w:ascii="Calibri" w:hAnsi="Calibri" w:cs="Calibri"/>
        </w:rPr>
        <w:tab/>
      </w:r>
      <w:r w:rsidR="002C570C">
        <w:rPr>
          <w:rFonts w:ascii="Calibri" w:hAnsi="Calibri" w:cs="Calibri"/>
        </w:rPr>
        <w:t xml:space="preserve">    Kerkrentmeesters: </w:t>
      </w:r>
      <w:r w:rsidR="00B340D1" w:rsidRPr="00B340D1">
        <w:rPr>
          <w:rFonts w:ascii="Calibri" w:hAnsi="Calibri" w:cs="Calibri"/>
          <w:b/>
          <w:bCs/>
        </w:rPr>
        <w:t>Protestantse Kerk Pastoraat</w:t>
      </w:r>
    </w:p>
    <w:p w14:paraId="74B2B55F" w14:textId="77777777" w:rsidR="00FA3F2A" w:rsidRPr="00C7674E" w:rsidRDefault="00FA3F2A" w:rsidP="00A44BD7">
      <w:pPr>
        <w:spacing w:after="0" w:line="240" w:lineRule="auto"/>
        <w:rPr>
          <w:rFonts w:ascii="Calibri" w:hAnsi="Calibri" w:cs="Calibri"/>
        </w:rPr>
      </w:pPr>
    </w:p>
    <w:p w14:paraId="561AB200" w14:textId="27D3DD66" w:rsidR="00B340D1" w:rsidRPr="00B340D1" w:rsidRDefault="00B340D1" w:rsidP="00B340D1">
      <w:pPr>
        <w:jc w:val="right"/>
        <w:rPr>
          <w:rFonts w:cstheme="minorHAnsi"/>
          <w:i/>
          <w:iCs/>
        </w:rPr>
      </w:pP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Pr="00B340D1">
        <w:rPr>
          <w:rFonts w:cstheme="minorHAnsi"/>
          <w:i/>
          <w:iCs/>
        </w:rPr>
        <w:t>(gemeente gaat staan)</w:t>
      </w:r>
    </w:p>
    <w:p w14:paraId="592B7C7F" w14:textId="75D257AD" w:rsidR="00B340D1" w:rsidRPr="00B340D1" w:rsidRDefault="00B340D1" w:rsidP="00B340D1">
      <w:pPr>
        <w:rPr>
          <w:rFonts w:cstheme="minorHAnsi"/>
        </w:rPr>
      </w:pPr>
      <w:r w:rsidRPr="00B340D1">
        <w:rPr>
          <w:rFonts w:cstheme="minorHAnsi"/>
          <w:b/>
          <w:bCs/>
        </w:rPr>
        <w:lastRenderedPageBreak/>
        <w:t>Slotlied -</w:t>
      </w:r>
      <w:r w:rsidRPr="00B340D1">
        <w:rPr>
          <w:rFonts w:cstheme="minorHAnsi"/>
        </w:rPr>
        <w:t xml:space="preserve"> </w:t>
      </w:r>
      <w:r w:rsidR="001672BA" w:rsidRPr="00644BE9">
        <w:rPr>
          <w:rFonts w:ascii="Tahoma" w:hAnsi="Tahoma" w:cs="Tahoma"/>
          <w:b/>
          <w:bCs/>
          <w:i/>
          <w:iCs/>
          <w:sz w:val="20"/>
        </w:rPr>
        <w:t>D</w:t>
      </w:r>
      <w:r w:rsidR="001672BA">
        <w:rPr>
          <w:rFonts w:ascii="Tahoma" w:hAnsi="Tahoma" w:cs="Tahoma"/>
          <w:b/>
          <w:bCs/>
          <w:i/>
          <w:iCs/>
          <w:sz w:val="20"/>
        </w:rPr>
        <w:t>oor de wereld gaat een woord</w:t>
      </w:r>
      <w:r w:rsidR="001672BA">
        <w:rPr>
          <w:rFonts w:ascii="Tahoma" w:hAnsi="Tahoma" w:cs="Tahoma"/>
          <w:i/>
          <w:iCs/>
          <w:sz w:val="20"/>
        </w:rPr>
        <w:t xml:space="preserve">- </w:t>
      </w:r>
      <w:r w:rsidR="001672BA">
        <w:rPr>
          <w:rFonts w:ascii="Tahoma" w:hAnsi="Tahoma" w:cs="Tahoma"/>
          <w:i/>
          <w:iCs/>
          <w:sz w:val="20"/>
        </w:rPr>
        <w:tab/>
      </w:r>
      <w:r w:rsidR="001672BA">
        <w:rPr>
          <w:rFonts w:ascii="Tahoma" w:hAnsi="Tahoma" w:cs="Tahoma"/>
          <w:sz w:val="20"/>
        </w:rPr>
        <w:t xml:space="preserve">Liedboek 802 : 1 , 4, 5, 6 </w:t>
      </w:r>
      <w:r w:rsidR="001672BA" w:rsidRPr="00644BE9">
        <w:rPr>
          <w:rFonts w:ascii="Tahoma" w:hAnsi="Tahoma" w:cs="Tahoma"/>
          <w:sz w:val="20"/>
        </w:rPr>
        <w:t xml:space="preserve"> </w:t>
      </w:r>
    </w:p>
    <w:p w14:paraId="7453ED73" w14:textId="5C9A1820" w:rsidR="00B340D1" w:rsidRPr="00322873" w:rsidRDefault="001672BA" w:rsidP="00B340D1">
      <w:pPr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2F53DD6E" wp14:editId="35574C52">
            <wp:extent cx="4762500" cy="5321935"/>
            <wp:effectExtent l="0" t="0" r="0" b="0"/>
            <wp:docPr id="4410609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B7F1" w14:textId="77777777" w:rsidR="001672BA" w:rsidRDefault="001672BA" w:rsidP="001672BA">
      <w:pPr>
        <w:ind w:left="708" w:hanging="566"/>
      </w:pPr>
    </w:p>
    <w:p w14:paraId="21340225" w14:textId="77777777" w:rsidR="001672BA" w:rsidRDefault="001672BA" w:rsidP="001672BA">
      <w:pPr>
        <w:ind w:left="708" w:hanging="566"/>
      </w:pPr>
    </w:p>
    <w:p w14:paraId="1AE616F2" w14:textId="638CCF73" w:rsidR="001672BA" w:rsidRPr="001672BA" w:rsidRDefault="001672BA" w:rsidP="001672BA">
      <w:pPr>
        <w:ind w:left="708" w:hanging="566"/>
        <w:rPr>
          <w:rFonts w:ascii="Calibri" w:hAnsi="Calibri" w:cs="Calibri"/>
          <w:i/>
          <w:iCs/>
          <w:lang w:val="it-IT"/>
        </w:rPr>
      </w:pPr>
      <w:r>
        <w:lastRenderedPageBreak/>
        <w:t xml:space="preserve">802:4    </w:t>
      </w:r>
      <w:r w:rsidRPr="001672BA">
        <w:rPr>
          <w:rFonts w:ascii="Calibri" w:hAnsi="Calibri" w:cs="Calibri"/>
          <w:lang w:val="it-IT"/>
        </w:rPr>
        <w:t>Door de wereld klinkt een lied</w:t>
      </w:r>
      <w:r>
        <w:rPr>
          <w:rFonts w:ascii="Calibri" w:hAnsi="Calibri" w:cs="Calibri"/>
          <w:lang w:val="it-IT"/>
        </w:rPr>
        <w:br/>
        <w:t xml:space="preserve">   </w:t>
      </w:r>
      <w:r w:rsidRPr="001672BA">
        <w:rPr>
          <w:rFonts w:ascii="Calibri" w:hAnsi="Calibri" w:cs="Calibri"/>
          <w:lang w:val="it-IT"/>
        </w:rPr>
        <w:t>tegen angsten en verdriet,</w:t>
      </w:r>
      <w:r>
        <w:rPr>
          <w:rFonts w:ascii="Calibri" w:hAnsi="Calibri" w:cs="Calibri"/>
          <w:lang w:val="it-IT"/>
        </w:rPr>
        <w:br/>
        <w:t xml:space="preserve">   </w:t>
      </w:r>
      <w:r w:rsidRPr="001672BA">
        <w:rPr>
          <w:rFonts w:ascii="Calibri" w:hAnsi="Calibri" w:cs="Calibri"/>
          <w:lang w:val="it-IT"/>
        </w:rPr>
        <w:t>tegen onrecht, tegen dwang</w:t>
      </w:r>
      <w:r>
        <w:rPr>
          <w:rFonts w:ascii="Calibri" w:hAnsi="Calibri" w:cs="Calibri"/>
          <w:lang w:val="it-IT"/>
        </w:rPr>
        <w:br/>
        <w:t xml:space="preserve">   </w:t>
      </w:r>
      <w:r w:rsidRPr="001672BA">
        <w:rPr>
          <w:rFonts w:ascii="Calibri" w:hAnsi="Calibri" w:cs="Calibri"/>
          <w:lang w:val="it-IT"/>
        </w:rPr>
        <w:t>richten pelgrims hun gezang.</w:t>
      </w:r>
      <w:r>
        <w:rPr>
          <w:rFonts w:ascii="Calibri" w:hAnsi="Calibri" w:cs="Calibri"/>
          <w:lang w:val="it-IT"/>
        </w:rPr>
        <w:br/>
      </w:r>
      <w:r>
        <w:rPr>
          <w:rFonts w:ascii="Calibri" w:hAnsi="Calibri" w:cs="Calibri"/>
          <w:i/>
          <w:iCs/>
          <w:lang w:val="it-IT"/>
        </w:rPr>
        <w:t xml:space="preserve">   </w:t>
      </w:r>
      <w:r w:rsidRPr="001672BA">
        <w:rPr>
          <w:rFonts w:ascii="Calibri" w:hAnsi="Calibri" w:cs="Calibri"/>
          <w:i/>
          <w:iCs/>
          <w:lang w:val="it-IT"/>
        </w:rPr>
        <w:t>Refrein</w:t>
      </w:r>
    </w:p>
    <w:p w14:paraId="2B01191B" w14:textId="6253C602" w:rsidR="001672BA" w:rsidRPr="001672BA" w:rsidRDefault="001672BA" w:rsidP="001672BA">
      <w:pPr>
        <w:pStyle w:val="Geenafstand"/>
        <w:ind w:left="426" w:hanging="284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802:5</w:t>
      </w:r>
      <w:r>
        <w:rPr>
          <w:rFonts w:ascii="Calibri" w:hAnsi="Calibri" w:cs="Calibri"/>
          <w:sz w:val="22"/>
          <w:lang w:val="it-IT"/>
        </w:rPr>
        <w:t xml:space="preserve">   </w:t>
      </w:r>
      <w:r w:rsidRPr="001672BA">
        <w:rPr>
          <w:rFonts w:ascii="Calibri" w:hAnsi="Calibri" w:cs="Calibri"/>
          <w:sz w:val="22"/>
          <w:lang w:val="it-IT"/>
        </w:rPr>
        <w:t>Velen, die de moed begaf,</w:t>
      </w:r>
    </w:p>
    <w:p w14:paraId="642CFBB2" w14:textId="77777777" w:rsidR="001672BA" w:rsidRPr="001672BA" w:rsidRDefault="001672BA" w:rsidP="001672BA">
      <w:pPr>
        <w:pStyle w:val="Geenafstand"/>
        <w:ind w:left="993" w:hanging="142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blijven staan of dwalen af,</w:t>
      </w:r>
    </w:p>
    <w:p w14:paraId="2CC0C22B" w14:textId="77777777" w:rsidR="001672BA" w:rsidRPr="001672BA" w:rsidRDefault="001672BA" w:rsidP="001672BA">
      <w:pPr>
        <w:pStyle w:val="Geenafstand"/>
        <w:ind w:left="993" w:hanging="142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hunkerend naar hun oude land.</w:t>
      </w:r>
    </w:p>
    <w:p w14:paraId="79E5B1AD" w14:textId="7C1A79CC" w:rsidR="001672BA" w:rsidRPr="001672BA" w:rsidRDefault="001672BA" w:rsidP="001672BA">
      <w:pPr>
        <w:pStyle w:val="Geenafstand"/>
        <w:ind w:left="851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Reisgenoten, grijp hun hand.</w:t>
      </w:r>
      <w:r>
        <w:rPr>
          <w:rFonts w:ascii="Calibri" w:hAnsi="Calibri" w:cs="Calibri"/>
          <w:sz w:val="22"/>
          <w:lang w:val="it-IT"/>
        </w:rPr>
        <w:br/>
      </w:r>
      <w:r w:rsidRPr="001672BA">
        <w:rPr>
          <w:rFonts w:ascii="Calibri" w:hAnsi="Calibri" w:cs="Calibri"/>
          <w:i/>
          <w:iCs/>
          <w:sz w:val="22"/>
          <w:lang w:val="it-IT"/>
        </w:rPr>
        <w:t>Refrein</w:t>
      </w:r>
    </w:p>
    <w:p w14:paraId="1671818A" w14:textId="77777777" w:rsidR="001672BA" w:rsidRPr="001672BA" w:rsidRDefault="001672BA" w:rsidP="001672BA">
      <w:pPr>
        <w:pStyle w:val="Geenafstand"/>
        <w:rPr>
          <w:rFonts w:ascii="Calibri" w:hAnsi="Calibri" w:cs="Calibri"/>
          <w:sz w:val="22"/>
          <w:lang w:val="it-IT"/>
        </w:rPr>
      </w:pPr>
    </w:p>
    <w:p w14:paraId="6BB4763E" w14:textId="455CB524" w:rsidR="001672BA" w:rsidRPr="001672BA" w:rsidRDefault="001672BA" w:rsidP="001672BA">
      <w:pPr>
        <w:pStyle w:val="Geenafstand"/>
        <w:ind w:left="426" w:hanging="284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802:6</w:t>
      </w:r>
      <w:r>
        <w:rPr>
          <w:rFonts w:ascii="Calibri" w:hAnsi="Calibri" w:cs="Calibri"/>
          <w:sz w:val="22"/>
          <w:lang w:val="it-IT"/>
        </w:rPr>
        <w:t xml:space="preserve">   </w:t>
      </w:r>
      <w:r w:rsidRPr="001672BA">
        <w:rPr>
          <w:rFonts w:ascii="Calibri" w:hAnsi="Calibri" w:cs="Calibri"/>
          <w:sz w:val="22"/>
          <w:lang w:val="it-IT"/>
        </w:rPr>
        <w:t>Door de wereld gaat een woord</w:t>
      </w:r>
    </w:p>
    <w:p w14:paraId="052906F0" w14:textId="77777777" w:rsidR="001672BA" w:rsidRPr="001672BA" w:rsidRDefault="001672BA" w:rsidP="001672BA">
      <w:pPr>
        <w:pStyle w:val="Geenafstand"/>
        <w:ind w:left="426" w:firstLine="425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en het drijft de mensen voort:</w:t>
      </w:r>
    </w:p>
    <w:p w14:paraId="11FBD392" w14:textId="77777777" w:rsidR="001672BA" w:rsidRPr="001672BA" w:rsidRDefault="001672BA" w:rsidP="001672BA">
      <w:pPr>
        <w:pStyle w:val="Geenafstand"/>
        <w:ind w:left="426" w:firstLine="425"/>
        <w:rPr>
          <w:rFonts w:ascii="Calibri" w:hAnsi="Calibri" w:cs="Calibri"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‘Breek uw tent op, ga op reis</w:t>
      </w:r>
    </w:p>
    <w:p w14:paraId="52C94266" w14:textId="3993F437" w:rsidR="00B340D1" w:rsidRPr="001672BA" w:rsidRDefault="001672BA" w:rsidP="001672BA">
      <w:pPr>
        <w:pStyle w:val="Geenafstand"/>
        <w:ind w:left="426" w:firstLine="425"/>
        <w:rPr>
          <w:rFonts w:ascii="Calibri" w:hAnsi="Calibri" w:cs="Calibri"/>
          <w:i/>
          <w:iCs/>
          <w:sz w:val="22"/>
          <w:lang w:val="it-IT"/>
        </w:rPr>
      </w:pPr>
      <w:r w:rsidRPr="001672BA">
        <w:rPr>
          <w:rFonts w:ascii="Calibri" w:hAnsi="Calibri" w:cs="Calibri"/>
          <w:sz w:val="22"/>
          <w:lang w:val="it-IT"/>
        </w:rPr>
        <w:t>naar het land dat Ik u wijs.’</w:t>
      </w:r>
      <w:r>
        <w:rPr>
          <w:rFonts w:ascii="Calibri" w:hAnsi="Calibri" w:cs="Calibri"/>
          <w:sz w:val="22"/>
          <w:lang w:val="it-IT"/>
        </w:rPr>
        <w:br/>
      </w:r>
      <w:r>
        <w:rPr>
          <w:rFonts w:ascii="Calibri" w:hAnsi="Calibri" w:cs="Calibri"/>
          <w:sz w:val="22"/>
          <w:lang w:val="it-IT"/>
        </w:rPr>
        <w:tab/>
      </w:r>
      <w:r w:rsidRPr="001672BA">
        <w:rPr>
          <w:rFonts w:ascii="Calibri" w:hAnsi="Calibri" w:cs="Calibri"/>
          <w:i/>
          <w:iCs/>
          <w:sz w:val="22"/>
          <w:lang w:val="it-IT"/>
        </w:rPr>
        <w:t xml:space="preserve">   refrein</w:t>
      </w:r>
    </w:p>
    <w:p w14:paraId="0E051302" w14:textId="77777777" w:rsidR="00B340D1" w:rsidRDefault="00B340D1" w:rsidP="00B340D1"/>
    <w:p w14:paraId="73B6DFEE" w14:textId="77777777" w:rsidR="00B340D1" w:rsidRPr="00B340D1" w:rsidRDefault="00B340D1" w:rsidP="00B340D1">
      <w:pPr>
        <w:rPr>
          <w:rFonts w:cstheme="minorHAnsi"/>
          <w:b/>
          <w:bCs/>
        </w:rPr>
      </w:pPr>
      <w:r w:rsidRPr="00B340D1">
        <w:rPr>
          <w:rFonts w:cstheme="minorHAnsi"/>
          <w:b/>
          <w:bCs/>
        </w:rPr>
        <w:t>Zegen (samen uitgesproken)</w:t>
      </w:r>
    </w:p>
    <w:p w14:paraId="49B9B41B" w14:textId="77777777" w:rsidR="00B340D1" w:rsidRPr="00B340D1" w:rsidRDefault="00B340D1" w:rsidP="00B340D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3F5961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 xml:space="preserve">Dat de liefde van God </w:t>
      </w:r>
    </w:p>
    <w:p w14:paraId="3D54DBD2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>onze dagen vult</w:t>
      </w:r>
    </w:p>
    <w:p w14:paraId="7B81CB3F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 xml:space="preserve">dat het leven van Jezus </w:t>
      </w:r>
    </w:p>
    <w:p w14:paraId="3D5F266C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 xml:space="preserve">vrede legt in ons hart en onze handen </w:t>
      </w:r>
    </w:p>
    <w:p w14:paraId="0651E4DD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>dat de Geest van God</w:t>
      </w:r>
    </w:p>
    <w:p w14:paraId="0EC5ADC8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b/>
          <w:bCs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 xml:space="preserve">ons blijft bewegen en blijft dragen </w:t>
      </w:r>
    </w:p>
    <w:p w14:paraId="50A88DAC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sz w:val="22"/>
          <w:szCs w:val="22"/>
        </w:rPr>
      </w:pPr>
    </w:p>
    <w:p w14:paraId="6D4FEC47" w14:textId="77777777" w:rsidR="00B340D1" w:rsidRPr="00B340D1" w:rsidRDefault="00B340D1" w:rsidP="00B340D1">
      <w:pPr>
        <w:pStyle w:val="Default"/>
        <w:ind w:left="708"/>
        <w:rPr>
          <w:rFonts w:asciiTheme="minorHAnsi" w:hAnsiTheme="minorHAnsi" w:cstheme="minorHAnsi"/>
          <w:sz w:val="22"/>
          <w:szCs w:val="22"/>
        </w:rPr>
      </w:pPr>
      <w:r w:rsidRPr="00B340D1">
        <w:rPr>
          <w:rFonts w:asciiTheme="minorHAnsi" w:hAnsiTheme="minorHAnsi" w:cstheme="minorHAnsi"/>
          <w:b/>
          <w:bCs/>
          <w:sz w:val="22"/>
          <w:szCs w:val="22"/>
        </w:rPr>
        <w:t xml:space="preserve">zo zegene ons </w:t>
      </w:r>
    </w:p>
    <w:p w14:paraId="2E28561B" w14:textId="77777777" w:rsidR="00B340D1" w:rsidRPr="00B340D1" w:rsidRDefault="00B340D1" w:rsidP="00B340D1">
      <w:pPr>
        <w:ind w:left="708"/>
        <w:rPr>
          <w:rFonts w:cstheme="minorHAnsi"/>
          <w:b/>
          <w:bCs/>
        </w:rPr>
      </w:pPr>
      <w:r w:rsidRPr="00B340D1">
        <w:rPr>
          <w:rFonts w:cstheme="minorHAnsi"/>
          <w:b/>
          <w:bCs/>
        </w:rPr>
        <w:t xml:space="preserve">de Vader, de Zoon en de Heilige Geest </w:t>
      </w:r>
    </w:p>
    <w:p w14:paraId="205C7565" w14:textId="77777777" w:rsidR="00B340D1" w:rsidRPr="00B340D1" w:rsidRDefault="00B340D1" w:rsidP="00B340D1">
      <w:pPr>
        <w:ind w:left="708"/>
        <w:rPr>
          <w:rFonts w:cstheme="minorHAnsi"/>
        </w:rPr>
      </w:pPr>
      <w:r w:rsidRPr="00B340D1">
        <w:rPr>
          <w:rFonts w:cstheme="minorHAnsi"/>
          <w:b/>
          <w:bCs/>
        </w:rPr>
        <w:t>AMEN (samen zingen)</w:t>
      </w:r>
      <w:r w:rsidRPr="00B340D1">
        <w:rPr>
          <w:rFonts w:cstheme="minorHAnsi"/>
        </w:rPr>
        <w:t xml:space="preserve"> </w:t>
      </w:r>
    </w:p>
    <w:p w14:paraId="0F2F5D3B" w14:textId="77777777" w:rsidR="001672BA" w:rsidRDefault="001672BA" w:rsidP="00B340D1">
      <w:pPr>
        <w:rPr>
          <w:rFonts w:cstheme="minorHAnsi"/>
          <w:b/>
          <w:bCs/>
        </w:rPr>
      </w:pPr>
    </w:p>
    <w:p w14:paraId="6E6B7FE1" w14:textId="77777777" w:rsidR="001672BA" w:rsidRDefault="001672BA" w:rsidP="00B340D1">
      <w:pPr>
        <w:rPr>
          <w:rFonts w:cstheme="minorHAnsi"/>
          <w:b/>
          <w:bCs/>
        </w:rPr>
      </w:pPr>
    </w:p>
    <w:p w14:paraId="0DA78A61" w14:textId="27186871" w:rsidR="00B340D1" w:rsidRPr="00B340D1" w:rsidRDefault="00B340D1" w:rsidP="00B340D1">
      <w:pPr>
        <w:rPr>
          <w:rFonts w:cstheme="minorHAnsi"/>
          <w:b/>
          <w:bCs/>
        </w:rPr>
      </w:pPr>
      <w:r w:rsidRPr="00B340D1">
        <w:rPr>
          <w:rFonts w:cstheme="minorHAnsi"/>
          <w:b/>
          <w:bCs/>
        </w:rPr>
        <w:lastRenderedPageBreak/>
        <w:t>Vredeslied</w:t>
      </w:r>
    </w:p>
    <w:p w14:paraId="6F746FCC" w14:textId="77777777" w:rsidR="00B340D1" w:rsidRPr="002B4400" w:rsidRDefault="00B340D1" w:rsidP="00B340D1">
      <w:pPr>
        <w:rPr>
          <w:rFonts w:ascii="Tahoma" w:hAnsi="Tahoma" w:cs="Tahoma"/>
          <w:sz w:val="20"/>
        </w:rPr>
      </w:pPr>
      <w:r w:rsidRPr="00EE35E0">
        <w:rPr>
          <w:rFonts w:ascii="Calibri" w:hAnsi="Calibri" w:cs="Calibri"/>
        </w:rPr>
        <w:fldChar w:fldCharType="begin"/>
      </w:r>
      <w:r w:rsidRPr="00EE35E0">
        <w:rPr>
          <w:rFonts w:ascii="Calibri" w:hAnsi="Calibri" w:cs="Calibri"/>
        </w:rPr>
        <w:instrText xml:space="preserve"> INCLUDEPICTURE "https://www.kinderwoorddienst.nl/images/websites/kinderwoorddienst/jaar_a/lied_-_vrede_wens_ik_je_toe.jpg" \* MERGEFORMATINET </w:instrText>
      </w:r>
      <w:r w:rsidRPr="00EE35E0"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fldChar w:fldCharType="begin"/>
      </w:r>
      <w:r>
        <w:rPr>
          <w:rFonts w:ascii="Calibri" w:hAnsi="Calibri" w:cs="Calibri"/>
          <w:noProof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Calibri" w:hAnsi="Calibri" w:cs="Calibri"/>
          <w:noProof/>
        </w:rPr>
        <w:fldChar w:fldCharType="separate"/>
      </w:r>
      <w:r w:rsidR="00C45B42">
        <w:rPr>
          <w:rFonts w:ascii="Calibri" w:hAnsi="Calibri" w:cs="Calibri"/>
          <w:noProof/>
        </w:rPr>
        <w:fldChar w:fldCharType="begin"/>
      </w:r>
      <w:r w:rsidR="00C45B42">
        <w:rPr>
          <w:rFonts w:ascii="Calibri" w:hAnsi="Calibri" w:cs="Calibri"/>
          <w:noProof/>
        </w:rPr>
        <w:instrText xml:space="preserve"> </w:instrText>
      </w:r>
      <w:r w:rsidR="00C45B42">
        <w:rPr>
          <w:rFonts w:ascii="Calibri" w:hAnsi="Calibri" w:cs="Calibri"/>
          <w:noProof/>
        </w:rPr>
        <w:instrText>INCLUDEPICTURE  "https://www.kinderwoorddienst.nl/images/websites/kinderwoorddienst/jaar_a/lied_-_vrede_wens_ik_je_toe.jpg" \* MERGEFORMATINET</w:instrText>
      </w:r>
      <w:r w:rsidR="00C45B42">
        <w:rPr>
          <w:rFonts w:ascii="Calibri" w:hAnsi="Calibri" w:cs="Calibri"/>
          <w:noProof/>
        </w:rPr>
        <w:instrText xml:space="preserve"> </w:instrText>
      </w:r>
      <w:r w:rsidR="00C45B42">
        <w:rPr>
          <w:rFonts w:ascii="Calibri" w:hAnsi="Calibri" w:cs="Calibri"/>
          <w:noProof/>
        </w:rPr>
        <w:fldChar w:fldCharType="separate"/>
      </w:r>
      <w:r w:rsidR="00C45B42">
        <w:rPr>
          <w:rFonts w:ascii="Calibri" w:hAnsi="Calibri" w:cs="Calibri"/>
          <w:noProof/>
        </w:rPr>
        <w:pict w14:anchorId="77179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4.25pt;height:122.25pt;visibility:visible">
            <v:imagedata r:id="rId19" r:href="rId20"/>
            <o:lock v:ext="edit" rotation="t" cropping="t" verticies="t"/>
          </v:shape>
        </w:pict>
      </w:r>
      <w:r w:rsidR="00C45B42">
        <w:rPr>
          <w:rFonts w:ascii="Calibri" w:hAnsi="Calibri" w:cs="Calibri"/>
          <w:noProof/>
        </w:rPr>
        <w:fldChar w:fldCharType="end"/>
      </w:r>
      <w:r>
        <w:rPr>
          <w:rFonts w:ascii="Calibri" w:hAnsi="Calibri" w:cs="Calibri"/>
          <w:noProof/>
        </w:rPr>
        <w:fldChar w:fldCharType="end"/>
      </w:r>
      <w:r w:rsidRPr="00EE35E0">
        <w:rPr>
          <w:rFonts w:ascii="Calibri" w:hAnsi="Calibri" w:cs="Calibri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B340D1" w:rsidRPr="00344198" w14:paraId="0E9DE704" w14:textId="77777777" w:rsidTr="00492F75">
        <w:trPr>
          <w:jc w:val="center"/>
        </w:trPr>
        <w:tc>
          <w:tcPr>
            <w:tcW w:w="6237" w:type="dxa"/>
            <w:gridSpan w:val="2"/>
          </w:tcPr>
          <w:p w14:paraId="365F54C8" w14:textId="77777777" w:rsidR="00B340D1" w:rsidRDefault="00B340D1" w:rsidP="00492F75">
            <w:pPr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QR codes </w:t>
            </w:r>
            <w:proofErr w:type="spellStart"/>
            <w:r>
              <w:rPr>
                <w:b/>
                <w:bCs/>
                <w:lang w:val="fr-FR"/>
              </w:rPr>
              <w:t>t.b.v</w:t>
            </w:r>
            <w:proofErr w:type="spellEnd"/>
            <w:r>
              <w:rPr>
                <w:b/>
                <w:bCs/>
                <w:lang w:val="fr-FR"/>
              </w:rPr>
              <w:t>. collectes</w:t>
            </w:r>
          </w:p>
          <w:p w14:paraId="02443B27" w14:textId="77777777" w:rsidR="00B340D1" w:rsidRDefault="00B340D1" w:rsidP="00492F75">
            <w:pPr>
              <w:jc w:val="center"/>
              <w:rPr>
                <w:b/>
                <w:bCs/>
                <w:lang w:val="fr-FR"/>
              </w:rPr>
            </w:pPr>
          </w:p>
        </w:tc>
      </w:tr>
      <w:tr w:rsidR="00B340D1" w14:paraId="06AFE086" w14:textId="77777777" w:rsidTr="00492F75">
        <w:trPr>
          <w:jc w:val="center"/>
        </w:trPr>
        <w:tc>
          <w:tcPr>
            <w:tcW w:w="2552" w:type="dxa"/>
          </w:tcPr>
          <w:p w14:paraId="5AB43F7F" w14:textId="478D3741" w:rsidR="00B340D1" w:rsidRDefault="00B340D1" w:rsidP="00492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B8B73" wp14:editId="6D2EBEB6">
                  <wp:extent cx="809625" cy="809625"/>
                  <wp:effectExtent l="0" t="0" r="9525" b="9525"/>
                  <wp:docPr id="25152752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4E113" w14:textId="77777777" w:rsidR="00B340D1" w:rsidRDefault="00B340D1" w:rsidP="00492F75">
            <w:pPr>
              <w:jc w:val="center"/>
            </w:pPr>
            <w:r>
              <w:t>Diaconie</w:t>
            </w:r>
          </w:p>
        </w:tc>
        <w:tc>
          <w:tcPr>
            <w:tcW w:w="3685" w:type="dxa"/>
          </w:tcPr>
          <w:p w14:paraId="006B6C00" w14:textId="46EEC2C1" w:rsidR="00B340D1" w:rsidRDefault="00B340D1" w:rsidP="00492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19E82" wp14:editId="229B9D50">
                  <wp:extent cx="809625" cy="800100"/>
                  <wp:effectExtent l="0" t="0" r="9525" b="0"/>
                  <wp:docPr id="20456836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AE42A" w14:textId="77777777" w:rsidR="00B340D1" w:rsidRDefault="00B340D1" w:rsidP="00492F75">
            <w:pPr>
              <w:jc w:val="center"/>
            </w:pPr>
            <w:r>
              <w:t>Pastoraat en eredienst</w:t>
            </w:r>
          </w:p>
        </w:tc>
      </w:tr>
    </w:tbl>
    <w:p w14:paraId="24453BAD" w14:textId="77777777" w:rsidR="00B340D1" w:rsidRDefault="00B340D1" w:rsidP="00B340D1">
      <w:pPr>
        <w:rPr>
          <w:rFonts w:ascii="Tahoma" w:hAnsi="Tahoma" w:cs="Tahoma"/>
          <w:sz w:val="20"/>
        </w:rPr>
      </w:pPr>
    </w:p>
    <w:p w14:paraId="2705E134" w14:textId="77777777" w:rsidR="00B340D1" w:rsidRPr="00322873" w:rsidRDefault="00B340D1" w:rsidP="00B340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sz w:val="20"/>
        </w:rPr>
        <w:t xml:space="preserve">* * * * * </w:t>
      </w:r>
    </w:p>
    <w:p w14:paraId="558896B2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adres::    </w:t>
      </w:r>
      <w:hyperlink r:id="rId23" w:history="1">
        <w:r w:rsidRPr="00C7674E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740A04CD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p w14:paraId="3F671A05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In de werkgroep VIEREN worden deze besproken en wordt er gekeken</w:t>
      </w:r>
    </w:p>
    <w:p w14:paraId="715DFADE" w14:textId="77777777" w:rsidR="005856B1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hoe we daarmee onze vieringen kunnen ‘verbeteren’</w:t>
      </w:r>
      <w:r w:rsidR="004628EC" w:rsidRPr="00C7674E">
        <w:rPr>
          <w:rStyle w:val="Nadruk"/>
          <w:rFonts w:ascii="Calibri" w:hAnsi="Calibri" w:cs="Calibri"/>
          <w:sz w:val="22"/>
          <w:lang w:val="nl-NL"/>
        </w:rPr>
        <w:t>.</w:t>
      </w:r>
    </w:p>
    <w:p w14:paraId="3D6E1AAC" w14:textId="77777777" w:rsidR="00AE1CF9" w:rsidRPr="00AC3F4B" w:rsidRDefault="00AE1CF9" w:rsidP="00B340D1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sectPr w:rsidR="00AE1CF9" w:rsidRPr="00AC3F4B" w:rsidSect="000C26A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CA215" w14:textId="77777777" w:rsidR="00235FA1" w:rsidRDefault="00235FA1">
      <w:pPr>
        <w:spacing w:after="0" w:line="240" w:lineRule="auto"/>
      </w:pPr>
      <w:r>
        <w:separator/>
      </w:r>
    </w:p>
  </w:endnote>
  <w:endnote w:type="continuationSeparator" w:id="0">
    <w:p w14:paraId="72A803A1" w14:textId="77777777" w:rsidR="00235FA1" w:rsidRDefault="00235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C9E40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EAFA561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2B71AD73" wp14:editId="4317E0D4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33686490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6190CDF" wp14:editId="0A0F710D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A6469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0ACAD24F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B7305" w14:textId="77777777" w:rsidR="00235FA1" w:rsidRDefault="00235FA1">
      <w:pPr>
        <w:spacing w:after="0" w:line="240" w:lineRule="auto"/>
      </w:pPr>
      <w:r>
        <w:separator/>
      </w:r>
    </w:p>
  </w:footnote>
  <w:footnote w:type="continuationSeparator" w:id="0">
    <w:p w14:paraId="48A2F77A" w14:textId="77777777" w:rsidR="00235FA1" w:rsidRDefault="00235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2940F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2D31F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3465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B19FE"/>
    <w:multiLevelType w:val="hybridMultilevel"/>
    <w:tmpl w:val="67D4B6C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81448253">
    <w:abstractNumId w:val="9"/>
  </w:num>
  <w:num w:numId="2" w16cid:durableId="632834744">
    <w:abstractNumId w:val="11"/>
  </w:num>
  <w:num w:numId="3" w16cid:durableId="622467716">
    <w:abstractNumId w:val="0"/>
  </w:num>
  <w:num w:numId="4" w16cid:durableId="1791705436">
    <w:abstractNumId w:val="7"/>
  </w:num>
  <w:num w:numId="5" w16cid:durableId="875701423">
    <w:abstractNumId w:val="14"/>
  </w:num>
  <w:num w:numId="6" w16cid:durableId="874270538">
    <w:abstractNumId w:val="1"/>
  </w:num>
  <w:num w:numId="7" w16cid:durableId="625507674">
    <w:abstractNumId w:val="10"/>
  </w:num>
  <w:num w:numId="8" w16cid:durableId="504175529">
    <w:abstractNumId w:val="5"/>
  </w:num>
  <w:num w:numId="9" w16cid:durableId="618031907">
    <w:abstractNumId w:val="12"/>
  </w:num>
  <w:num w:numId="10" w16cid:durableId="1033001983">
    <w:abstractNumId w:val="15"/>
  </w:num>
  <w:num w:numId="11" w16cid:durableId="1089345802">
    <w:abstractNumId w:val="3"/>
  </w:num>
  <w:num w:numId="12" w16cid:durableId="659357864">
    <w:abstractNumId w:val="4"/>
  </w:num>
  <w:num w:numId="13" w16cid:durableId="1476794562">
    <w:abstractNumId w:val="6"/>
  </w:num>
  <w:num w:numId="14" w16cid:durableId="1431048419">
    <w:abstractNumId w:val="2"/>
  </w:num>
  <w:num w:numId="15" w16cid:durableId="1288465429">
    <w:abstractNumId w:val="8"/>
  </w:num>
  <w:num w:numId="16" w16cid:durableId="16317850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bookFoldPrint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3A"/>
    <w:rsid w:val="000046FC"/>
    <w:rsid w:val="00005191"/>
    <w:rsid w:val="00007F4B"/>
    <w:rsid w:val="00010248"/>
    <w:rsid w:val="00015518"/>
    <w:rsid w:val="0001798A"/>
    <w:rsid w:val="00031505"/>
    <w:rsid w:val="000323EF"/>
    <w:rsid w:val="00034FFB"/>
    <w:rsid w:val="00035D58"/>
    <w:rsid w:val="00037D38"/>
    <w:rsid w:val="000402BB"/>
    <w:rsid w:val="000412FE"/>
    <w:rsid w:val="000418B1"/>
    <w:rsid w:val="00044751"/>
    <w:rsid w:val="000467E1"/>
    <w:rsid w:val="00051C99"/>
    <w:rsid w:val="00053AE0"/>
    <w:rsid w:val="000554FD"/>
    <w:rsid w:val="00061701"/>
    <w:rsid w:val="00063E5B"/>
    <w:rsid w:val="000645BD"/>
    <w:rsid w:val="0006488A"/>
    <w:rsid w:val="0006717A"/>
    <w:rsid w:val="000671D6"/>
    <w:rsid w:val="00070BCB"/>
    <w:rsid w:val="00070BD0"/>
    <w:rsid w:val="00071D03"/>
    <w:rsid w:val="00071EC9"/>
    <w:rsid w:val="0007230E"/>
    <w:rsid w:val="000729E1"/>
    <w:rsid w:val="00073B46"/>
    <w:rsid w:val="00075B5F"/>
    <w:rsid w:val="00080916"/>
    <w:rsid w:val="0008097A"/>
    <w:rsid w:val="00082436"/>
    <w:rsid w:val="0008334C"/>
    <w:rsid w:val="00084343"/>
    <w:rsid w:val="00086033"/>
    <w:rsid w:val="000871A3"/>
    <w:rsid w:val="00090AAB"/>
    <w:rsid w:val="00092D6D"/>
    <w:rsid w:val="00095843"/>
    <w:rsid w:val="00095EEA"/>
    <w:rsid w:val="000A02B1"/>
    <w:rsid w:val="000A258F"/>
    <w:rsid w:val="000A54E6"/>
    <w:rsid w:val="000B3DE0"/>
    <w:rsid w:val="000B4303"/>
    <w:rsid w:val="000B5702"/>
    <w:rsid w:val="000B5718"/>
    <w:rsid w:val="000B697A"/>
    <w:rsid w:val="000C023C"/>
    <w:rsid w:val="000C26A7"/>
    <w:rsid w:val="000C2D24"/>
    <w:rsid w:val="000C311D"/>
    <w:rsid w:val="000C3AAC"/>
    <w:rsid w:val="000C3B12"/>
    <w:rsid w:val="000C4AFD"/>
    <w:rsid w:val="000C4D32"/>
    <w:rsid w:val="000D08E5"/>
    <w:rsid w:val="000D2153"/>
    <w:rsid w:val="000D310D"/>
    <w:rsid w:val="000D358A"/>
    <w:rsid w:val="000D6CBB"/>
    <w:rsid w:val="000E35A0"/>
    <w:rsid w:val="000F1F42"/>
    <w:rsid w:val="000F764C"/>
    <w:rsid w:val="000F7FA1"/>
    <w:rsid w:val="00101ACD"/>
    <w:rsid w:val="00102438"/>
    <w:rsid w:val="00105494"/>
    <w:rsid w:val="00105B71"/>
    <w:rsid w:val="00105EF9"/>
    <w:rsid w:val="00106726"/>
    <w:rsid w:val="00107DCB"/>
    <w:rsid w:val="00110181"/>
    <w:rsid w:val="00110DBA"/>
    <w:rsid w:val="00112072"/>
    <w:rsid w:val="0011387C"/>
    <w:rsid w:val="00114EAF"/>
    <w:rsid w:val="00121FD3"/>
    <w:rsid w:val="00123793"/>
    <w:rsid w:val="0012541C"/>
    <w:rsid w:val="00127531"/>
    <w:rsid w:val="0013191D"/>
    <w:rsid w:val="0013315F"/>
    <w:rsid w:val="0013540A"/>
    <w:rsid w:val="00136C1D"/>
    <w:rsid w:val="00141908"/>
    <w:rsid w:val="001432EF"/>
    <w:rsid w:val="0014526F"/>
    <w:rsid w:val="00145C59"/>
    <w:rsid w:val="00145F25"/>
    <w:rsid w:val="00147531"/>
    <w:rsid w:val="001509F3"/>
    <w:rsid w:val="00151E70"/>
    <w:rsid w:val="00161125"/>
    <w:rsid w:val="00161264"/>
    <w:rsid w:val="001672BA"/>
    <w:rsid w:val="0016797A"/>
    <w:rsid w:val="00170056"/>
    <w:rsid w:val="0017290A"/>
    <w:rsid w:val="001808F4"/>
    <w:rsid w:val="00181FA2"/>
    <w:rsid w:val="001823AC"/>
    <w:rsid w:val="00182A8D"/>
    <w:rsid w:val="001840DD"/>
    <w:rsid w:val="001857ED"/>
    <w:rsid w:val="00186B8A"/>
    <w:rsid w:val="00187998"/>
    <w:rsid w:val="00191BF5"/>
    <w:rsid w:val="00192845"/>
    <w:rsid w:val="00194ABF"/>
    <w:rsid w:val="00197FAD"/>
    <w:rsid w:val="001A1419"/>
    <w:rsid w:val="001A223A"/>
    <w:rsid w:val="001A49D5"/>
    <w:rsid w:val="001A4EB9"/>
    <w:rsid w:val="001B03A3"/>
    <w:rsid w:val="001B4EFE"/>
    <w:rsid w:val="001B6336"/>
    <w:rsid w:val="001C2479"/>
    <w:rsid w:val="001C3D8B"/>
    <w:rsid w:val="001C5D8D"/>
    <w:rsid w:val="001C64A0"/>
    <w:rsid w:val="001C6B0D"/>
    <w:rsid w:val="001D04F3"/>
    <w:rsid w:val="001D131E"/>
    <w:rsid w:val="001D36E2"/>
    <w:rsid w:val="001E1F71"/>
    <w:rsid w:val="001E2219"/>
    <w:rsid w:val="001E3806"/>
    <w:rsid w:val="001F1AB5"/>
    <w:rsid w:val="001F3168"/>
    <w:rsid w:val="001F33C2"/>
    <w:rsid w:val="001F4325"/>
    <w:rsid w:val="001F5F7F"/>
    <w:rsid w:val="001F72F0"/>
    <w:rsid w:val="001F7D7B"/>
    <w:rsid w:val="00204082"/>
    <w:rsid w:val="002132FD"/>
    <w:rsid w:val="00213EF8"/>
    <w:rsid w:val="00217C15"/>
    <w:rsid w:val="00226276"/>
    <w:rsid w:val="002265FC"/>
    <w:rsid w:val="002270C1"/>
    <w:rsid w:val="00231596"/>
    <w:rsid w:val="00235FA1"/>
    <w:rsid w:val="0023601B"/>
    <w:rsid w:val="00236561"/>
    <w:rsid w:val="0024224E"/>
    <w:rsid w:val="00243555"/>
    <w:rsid w:val="00243BD0"/>
    <w:rsid w:val="00244B63"/>
    <w:rsid w:val="00250547"/>
    <w:rsid w:val="002543FF"/>
    <w:rsid w:val="002547DE"/>
    <w:rsid w:val="00261A85"/>
    <w:rsid w:val="002621DE"/>
    <w:rsid w:val="002622BA"/>
    <w:rsid w:val="00264643"/>
    <w:rsid w:val="002650F5"/>
    <w:rsid w:val="00267256"/>
    <w:rsid w:val="002677CA"/>
    <w:rsid w:val="00277C08"/>
    <w:rsid w:val="002864A4"/>
    <w:rsid w:val="0028679A"/>
    <w:rsid w:val="0028779A"/>
    <w:rsid w:val="00287BBB"/>
    <w:rsid w:val="002911A1"/>
    <w:rsid w:val="002926C2"/>
    <w:rsid w:val="00292C02"/>
    <w:rsid w:val="002938FE"/>
    <w:rsid w:val="0029443F"/>
    <w:rsid w:val="00294F18"/>
    <w:rsid w:val="00295E2A"/>
    <w:rsid w:val="002A3D4B"/>
    <w:rsid w:val="002A6570"/>
    <w:rsid w:val="002A66CF"/>
    <w:rsid w:val="002B6322"/>
    <w:rsid w:val="002C01C0"/>
    <w:rsid w:val="002C4876"/>
    <w:rsid w:val="002C4F6E"/>
    <w:rsid w:val="002C56DD"/>
    <w:rsid w:val="002C570C"/>
    <w:rsid w:val="002C784A"/>
    <w:rsid w:val="002D17A7"/>
    <w:rsid w:val="002D21B7"/>
    <w:rsid w:val="002D4E67"/>
    <w:rsid w:val="002D59E1"/>
    <w:rsid w:val="002D6493"/>
    <w:rsid w:val="002D67BA"/>
    <w:rsid w:val="002D6B83"/>
    <w:rsid w:val="002E2385"/>
    <w:rsid w:val="002E2654"/>
    <w:rsid w:val="002E41DC"/>
    <w:rsid w:val="002E537A"/>
    <w:rsid w:val="002E7325"/>
    <w:rsid w:val="002E7B49"/>
    <w:rsid w:val="002E7FBC"/>
    <w:rsid w:val="002F0F5E"/>
    <w:rsid w:val="002F57C3"/>
    <w:rsid w:val="002F5916"/>
    <w:rsid w:val="002F5C11"/>
    <w:rsid w:val="002F72D5"/>
    <w:rsid w:val="00300DAF"/>
    <w:rsid w:val="003023A0"/>
    <w:rsid w:val="003044BD"/>
    <w:rsid w:val="00305494"/>
    <w:rsid w:val="00311202"/>
    <w:rsid w:val="00312AFA"/>
    <w:rsid w:val="0031380F"/>
    <w:rsid w:val="00313C19"/>
    <w:rsid w:val="003159E8"/>
    <w:rsid w:val="00316FD8"/>
    <w:rsid w:val="00317626"/>
    <w:rsid w:val="00317724"/>
    <w:rsid w:val="0032041E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2943"/>
    <w:rsid w:val="0034382F"/>
    <w:rsid w:val="00343EF9"/>
    <w:rsid w:val="0034483E"/>
    <w:rsid w:val="00350D46"/>
    <w:rsid w:val="0035296C"/>
    <w:rsid w:val="00352A47"/>
    <w:rsid w:val="00355219"/>
    <w:rsid w:val="003566B2"/>
    <w:rsid w:val="0035700E"/>
    <w:rsid w:val="00357549"/>
    <w:rsid w:val="0035779B"/>
    <w:rsid w:val="00361136"/>
    <w:rsid w:val="003654A6"/>
    <w:rsid w:val="00370535"/>
    <w:rsid w:val="00370E53"/>
    <w:rsid w:val="0037126C"/>
    <w:rsid w:val="00377998"/>
    <w:rsid w:val="00383A12"/>
    <w:rsid w:val="003922C1"/>
    <w:rsid w:val="00396252"/>
    <w:rsid w:val="003A171D"/>
    <w:rsid w:val="003A1E47"/>
    <w:rsid w:val="003A475B"/>
    <w:rsid w:val="003A5101"/>
    <w:rsid w:val="003B1319"/>
    <w:rsid w:val="003B2ECB"/>
    <w:rsid w:val="003B3EC1"/>
    <w:rsid w:val="003B4E96"/>
    <w:rsid w:val="003B594E"/>
    <w:rsid w:val="003C7CD0"/>
    <w:rsid w:val="003D0686"/>
    <w:rsid w:val="003D32BA"/>
    <w:rsid w:val="003D5848"/>
    <w:rsid w:val="003D73B1"/>
    <w:rsid w:val="003E0C1A"/>
    <w:rsid w:val="003E12BE"/>
    <w:rsid w:val="003E2CF0"/>
    <w:rsid w:val="003E4509"/>
    <w:rsid w:val="003E5906"/>
    <w:rsid w:val="003E7A84"/>
    <w:rsid w:val="003F0462"/>
    <w:rsid w:val="003F08B5"/>
    <w:rsid w:val="003F42DB"/>
    <w:rsid w:val="003F4460"/>
    <w:rsid w:val="004015CC"/>
    <w:rsid w:val="004035EF"/>
    <w:rsid w:val="004046BF"/>
    <w:rsid w:val="004065D0"/>
    <w:rsid w:val="0041038E"/>
    <w:rsid w:val="00412C42"/>
    <w:rsid w:val="00416FDD"/>
    <w:rsid w:val="0042032B"/>
    <w:rsid w:val="004205FB"/>
    <w:rsid w:val="00420F44"/>
    <w:rsid w:val="00422C9E"/>
    <w:rsid w:val="004239E9"/>
    <w:rsid w:val="00424AE6"/>
    <w:rsid w:val="00424BDB"/>
    <w:rsid w:val="0042584C"/>
    <w:rsid w:val="00426D24"/>
    <w:rsid w:val="00435291"/>
    <w:rsid w:val="00435E51"/>
    <w:rsid w:val="00440802"/>
    <w:rsid w:val="00443611"/>
    <w:rsid w:val="004438E7"/>
    <w:rsid w:val="00450810"/>
    <w:rsid w:val="00453468"/>
    <w:rsid w:val="004545D6"/>
    <w:rsid w:val="004552B1"/>
    <w:rsid w:val="00455A6C"/>
    <w:rsid w:val="00455FA4"/>
    <w:rsid w:val="004577E7"/>
    <w:rsid w:val="00457E86"/>
    <w:rsid w:val="004628EC"/>
    <w:rsid w:val="004629B0"/>
    <w:rsid w:val="004658A6"/>
    <w:rsid w:val="004672D9"/>
    <w:rsid w:val="004752EC"/>
    <w:rsid w:val="00477A38"/>
    <w:rsid w:val="0048038A"/>
    <w:rsid w:val="00482EFA"/>
    <w:rsid w:val="00484B7E"/>
    <w:rsid w:val="00484D54"/>
    <w:rsid w:val="004859A6"/>
    <w:rsid w:val="00492108"/>
    <w:rsid w:val="004923EC"/>
    <w:rsid w:val="00492774"/>
    <w:rsid w:val="004A1CFE"/>
    <w:rsid w:val="004A2F24"/>
    <w:rsid w:val="004A7E05"/>
    <w:rsid w:val="004B00B5"/>
    <w:rsid w:val="004B1B82"/>
    <w:rsid w:val="004B39D0"/>
    <w:rsid w:val="004B7EC3"/>
    <w:rsid w:val="004C20F8"/>
    <w:rsid w:val="004C2D7B"/>
    <w:rsid w:val="004D3027"/>
    <w:rsid w:val="004D4C45"/>
    <w:rsid w:val="004D4F64"/>
    <w:rsid w:val="004D5B2D"/>
    <w:rsid w:val="004E0E0E"/>
    <w:rsid w:val="004E2559"/>
    <w:rsid w:val="004E27BF"/>
    <w:rsid w:val="004E290D"/>
    <w:rsid w:val="004E2D43"/>
    <w:rsid w:val="004E4E6C"/>
    <w:rsid w:val="004E6C43"/>
    <w:rsid w:val="004E7EE4"/>
    <w:rsid w:val="004F0DCC"/>
    <w:rsid w:val="004F5C6A"/>
    <w:rsid w:val="004F685B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060"/>
    <w:rsid w:val="00526244"/>
    <w:rsid w:val="005302B9"/>
    <w:rsid w:val="00530CFF"/>
    <w:rsid w:val="0053323B"/>
    <w:rsid w:val="005354D7"/>
    <w:rsid w:val="00535994"/>
    <w:rsid w:val="00537814"/>
    <w:rsid w:val="00540150"/>
    <w:rsid w:val="0054159C"/>
    <w:rsid w:val="0054163A"/>
    <w:rsid w:val="00541DC2"/>
    <w:rsid w:val="00543872"/>
    <w:rsid w:val="00547399"/>
    <w:rsid w:val="00547BE8"/>
    <w:rsid w:val="00551621"/>
    <w:rsid w:val="00557105"/>
    <w:rsid w:val="00561B63"/>
    <w:rsid w:val="0056301A"/>
    <w:rsid w:val="005639C6"/>
    <w:rsid w:val="00563DFE"/>
    <w:rsid w:val="00563E2C"/>
    <w:rsid w:val="00565B06"/>
    <w:rsid w:val="005663A7"/>
    <w:rsid w:val="00567476"/>
    <w:rsid w:val="00576A9F"/>
    <w:rsid w:val="005807D1"/>
    <w:rsid w:val="005820C2"/>
    <w:rsid w:val="005852C5"/>
    <w:rsid w:val="005856B1"/>
    <w:rsid w:val="005863C6"/>
    <w:rsid w:val="00586B98"/>
    <w:rsid w:val="00586CDE"/>
    <w:rsid w:val="0059109F"/>
    <w:rsid w:val="0059187A"/>
    <w:rsid w:val="005920FA"/>
    <w:rsid w:val="00592539"/>
    <w:rsid w:val="00594B5A"/>
    <w:rsid w:val="005976DB"/>
    <w:rsid w:val="00597F0F"/>
    <w:rsid w:val="005A1B5D"/>
    <w:rsid w:val="005A2BE1"/>
    <w:rsid w:val="005A2EBD"/>
    <w:rsid w:val="005A3BAC"/>
    <w:rsid w:val="005A4B24"/>
    <w:rsid w:val="005A62B2"/>
    <w:rsid w:val="005A6A2A"/>
    <w:rsid w:val="005B2406"/>
    <w:rsid w:val="005B3909"/>
    <w:rsid w:val="005B5912"/>
    <w:rsid w:val="005C09AC"/>
    <w:rsid w:val="005C2F59"/>
    <w:rsid w:val="005D03A1"/>
    <w:rsid w:val="005D1C40"/>
    <w:rsid w:val="005D4546"/>
    <w:rsid w:val="005D5876"/>
    <w:rsid w:val="005E1996"/>
    <w:rsid w:val="005E4D84"/>
    <w:rsid w:val="005F1CE3"/>
    <w:rsid w:val="00601941"/>
    <w:rsid w:val="00601DDB"/>
    <w:rsid w:val="00603841"/>
    <w:rsid w:val="00605FBD"/>
    <w:rsid w:val="006078BF"/>
    <w:rsid w:val="00610111"/>
    <w:rsid w:val="0061011B"/>
    <w:rsid w:val="00610E75"/>
    <w:rsid w:val="00612468"/>
    <w:rsid w:val="0061548E"/>
    <w:rsid w:val="00616889"/>
    <w:rsid w:val="00617159"/>
    <w:rsid w:val="00617687"/>
    <w:rsid w:val="00617F9E"/>
    <w:rsid w:val="006219F2"/>
    <w:rsid w:val="00623899"/>
    <w:rsid w:val="006301BE"/>
    <w:rsid w:val="0063184E"/>
    <w:rsid w:val="00632BC5"/>
    <w:rsid w:val="006330A1"/>
    <w:rsid w:val="006368A3"/>
    <w:rsid w:val="006426C1"/>
    <w:rsid w:val="0064304A"/>
    <w:rsid w:val="006456EF"/>
    <w:rsid w:val="00646FCD"/>
    <w:rsid w:val="00650BAB"/>
    <w:rsid w:val="00654402"/>
    <w:rsid w:val="006566FF"/>
    <w:rsid w:val="006617AA"/>
    <w:rsid w:val="00667392"/>
    <w:rsid w:val="0066791B"/>
    <w:rsid w:val="00670259"/>
    <w:rsid w:val="006702FE"/>
    <w:rsid w:val="00670D12"/>
    <w:rsid w:val="00672A68"/>
    <w:rsid w:val="00681348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5ACD"/>
    <w:rsid w:val="006A60AD"/>
    <w:rsid w:val="006B5D90"/>
    <w:rsid w:val="006C5D9B"/>
    <w:rsid w:val="006C74C4"/>
    <w:rsid w:val="006C7A38"/>
    <w:rsid w:val="006D0089"/>
    <w:rsid w:val="006D2462"/>
    <w:rsid w:val="006D385D"/>
    <w:rsid w:val="006D4752"/>
    <w:rsid w:val="006D6505"/>
    <w:rsid w:val="006D6A0D"/>
    <w:rsid w:val="006E0038"/>
    <w:rsid w:val="006E0CB0"/>
    <w:rsid w:val="006E4262"/>
    <w:rsid w:val="006E4BE7"/>
    <w:rsid w:val="006F0295"/>
    <w:rsid w:val="006F51E1"/>
    <w:rsid w:val="006F72C2"/>
    <w:rsid w:val="006F7467"/>
    <w:rsid w:val="007006B8"/>
    <w:rsid w:val="00706DA7"/>
    <w:rsid w:val="00710F49"/>
    <w:rsid w:val="00717285"/>
    <w:rsid w:val="00717D5E"/>
    <w:rsid w:val="007205C5"/>
    <w:rsid w:val="007209B1"/>
    <w:rsid w:val="00724911"/>
    <w:rsid w:val="007263BD"/>
    <w:rsid w:val="00727274"/>
    <w:rsid w:val="0073057D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551EA"/>
    <w:rsid w:val="00757F4C"/>
    <w:rsid w:val="00761FFA"/>
    <w:rsid w:val="00762AF8"/>
    <w:rsid w:val="00763F14"/>
    <w:rsid w:val="0076530E"/>
    <w:rsid w:val="007664FD"/>
    <w:rsid w:val="00766D32"/>
    <w:rsid w:val="0077203D"/>
    <w:rsid w:val="007722B3"/>
    <w:rsid w:val="00784731"/>
    <w:rsid w:val="007863BA"/>
    <w:rsid w:val="00786D6C"/>
    <w:rsid w:val="00791A57"/>
    <w:rsid w:val="00795D71"/>
    <w:rsid w:val="007967E4"/>
    <w:rsid w:val="007A1151"/>
    <w:rsid w:val="007A2585"/>
    <w:rsid w:val="007A3114"/>
    <w:rsid w:val="007A3798"/>
    <w:rsid w:val="007A5951"/>
    <w:rsid w:val="007A62B9"/>
    <w:rsid w:val="007A7E60"/>
    <w:rsid w:val="007B07D6"/>
    <w:rsid w:val="007B1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D7500"/>
    <w:rsid w:val="007E3604"/>
    <w:rsid w:val="007F2377"/>
    <w:rsid w:val="007F4928"/>
    <w:rsid w:val="007F5AD9"/>
    <w:rsid w:val="007F7205"/>
    <w:rsid w:val="00801F63"/>
    <w:rsid w:val="008047B1"/>
    <w:rsid w:val="0080495D"/>
    <w:rsid w:val="00804A48"/>
    <w:rsid w:val="00810865"/>
    <w:rsid w:val="0081235E"/>
    <w:rsid w:val="00812619"/>
    <w:rsid w:val="00813102"/>
    <w:rsid w:val="00815EDB"/>
    <w:rsid w:val="00816E21"/>
    <w:rsid w:val="00820BC9"/>
    <w:rsid w:val="008265EA"/>
    <w:rsid w:val="00833031"/>
    <w:rsid w:val="008339A9"/>
    <w:rsid w:val="008409ED"/>
    <w:rsid w:val="00840B27"/>
    <w:rsid w:val="00845853"/>
    <w:rsid w:val="00845B95"/>
    <w:rsid w:val="00845F1E"/>
    <w:rsid w:val="008504EC"/>
    <w:rsid w:val="0086029D"/>
    <w:rsid w:val="00861D33"/>
    <w:rsid w:val="00870897"/>
    <w:rsid w:val="008729F0"/>
    <w:rsid w:val="008756D1"/>
    <w:rsid w:val="00882F1B"/>
    <w:rsid w:val="00884B40"/>
    <w:rsid w:val="0089032A"/>
    <w:rsid w:val="00893305"/>
    <w:rsid w:val="0089451D"/>
    <w:rsid w:val="008958A6"/>
    <w:rsid w:val="00896767"/>
    <w:rsid w:val="00896E61"/>
    <w:rsid w:val="00897313"/>
    <w:rsid w:val="008A6A37"/>
    <w:rsid w:val="008A6BC7"/>
    <w:rsid w:val="008A7DC8"/>
    <w:rsid w:val="008B5200"/>
    <w:rsid w:val="008B5366"/>
    <w:rsid w:val="008D0A50"/>
    <w:rsid w:val="008D11F5"/>
    <w:rsid w:val="008D531B"/>
    <w:rsid w:val="008D5A67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077CF"/>
    <w:rsid w:val="009135AA"/>
    <w:rsid w:val="0091415A"/>
    <w:rsid w:val="009164B3"/>
    <w:rsid w:val="00921BB8"/>
    <w:rsid w:val="00921D0E"/>
    <w:rsid w:val="00925D54"/>
    <w:rsid w:val="00933337"/>
    <w:rsid w:val="009343EE"/>
    <w:rsid w:val="00935247"/>
    <w:rsid w:val="00935F2D"/>
    <w:rsid w:val="0093605B"/>
    <w:rsid w:val="00941968"/>
    <w:rsid w:val="00944FFF"/>
    <w:rsid w:val="00947A34"/>
    <w:rsid w:val="00951175"/>
    <w:rsid w:val="009511F0"/>
    <w:rsid w:val="00953301"/>
    <w:rsid w:val="00954149"/>
    <w:rsid w:val="0095481B"/>
    <w:rsid w:val="00962914"/>
    <w:rsid w:val="00973963"/>
    <w:rsid w:val="00974B22"/>
    <w:rsid w:val="00975071"/>
    <w:rsid w:val="00982658"/>
    <w:rsid w:val="00983426"/>
    <w:rsid w:val="00994FDE"/>
    <w:rsid w:val="0099622B"/>
    <w:rsid w:val="00996272"/>
    <w:rsid w:val="00996B19"/>
    <w:rsid w:val="00996F58"/>
    <w:rsid w:val="009A021B"/>
    <w:rsid w:val="009A1790"/>
    <w:rsid w:val="009A1C81"/>
    <w:rsid w:val="009A26D3"/>
    <w:rsid w:val="009A4101"/>
    <w:rsid w:val="009A59E4"/>
    <w:rsid w:val="009A6633"/>
    <w:rsid w:val="009B04BD"/>
    <w:rsid w:val="009B40C8"/>
    <w:rsid w:val="009C116A"/>
    <w:rsid w:val="009C5393"/>
    <w:rsid w:val="009C71FE"/>
    <w:rsid w:val="009D2735"/>
    <w:rsid w:val="009E1A24"/>
    <w:rsid w:val="009E2142"/>
    <w:rsid w:val="009E47E3"/>
    <w:rsid w:val="009E727C"/>
    <w:rsid w:val="009F1100"/>
    <w:rsid w:val="009F4261"/>
    <w:rsid w:val="009F4AEF"/>
    <w:rsid w:val="009F4ED5"/>
    <w:rsid w:val="009F5459"/>
    <w:rsid w:val="009F64E2"/>
    <w:rsid w:val="009F7BB6"/>
    <w:rsid w:val="00A02EC0"/>
    <w:rsid w:val="00A0539F"/>
    <w:rsid w:val="00A12D0E"/>
    <w:rsid w:val="00A16EA6"/>
    <w:rsid w:val="00A20180"/>
    <w:rsid w:val="00A268F4"/>
    <w:rsid w:val="00A27FB2"/>
    <w:rsid w:val="00A27FF2"/>
    <w:rsid w:val="00A30DD9"/>
    <w:rsid w:val="00A34420"/>
    <w:rsid w:val="00A34B3D"/>
    <w:rsid w:val="00A35C42"/>
    <w:rsid w:val="00A369BC"/>
    <w:rsid w:val="00A37CFC"/>
    <w:rsid w:val="00A42BCA"/>
    <w:rsid w:val="00A442EC"/>
    <w:rsid w:val="00A44BD7"/>
    <w:rsid w:val="00A450C1"/>
    <w:rsid w:val="00A456B3"/>
    <w:rsid w:val="00A474B9"/>
    <w:rsid w:val="00A50699"/>
    <w:rsid w:val="00A51236"/>
    <w:rsid w:val="00A517E9"/>
    <w:rsid w:val="00A532C1"/>
    <w:rsid w:val="00A56DE9"/>
    <w:rsid w:val="00A57FB2"/>
    <w:rsid w:val="00A60F04"/>
    <w:rsid w:val="00A6309E"/>
    <w:rsid w:val="00A63F34"/>
    <w:rsid w:val="00A665C1"/>
    <w:rsid w:val="00A7070C"/>
    <w:rsid w:val="00A74B1E"/>
    <w:rsid w:val="00A760D3"/>
    <w:rsid w:val="00A76C4A"/>
    <w:rsid w:val="00A81365"/>
    <w:rsid w:val="00A83383"/>
    <w:rsid w:val="00A92AF4"/>
    <w:rsid w:val="00AA00DA"/>
    <w:rsid w:val="00AA0587"/>
    <w:rsid w:val="00AA1E87"/>
    <w:rsid w:val="00AA604F"/>
    <w:rsid w:val="00AA6858"/>
    <w:rsid w:val="00AA6B07"/>
    <w:rsid w:val="00AB1684"/>
    <w:rsid w:val="00AB24DE"/>
    <w:rsid w:val="00AB4392"/>
    <w:rsid w:val="00AB73AB"/>
    <w:rsid w:val="00AC072F"/>
    <w:rsid w:val="00AC29B1"/>
    <w:rsid w:val="00AC3F4B"/>
    <w:rsid w:val="00AC77BF"/>
    <w:rsid w:val="00AC787D"/>
    <w:rsid w:val="00AE1CF9"/>
    <w:rsid w:val="00AE30B8"/>
    <w:rsid w:val="00AE3730"/>
    <w:rsid w:val="00AE7D73"/>
    <w:rsid w:val="00AF1A4B"/>
    <w:rsid w:val="00AF2750"/>
    <w:rsid w:val="00AF4AF1"/>
    <w:rsid w:val="00AF6123"/>
    <w:rsid w:val="00B004B4"/>
    <w:rsid w:val="00B00607"/>
    <w:rsid w:val="00B014E8"/>
    <w:rsid w:val="00B04741"/>
    <w:rsid w:val="00B04FBD"/>
    <w:rsid w:val="00B056AA"/>
    <w:rsid w:val="00B06E23"/>
    <w:rsid w:val="00B10299"/>
    <w:rsid w:val="00B11FEF"/>
    <w:rsid w:val="00B13C07"/>
    <w:rsid w:val="00B144C8"/>
    <w:rsid w:val="00B20D98"/>
    <w:rsid w:val="00B21BA2"/>
    <w:rsid w:val="00B23295"/>
    <w:rsid w:val="00B23FE8"/>
    <w:rsid w:val="00B26419"/>
    <w:rsid w:val="00B340D1"/>
    <w:rsid w:val="00B37DD6"/>
    <w:rsid w:val="00B42851"/>
    <w:rsid w:val="00B4748E"/>
    <w:rsid w:val="00B5376E"/>
    <w:rsid w:val="00B54E8B"/>
    <w:rsid w:val="00B577C1"/>
    <w:rsid w:val="00B57E8C"/>
    <w:rsid w:val="00B62868"/>
    <w:rsid w:val="00B63082"/>
    <w:rsid w:val="00B64D05"/>
    <w:rsid w:val="00B71699"/>
    <w:rsid w:val="00B72B99"/>
    <w:rsid w:val="00B74C2F"/>
    <w:rsid w:val="00B75ADC"/>
    <w:rsid w:val="00B776DB"/>
    <w:rsid w:val="00B81927"/>
    <w:rsid w:val="00B82201"/>
    <w:rsid w:val="00B8798D"/>
    <w:rsid w:val="00B912F6"/>
    <w:rsid w:val="00B93406"/>
    <w:rsid w:val="00B9627F"/>
    <w:rsid w:val="00B964F2"/>
    <w:rsid w:val="00BA07E4"/>
    <w:rsid w:val="00BA14D4"/>
    <w:rsid w:val="00BA183B"/>
    <w:rsid w:val="00BA6759"/>
    <w:rsid w:val="00BA683E"/>
    <w:rsid w:val="00BB410B"/>
    <w:rsid w:val="00BB6B1F"/>
    <w:rsid w:val="00BC0EC3"/>
    <w:rsid w:val="00BC1379"/>
    <w:rsid w:val="00BD164B"/>
    <w:rsid w:val="00BD1B38"/>
    <w:rsid w:val="00BD2A2D"/>
    <w:rsid w:val="00BD56F3"/>
    <w:rsid w:val="00BE28E4"/>
    <w:rsid w:val="00BE7BD1"/>
    <w:rsid w:val="00BF0161"/>
    <w:rsid w:val="00BF0ABB"/>
    <w:rsid w:val="00BF0F9E"/>
    <w:rsid w:val="00BF43E0"/>
    <w:rsid w:val="00BF45C1"/>
    <w:rsid w:val="00BF56A9"/>
    <w:rsid w:val="00C022F2"/>
    <w:rsid w:val="00C079C7"/>
    <w:rsid w:val="00C16C63"/>
    <w:rsid w:val="00C17992"/>
    <w:rsid w:val="00C207BD"/>
    <w:rsid w:val="00C20A10"/>
    <w:rsid w:val="00C23152"/>
    <w:rsid w:val="00C2695C"/>
    <w:rsid w:val="00C32E7B"/>
    <w:rsid w:val="00C34C2E"/>
    <w:rsid w:val="00C35805"/>
    <w:rsid w:val="00C369E0"/>
    <w:rsid w:val="00C403E1"/>
    <w:rsid w:val="00C41757"/>
    <w:rsid w:val="00C42B01"/>
    <w:rsid w:val="00C44C50"/>
    <w:rsid w:val="00C45B42"/>
    <w:rsid w:val="00C46038"/>
    <w:rsid w:val="00C50616"/>
    <w:rsid w:val="00C50A38"/>
    <w:rsid w:val="00C5262E"/>
    <w:rsid w:val="00C55125"/>
    <w:rsid w:val="00C56D9C"/>
    <w:rsid w:val="00C5799E"/>
    <w:rsid w:val="00C62E8D"/>
    <w:rsid w:val="00C70A3B"/>
    <w:rsid w:val="00C71E4B"/>
    <w:rsid w:val="00C73A6C"/>
    <w:rsid w:val="00C7674E"/>
    <w:rsid w:val="00C76814"/>
    <w:rsid w:val="00C776E2"/>
    <w:rsid w:val="00C778B8"/>
    <w:rsid w:val="00C81706"/>
    <w:rsid w:val="00C817B7"/>
    <w:rsid w:val="00C82570"/>
    <w:rsid w:val="00C83C80"/>
    <w:rsid w:val="00C85D24"/>
    <w:rsid w:val="00C85FEA"/>
    <w:rsid w:val="00C861D0"/>
    <w:rsid w:val="00C87608"/>
    <w:rsid w:val="00C8761F"/>
    <w:rsid w:val="00C906E2"/>
    <w:rsid w:val="00C92235"/>
    <w:rsid w:val="00C9325F"/>
    <w:rsid w:val="00C949B3"/>
    <w:rsid w:val="00C95C6E"/>
    <w:rsid w:val="00C96356"/>
    <w:rsid w:val="00CA7A33"/>
    <w:rsid w:val="00CB6AA8"/>
    <w:rsid w:val="00CB738B"/>
    <w:rsid w:val="00CC0967"/>
    <w:rsid w:val="00CD6DB4"/>
    <w:rsid w:val="00CE08AA"/>
    <w:rsid w:val="00CE14B8"/>
    <w:rsid w:val="00CE6713"/>
    <w:rsid w:val="00CF0ADD"/>
    <w:rsid w:val="00CF0B48"/>
    <w:rsid w:val="00CF2B9C"/>
    <w:rsid w:val="00CF3E60"/>
    <w:rsid w:val="00CF40B2"/>
    <w:rsid w:val="00CF5FA0"/>
    <w:rsid w:val="00CF7DD9"/>
    <w:rsid w:val="00D02688"/>
    <w:rsid w:val="00D0512E"/>
    <w:rsid w:val="00D07B64"/>
    <w:rsid w:val="00D10444"/>
    <w:rsid w:val="00D10FCB"/>
    <w:rsid w:val="00D13ECA"/>
    <w:rsid w:val="00D1486A"/>
    <w:rsid w:val="00D17E37"/>
    <w:rsid w:val="00D213D3"/>
    <w:rsid w:val="00D22244"/>
    <w:rsid w:val="00D23AD8"/>
    <w:rsid w:val="00D25196"/>
    <w:rsid w:val="00D30D8C"/>
    <w:rsid w:val="00D3249F"/>
    <w:rsid w:val="00D3286F"/>
    <w:rsid w:val="00D35854"/>
    <w:rsid w:val="00D35FA6"/>
    <w:rsid w:val="00D4152A"/>
    <w:rsid w:val="00D42AD9"/>
    <w:rsid w:val="00D45060"/>
    <w:rsid w:val="00D51109"/>
    <w:rsid w:val="00D52333"/>
    <w:rsid w:val="00D55029"/>
    <w:rsid w:val="00D57677"/>
    <w:rsid w:val="00D57922"/>
    <w:rsid w:val="00D60073"/>
    <w:rsid w:val="00D638BE"/>
    <w:rsid w:val="00D65FBA"/>
    <w:rsid w:val="00D66896"/>
    <w:rsid w:val="00D674C9"/>
    <w:rsid w:val="00D71130"/>
    <w:rsid w:val="00D73117"/>
    <w:rsid w:val="00D7469F"/>
    <w:rsid w:val="00D75943"/>
    <w:rsid w:val="00D80F60"/>
    <w:rsid w:val="00D83505"/>
    <w:rsid w:val="00D862BC"/>
    <w:rsid w:val="00D90B43"/>
    <w:rsid w:val="00D969F3"/>
    <w:rsid w:val="00D973C2"/>
    <w:rsid w:val="00DA0512"/>
    <w:rsid w:val="00DA0B03"/>
    <w:rsid w:val="00DA29B6"/>
    <w:rsid w:val="00DA3649"/>
    <w:rsid w:val="00DA3EA9"/>
    <w:rsid w:val="00DB072C"/>
    <w:rsid w:val="00DB249D"/>
    <w:rsid w:val="00DB417B"/>
    <w:rsid w:val="00DB6BCC"/>
    <w:rsid w:val="00DC34A3"/>
    <w:rsid w:val="00DC37CF"/>
    <w:rsid w:val="00DC5D84"/>
    <w:rsid w:val="00DC70CB"/>
    <w:rsid w:val="00DC7F1C"/>
    <w:rsid w:val="00DD01C8"/>
    <w:rsid w:val="00DD51B0"/>
    <w:rsid w:val="00DD5605"/>
    <w:rsid w:val="00DD7880"/>
    <w:rsid w:val="00DE1AAD"/>
    <w:rsid w:val="00DE30F4"/>
    <w:rsid w:val="00DE518B"/>
    <w:rsid w:val="00DE7829"/>
    <w:rsid w:val="00DF016E"/>
    <w:rsid w:val="00DF41AE"/>
    <w:rsid w:val="00DF5230"/>
    <w:rsid w:val="00DF6920"/>
    <w:rsid w:val="00E00BC1"/>
    <w:rsid w:val="00E020D3"/>
    <w:rsid w:val="00E03F96"/>
    <w:rsid w:val="00E04092"/>
    <w:rsid w:val="00E06F1B"/>
    <w:rsid w:val="00E07754"/>
    <w:rsid w:val="00E079B3"/>
    <w:rsid w:val="00E07C8F"/>
    <w:rsid w:val="00E103E1"/>
    <w:rsid w:val="00E10628"/>
    <w:rsid w:val="00E14AEC"/>
    <w:rsid w:val="00E201D8"/>
    <w:rsid w:val="00E22694"/>
    <w:rsid w:val="00E22FED"/>
    <w:rsid w:val="00E2603D"/>
    <w:rsid w:val="00E35842"/>
    <w:rsid w:val="00E4334C"/>
    <w:rsid w:val="00E51858"/>
    <w:rsid w:val="00E520D9"/>
    <w:rsid w:val="00E55336"/>
    <w:rsid w:val="00E6037C"/>
    <w:rsid w:val="00E60CCF"/>
    <w:rsid w:val="00E60CDD"/>
    <w:rsid w:val="00E63945"/>
    <w:rsid w:val="00E647C7"/>
    <w:rsid w:val="00E670C8"/>
    <w:rsid w:val="00E67147"/>
    <w:rsid w:val="00E6747B"/>
    <w:rsid w:val="00E675E1"/>
    <w:rsid w:val="00E67FE4"/>
    <w:rsid w:val="00E72F0C"/>
    <w:rsid w:val="00E7653D"/>
    <w:rsid w:val="00E83D22"/>
    <w:rsid w:val="00E85A20"/>
    <w:rsid w:val="00E87481"/>
    <w:rsid w:val="00E907F1"/>
    <w:rsid w:val="00E90C72"/>
    <w:rsid w:val="00E9118F"/>
    <w:rsid w:val="00E95CDB"/>
    <w:rsid w:val="00E96069"/>
    <w:rsid w:val="00EA1CEC"/>
    <w:rsid w:val="00EA55D0"/>
    <w:rsid w:val="00EA6153"/>
    <w:rsid w:val="00EA6159"/>
    <w:rsid w:val="00EB2844"/>
    <w:rsid w:val="00EB2CD9"/>
    <w:rsid w:val="00EB3796"/>
    <w:rsid w:val="00EB42A3"/>
    <w:rsid w:val="00EB59CA"/>
    <w:rsid w:val="00EB63FD"/>
    <w:rsid w:val="00EB73DC"/>
    <w:rsid w:val="00EB746B"/>
    <w:rsid w:val="00EC30AD"/>
    <w:rsid w:val="00EC5ED6"/>
    <w:rsid w:val="00EC77AB"/>
    <w:rsid w:val="00ED071C"/>
    <w:rsid w:val="00ED2E51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E7C58"/>
    <w:rsid w:val="00EE7D1B"/>
    <w:rsid w:val="00EF4936"/>
    <w:rsid w:val="00EF5156"/>
    <w:rsid w:val="00EF5233"/>
    <w:rsid w:val="00EF70C4"/>
    <w:rsid w:val="00EF78B0"/>
    <w:rsid w:val="00F00E8D"/>
    <w:rsid w:val="00F05239"/>
    <w:rsid w:val="00F05AEE"/>
    <w:rsid w:val="00F130D6"/>
    <w:rsid w:val="00F13515"/>
    <w:rsid w:val="00F14E5A"/>
    <w:rsid w:val="00F14F20"/>
    <w:rsid w:val="00F165C3"/>
    <w:rsid w:val="00F16AF5"/>
    <w:rsid w:val="00F20804"/>
    <w:rsid w:val="00F2345E"/>
    <w:rsid w:val="00F23AD6"/>
    <w:rsid w:val="00F249F1"/>
    <w:rsid w:val="00F32CBB"/>
    <w:rsid w:val="00F34264"/>
    <w:rsid w:val="00F34684"/>
    <w:rsid w:val="00F35359"/>
    <w:rsid w:val="00F4027A"/>
    <w:rsid w:val="00F4118C"/>
    <w:rsid w:val="00F4123D"/>
    <w:rsid w:val="00F501F8"/>
    <w:rsid w:val="00F52285"/>
    <w:rsid w:val="00F52DDD"/>
    <w:rsid w:val="00F54B1E"/>
    <w:rsid w:val="00F569A0"/>
    <w:rsid w:val="00F57CCC"/>
    <w:rsid w:val="00F60197"/>
    <w:rsid w:val="00F6139C"/>
    <w:rsid w:val="00F61573"/>
    <w:rsid w:val="00F62515"/>
    <w:rsid w:val="00F62FB2"/>
    <w:rsid w:val="00F63A26"/>
    <w:rsid w:val="00F64C5E"/>
    <w:rsid w:val="00F664CA"/>
    <w:rsid w:val="00F72009"/>
    <w:rsid w:val="00F72957"/>
    <w:rsid w:val="00F73865"/>
    <w:rsid w:val="00F73EF6"/>
    <w:rsid w:val="00F74D41"/>
    <w:rsid w:val="00F77A18"/>
    <w:rsid w:val="00F80B6D"/>
    <w:rsid w:val="00F81E9F"/>
    <w:rsid w:val="00F82E2E"/>
    <w:rsid w:val="00F83D8E"/>
    <w:rsid w:val="00F8468D"/>
    <w:rsid w:val="00F85107"/>
    <w:rsid w:val="00F90F6E"/>
    <w:rsid w:val="00F95104"/>
    <w:rsid w:val="00F977CF"/>
    <w:rsid w:val="00FA1B24"/>
    <w:rsid w:val="00FA1C98"/>
    <w:rsid w:val="00FA3386"/>
    <w:rsid w:val="00FA3F2A"/>
    <w:rsid w:val="00FA5238"/>
    <w:rsid w:val="00FA5772"/>
    <w:rsid w:val="00FC093E"/>
    <w:rsid w:val="00FC0F7F"/>
    <w:rsid w:val="00FC4470"/>
    <w:rsid w:val="00FC5350"/>
    <w:rsid w:val="00FC5C28"/>
    <w:rsid w:val="00FC6BAC"/>
    <w:rsid w:val="00FC6DC9"/>
    <w:rsid w:val="00FC7D12"/>
    <w:rsid w:val="00FD05F9"/>
    <w:rsid w:val="00FD7665"/>
    <w:rsid w:val="00FE4727"/>
    <w:rsid w:val="00FF07CE"/>
    <w:rsid w:val="00FF13DF"/>
    <w:rsid w:val="00FF3345"/>
    <w:rsid w:val="00FF40A2"/>
    <w:rsid w:val="00FF47F2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704E3CC"/>
  <w15:docId w15:val="{EC26D270-CF44-4C7D-875C-9307B47A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383A12"/>
  </w:style>
  <w:style w:type="paragraph" w:customStyle="1" w:styleId="Default">
    <w:name w:val="Default"/>
    <w:rsid w:val="002C57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897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1425">
              <w:marLeft w:val="-1880"/>
              <w:marRight w:val="-188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s://www.kinderwoorddienst.nl/images/websites/kinderwoorddienst/jaar_a/lied_-_vrede_wens_ik_je_toe.jpg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.wdp"/><Relationship Id="rId1" Type="http://schemas.openxmlformats.org/officeDocument/2006/relationships/image" Target="media/image15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genaar\AppData\Local\Microsoft\Windows\INetCache\Content.Outlook\ZJY7JMYJ\Lucas%2020%2027-38%20(002)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FD950-5189-554F-A92A-ED233763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Lucas 20 27-38 (002)</Template>
  <TotalTime>1</TotalTime>
  <Pages>11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Marja Huson-ter Avest</cp:lastModifiedBy>
  <cp:revision>2</cp:revision>
  <cp:lastPrinted>2022-09-10T06:37:00Z</cp:lastPrinted>
  <dcterms:created xsi:type="dcterms:W3CDTF">2025-11-21T19:56:00Z</dcterms:created>
  <dcterms:modified xsi:type="dcterms:W3CDTF">2025-11-21T19:56:00Z</dcterms:modified>
</cp:coreProperties>
</file>